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80"/>
        <w:gridCol w:w="16"/>
      </w:tblGrid>
      <w:tr w:rsidR="00356BB9" w:rsidRPr="005676F5" w14:paraId="09CF3F67" w14:textId="77777777" w:rsidTr="003D2693">
        <w:trPr>
          <w:gridAfter w:val="1"/>
          <w:wAfter w:w="16" w:type="dxa"/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000000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5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E154D" w:rsidRPr="005676F5" w14:paraId="39A3A285" w14:textId="77777777" w:rsidTr="003D2693">
        <w:trPr>
          <w:trHeight w:val="864"/>
        </w:trPr>
        <w:tc>
          <w:tcPr>
            <w:tcW w:w="11202" w:type="dxa"/>
            <w:gridSpan w:val="5"/>
            <w:tcBorders>
              <w:bottom w:val="single" w:sz="18" w:space="0" w:color="FEDE00" w:themeColor="accent2"/>
            </w:tcBorders>
            <w:vAlign w:val="bottom"/>
          </w:tcPr>
          <w:p w14:paraId="6DA6F8CC" w14:textId="7C4D352F" w:rsidR="004E154D" w:rsidRPr="005676F5" w:rsidRDefault="003D2693">
            <w:pPr>
              <w:pStyle w:val="Ttulo1"/>
            </w:pPr>
            <w:r>
              <w:t>n</w:t>
            </w:r>
            <w:r w:rsidR="00D559E0" w:rsidRPr="00D559E0">
              <w:t xml:space="preserve">ICSP </w:t>
            </w:r>
            <w:r w:rsidR="009B58BC" w:rsidRPr="00D559E0">
              <w:t>13 ARRENDAMIENTOS</w:t>
            </w:r>
          </w:p>
        </w:tc>
      </w:tr>
      <w:tr w:rsidR="004E154D" w:rsidRPr="005676F5" w14:paraId="412A30EE" w14:textId="77777777" w:rsidTr="003D2693">
        <w:trPr>
          <w:trHeight w:hRule="exact" w:val="216"/>
        </w:trPr>
        <w:tc>
          <w:tcPr>
            <w:tcW w:w="11202" w:type="dxa"/>
            <w:gridSpan w:val="5"/>
            <w:tcBorders>
              <w:top w:val="single" w:sz="18" w:space="0" w:color="FEDE00" w:themeColor="accent2"/>
            </w:tcBorders>
          </w:tcPr>
          <w:p w14:paraId="559E9E42" w14:textId="77777777" w:rsidR="004E154D" w:rsidRPr="005676F5" w:rsidRDefault="004E154D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492"/>
        <w:gridCol w:w="2754"/>
        <w:gridCol w:w="5810"/>
      </w:tblGrid>
      <w:tr w:rsidR="0048094C" w:rsidRPr="005676F5" w14:paraId="4AB7DCE7" w14:textId="2B00F839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92" w:type="dxa"/>
          </w:tcPr>
          <w:p w14:paraId="0AA3E3F8" w14:textId="53800168" w:rsidR="0048094C" w:rsidRPr="005676F5" w:rsidRDefault="0048094C" w:rsidP="007A36CA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754" w:type="dxa"/>
          </w:tcPr>
          <w:p w14:paraId="4C6D5BD6" w14:textId="77777777" w:rsidR="0048094C" w:rsidRPr="005676F5" w:rsidRDefault="0048094C" w:rsidP="007A36CA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5811" w:type="dxa"/>
          </w:tcPr>
          <w:p w14:paraId="1A690A2B" w14:textId="77777777" w:rsidR="0048094C" w:rsidRPr="005676F5" w:rsidRDefault="0048094C" w:rsidP="007A36CA">
            <w:pPr>
              <w:pStyle w:val="Ttulo2"/>
              <w:jc w:val="center"/>
            </w:pPr>
            <w:r>
              <w:t>APROBACIÓN SUPERIOR</w:t>
            </w:r>
          </w:p>
        </w:tc>
      </w:tr>
      <w:tr w:rsidR="0048094C" w:rsidRPr="005676F5" w14:paraId="61EDB97C" w14:textId="1F3873F3" w:rsidTr="0048094C">
        <w:trPr>
          <w:trHeight w:val="331"/>
        </w:trPr>
        <w:tc>
          <w:tcPr>
            <w:tcW w:w="2492" w:type="dxa"/>
          </w:tcPr>
          <w:p w14:paraId="25D944FE" w14:textId="77777777" w:rsidR="0048094C" w:rsidRPr="00E4222D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5123D5CC" w14:textId="5393FA14" w:rsidR="0048094C" w:rsidRDefault="0048094C" w:rsidP="00E4222D">
            <w:pPr>
              <w:jc w:val="both"/>
            </w:pPr>
            <w:r w:rsidRPr="00E4222D">
              <w:t>Estudio y análisis de la NICSP 13 Arrendamientos</w:t>
            </w:r>
            <w:r>
              <w:t xml:space="preserve"> (</w:t>
            </w:r>
            <w:r w:rsidRPr="00E4222D">
              <w:t>Disposición No. 4.9</w:t>
            </w:r>
            <w:r>
              <w:t>)</w:t>
            </w:r>
          </w:p>
          <w:p w14:paraId="033EB54B" w14:textId="77777777" w:rsidR="0048094C" w:rsidRDefault="0048094C" w:rsidP="00F264E7">
            <w:pPr>
              <w:jc w:val="both"/>
            </w:pPr>
          </w:p>
          <w:p w14:paraId="0AA25620" w14:textId="66CDE107" w:rsidR="0048094C" w:rsidRPr="005676F5" w:rsidRDefault="0048094C" w:rsidP="00F264E7">
            <w:pPr>
              <w:jc w:val="both"/>
            </w:pPr>
            <w:r>
              <w:t>Procedimiento en el cual se definan los criterios, controles y responsabilidades para el análisis de los contratos de arrendamiento según su esencia-financiero/operativo (</w:t>
            </w:r>
            <w:r w:rsidRPr="00AA3A90">
              <w:t>Disposición No. 4.9</w:t>
            </w:r>
            <w:r>
              <w:t>).</w:t>
            </w:r>
          </w:p>
        </w:tc>
        <w:tc>
          <w:tcPr>
            <w:tcW w:w="2754" w:type="dxa"/>
          </w:tcPr>
          <w:p w14:paraId="647D0AB0" w14:textId="77777777" w:rsidR="0048094C" w:rsidRPr="003F32C4" w:rsidRDefault="0048094C" w:rsidP="00D35D8A">
            <w:pPr>
              <w:jc w:val="center"/>
            </w:pPr>
          </w:p>
          <w:p w14:paraId="7B0FA930" w14:textId="5EE7718C" w:rsidR="0048094C" w:rsidRPr="003F32C4" w:rsidRDefault="0048094C" w:rsidP="00D35D8A">
            <w:pPr>
              <w:jc w:val="center"/>
            </w:pPr>
            <w:r w:rsidRPr="003F32C4">
              <w:object w:dxaOrig="2629" w:dyaOrig="1712" w14:anchorId="0E9DBB8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1.5pt;height:66pt" o:ole="">
                  <v:imagedata r:id="rId11" o:title=""/>
                </v:shape>
                <o:OLEObject Type="Embed" ProgID="Acrobat.Document.DC" ShapeID="_x0000_i1025" DrawAspect="Icon" ObjectID="_1808658964" r:id="rId12"/>
              </w:object>
            </w:r>
          </w:p>
          <w:p w14:paraId="387E2FFB" w14:textId="77777777" w:rsidR="0048094C" w:rsidRPr="003F32C4" w:rsidRDefault="0048094C" w:rsidP="00D35D8A">
            <w:pPr>
              <w:jc w:val="center"/>
            </w:pPr>
          </w:p>
          <w:p w14:paraId="10CEB2B0" w14:textId="69F830E3" w:rsidR="0048094C" w:rsidRPr="005676F5" w:rsidRDefault="0048094C" w:rsidP="00D35D8A">
            <w:pPr>
              <w:jc w:val="center"/>
            </w:pPr>
            <w:r w:rsidRPr="003F32C4">
              <w:object w:dxaOrig="1810" w:dyaOrig="1181" w14:anchorId="3072C5C6">
                <v:shape id="_x0000_i1026" type="#_x0000_t75" style="width:94pt;height:56pt" o:ole="">
                  <v:imagedata r:id="rId13" o:title=""/>
                </v:shape>
                <o:OLEObject Type="Embed" ProgID="Acrobat.Document.DC" ShapeID="_x0000_i1026" DrawAspect="Icon" ObjectID="_1808658965" r:id="rId14"/>
              </w:object>
            </w:r>
          </w:p>
        </w:tc>
        <w:tc>
          <w:tcPr>
            <w:tcW w:w="5811" w:type="dxa"/>
          </w:tcPr>
          <w:p w14:paraId="080D4AEF" w14:textId="52FD4525" w:rsidR="0048094C" w:rsidRDefault="0048094C" w:rsidP="0082385C">
            <w:r>
              <w:t xml:space="preserve">Oficio de remisión a la Dirección Ejecutiva:  </w:t>
            </w:r>
            <w:r w:rsidRPr="003F32C4">
              <w:t>262-FC-2022</w:t>
            </w:r>
          </w:p>
          <w:p w14:paraId="0A0D8ADE" w14:textId="7465FFC0" w:rsidR="0048094C" w:rsidRDefault="0048094C" w:rsidP="0020187E">
            <w:pPr>
              <w:jc w:val="center"/>
            </w:pPr>
            <w:r>
              <w:object w:dxaOrig="1519" w:dyaOrig="991" w14:anchorId="70927FE8">
                <v:shape id="_x0000_i1027" type="#_x0000_t75" style="width:78pt;height:48pt" o:ole="">
                  <v:imagedata r:id="rId15" o:title=""/>
                </v:shape>
                <o:OLEObject Type="Embed" ProgID="Acrobat.Document.DC" ShapeID="_x0000_i1027" DrawAspect="Icon" ObjectID="_1808658966" r:id="rId16"/>
              </w:object>
            </w:r>
          </w:p>
          <w:p w14:paraId="5FCC06BE" w14:textId="0AE1EE80" w:rsidR="0048094C" w:rsidRDefault="0048094C" w:rsidP="0082385C">
            <w:r>
              <w:t>Aprobación superior con oficio: 7691-2022</w:t>
            </w:r>
          </w:p>
          <w:bookmarkStart w:id="0" w:name="_MON_1754804361"/>
          <w:bookmarkEnd w:id="0"/>
          <w:p w14:paraId="09BA89DA" w14:textId="2E4475C5" w:rsidR="0048094C" w:rsidRDefault="0048094C" w:rsidP="00AA3A90">
            <w:pPr>
              <w:jc w:val="center"/>
            </w:pPr>
            <w:r>
              <w:object w:dxaOrig="1519" w:dyaOrig="991" w14:anchorId="1366D29F">
                <v:shape id="_x0000_i1028" type="#_x0000_t75" style="width:78pt;height:48pt" o:ole="">
                  <v:imagedata r:id="rId17" o:title=""/>
                </v:shape>
                <o:OLEObject Type="Embed" ProgID="Word.Document.12" ShapeID="_x0000_i1028" DrawAspect="Icon" ObjectID="_1808658967" r:id="rId18">
                  <o:FieldCodes>\s</o:FieldCodes>
                </o:OLEObject>
              </w:object>
            </w:r>
          </w:p>
          <w:p w14:paraId="64A9D217" w14:textId="4CA6DDD8" w:rsidR="0048094C" w:rsidRPr="005676F5" w:rsidRDefault="0048094C" w:rsidP="0020187E">
            <w:pPr>
              <w:jc w:val="center"/>
            </w:pPr>
            <w:r w:rsidRPr="001E5D91">
              <w:t>Acta de Consejo Superior</w:t>
            </w:r>
            <w:r>
              <w:t>: 63-2022</w:t>
            </w:r>
            <w:r>
              <w:object w:dxaOrig="1519" w:dyaOrig="991" w14:anchorId="238DB1BA">
                <v:shape id="_x0000_i1029" type="#_x0000_t75" style="width:78pt;height:48pt" o:ole="">
                  <v:imagedata r:id="rId19" o:title=""/>
                </v:shape>
                <o:OLEObject Type="Embed" ProgID="Acrobat.Document.DC" ShapeID="_x0000_i1029" DrawAspect="Icon" ObjectID="_1808658968" r:id="rId20"/>
              </w:object>
            </w:r>
          </w:p>
        </w:tc>
      </w:tr>
      <w:tr w:rsidR="0048094C" w:rsidRPr="00BF4544" w14:paraId="377B05FE" w14:textId="47E99F59" w:rsidTr="0048094C">
        <w:trPr>
          <w:trHeight w:val="331"/>
        </w:trPr>
        <w:tc>
          <w:tcPr>
            <w:tcW w:w="2492" w:type="dxa"/>
          </w:tcPr>
          <w:p w14:paraId="5FFC9BC0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  <w:r w:rsidRPr="00716FED">
              <w:t>Análisis de NICSP13 Arrendamientos</w:t>
            </w:r>
          </w:p>
          <w:p w14:paraId="29CBAF9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20B97BF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4C72CE53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29F6F9DC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300A5295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4CF5B2B8" w14:textId="6B622AA1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  <w:r w:rsidRPr="00776ECF">
              <w:rPr>
                <w:rFonts w:cs="Arial"/>
                <w:szCs w:val="24"/>
              </w:rPr>
              <w:t>Procedimiento-Revelación de pagos futuros mínimos de arrendamientos operativos</w:t>
            </w:r>
            <w:r>
              <w:rPr>
                <w:rFonts w:cs="Arial"/>
                <w:szCs w:val="24"/>
              </w:rPr>
              <w:t>; se encuentra en proceso de firmas.</w:t>
            </w:r>
          </w:p>
          <w:p w14:paraId="173F941D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397836A3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  <w:r w:rsidRPr="00F1244C">
              <w:rPr>
                <w:rFonts w:cs="Arial"/>
                <w:szCs w:val="24"/>
              </w:rPr>
              <w:t xml:space="preserve">Procedimiento </w:t>
            </w:r>
            <w:r>
              <w:rPr>
                <w:rFonts w:cs="Arial"/>
                <w:szCs w:val="24"/>
              </w:rPr>
              <w:t>-C</w:t>
            </w:r>
            <w:r w:rsidRPr="00F1244C">
              <w:rPr>
                <w:rFonts w:cs="Arial"/>
                <w:szCs w:val="24"/>
              </w:rPr>
              <w:t>omunicación de arrendamientos operativos</w:t>
            </w:r>
            <w:r>
              <w:rPr>
                <w:rFonts w:cs="Arial"/>
                <w:szCs w:val="24"/>
              </w:rPr>
              <w:t xml:space="preserve"> producto del</w:t>
            </w:r>
            <w:r w:rsidRPr="00F1244C">
              <w:rPr>
                <w:rFonts w:cs="Arial"/>
                <w:szCs w:val="24"/>
              </w:rPr>
              <w:t xml:space="preserve"> Fondo Inmobiliario</w:t>
            </w:r>
          </w:p>
          <w:p w14:paraId="28C0432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37D347CD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</w:p>
          <w:p w14:paraId="10AC887B" w14:textId="29FA22BE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  <w:r w:rsidRPr="00776ECF">
              <w:rPr>
                <w:rFonts w:eastAsia="Calibri" w:cs="Arial"/>
                <w:szCs w:val="24"/>
              </w:rPr>
              <w:t>Registro del devengo proveniente de actas y facturas de arrendamientos por alquiler de local y terrenos.</w:t>
            </w:r>
          </w:p>
          <w:p w14:paraId="051EEF21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</w:p>
          <w:p w14:paraId="449C65EB" w14:textId="3E7E0B7E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  <w:r w:rsidRPr="004D389E">
              <w:rPr>
                <w:rFonts w:eastAsia="Calibri" w:cs="Arial"/>
                <w:szCs w:val="24"/>
              </w:rPr>
              <w:t xml:space="preserve">Procedimiento Registro de arrendamiento de </w:t>
            </w:r>
            <w:r>
              <w:rPr>
                <w:rFonts w:eastAsia="Calibri" w:cs="Arial"/>
                <w:szCs w:val="24"/>
              </w:rPr>
              <w:t>e</w:t>
            </w:r>
            <w:r w:rsidRPr="004D389E">
              <w:rPr>
                <w:rFonts w:eastAsia="Calibri" w:cs="Arial"/>
                <w:szCs w:val="24"/>
              </w:rPr>
              <w:t>quipo informático, comunicación y otros alquileres</w:t>
            </w:r>
          </w:p>
          <w:p w14:paraId="752E420B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0205570E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56ACD8FB" w14:textId="21E96072" w:rsidR="0048094C" w:rsidRPr="00E4222D" w:rsidRDefault="0048094C" w:rsidP="00E4222D">
            <w:pPr>
              <w:autoSpaceDE w:val="0"/>
              <w:autoSpaceDN w:val="0"/>
              <w:adjustRightInd w:val="0"/>
              <w:spacing w:before="0" w:after="0"/>
            </w:pPr>
            <w:r w:rsidRPr="00776ECF">
              <w:rPr>
                <w:rFonts w:cs="Arial"/>
                <w:szCs w:val="24"/>
              </w:rPr>
              <w:t>Procedimiento Registro, control, análisis para la revelación de las licencias adquiridas por el Poder Judicial</w:t>
            </w:r>
          </w:p>
        </w:tc>
        <w:tc>
          <w:tcPr>
            <w:tcW w:w="2754" w:type="dxa"/>
          </w:tcPr>
          <w:p w14:paraId="2268FEA6" w14:textId="5228FD83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  <w:r>
              <w:rPr>
                <w:rFonts w:eastAsia="Calibri"/>
                <w:lang w:val="es-CR" w:eastAsia="es-CR"/>
              </w:rPr>
              <w:object w:dxaOrig="2629" w:dyaOrig="1712" w14:anchorId="1D8EEE7B">
                <v:shape id="_x0000_i1030" type="#_x0000_t75" style="width:81pt;height:50.5pt" o:ole="">
                  <v:imagedata r:id="rId21" o:title=""/>
                </v:shape>
                <o:OLEObject Type="Embed" ProgID="Acrobat.Document.DC" ShapeID="_x0000_i1030" DrawAspect="Icon" ObjectID="_1808658969" r:id="rId22"/>
              </w:object>
            </w:r>
            <w:bookmarkStart w:id="1" w:name="_MON_1760185108"/>
            <w:bookmarkEnd w:id="1"/>
          </w:p>
          <w:p w14:paraId="1AA06565" w14:textId="77777777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</w:p>
          <w:p w14:paraId="595EC186" w14:textId="3892A294" w:rsidR="0048094C" w:rsidRDefault="0048094C" w:rsidP="00D35D8A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object w:dxaOrig="2629" w:dyaOrig="1712" w14:anchorId="165E81ED">
                <v:shape id="_x0000_i1031" type="#_x0000_t75" style="width:65.5pt;height:42pt" o:ole="">
                  <v:imagedata r:id="rId23" o:title=""/>
                </v:shape>
                <o:OLEObject Type="Embed" ProgID="Acrobat.Document.DC" ShapeID="_x0000_i1031" DrawAspect="Icon" ObjectID="_1808658970" r:id="rId24"/>
              </w:object>
            </w:r>
          </w:p>
          <w:p w14:paraId="32C4C85B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3C0F37DE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408E1A53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4D655512" w14:textId="2EDF1DFC" w:rsidR="0048094C" w:rsidRDefault="0048094C" w:rsidP="00D35D8A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object w:dxaOrig="1520" w:dyaOrig="988" w14:anchorId="3671E666">
                <v:shape id="_x0000_i1032" type="#_x0000_t75" style="width:77pt;height:49pt" o:ole="">
                  <v:imagedata r:id="rId25" o:title=""/>
                </v:shape>
                <o:OLEObject Type="Embed" ProgID="Acrobat.Document.DC" ShapeID="_x0000_i1032" DrawAspect="Icon" ObjectID="_1808658971" r:id="rId26"/>
              </w:object>
            </w:r>
          </w:p>
          <w:p w14:paraId="0A39D3AC" w14:textId="763E065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6269D673" w14:textId="27E91D41" w:rsidR="0048094C" w:rsidRDefault="0048094C" w:rsidP="00D35D8A">
            <w:pPr>
              <w:jc w:val="center"/>
            </w:pPr>
            <w:r>
              <w:object w:dxaOrig="2629" w:dyaOrig="1712" w14:anchorId="269E0D32">
                <v:shape id="_x0000_i1033" type="#_x0000_t75" style="width:93pt;height:62pt" o:ole="">
                  <v:imagedata r:id="rId27" o:title=""/>
                </v:shape>
                <o:OLEObject Type="Embed" ProgID="Acrobat.Document.DC" ShapeID="_x0000_i1033" DrawAspect="Icon" ObjectID="_1808658972" r:id="rId28"/>
              </w:object>
            </w:r>
          </w:p>
          <w:p w14:paraId="7451E3E9" w14:textId="098A590D" w:rsidR="0048094C" w:rsidRDefault="0048094C" w:rsidP="00D35D8A">
            <w:pPr>
              <w:jc w:val="center"/>
            </w:pPr>
            <w:r>
              <w:object w:dxaOrig="2629" w:dyaOrig="1712" w14:anchorId="2219B957">
                <v:shape id="_x0000_i1034" type="#_x0000_t75" style="width:72.5pt;height:47.5pt" o:ole="">
                  <v:imagedata r:id="rId29" o:title=""/>
                </v:shape>
                <o:OLEObject Type="Embed" ProgID="Acrobat.Document.DC" ShapeID="_x0000_i1034" DrawAspect="Icon" ObjectID="_1808658973" r:id="rId30"/>
              </w:object>
            </w:r>
          </w:p>
          <w:p w14:paraId="2DDE0888" w14:textId="77777777" w:rsidR="0048094C" w:rsidRDefault="0048094C" w:rsidP="00D35D8A">
            <w:pPr>
              <w:jc w:val="center"/>
            </w:pPr>
          </w:p>
          <w:p w14:paraId="47898EB6" w14:textId="77777777" w:rsidR="0048094C" w:rsidRDefault="0048094C" w:rsidP="00D35D8A">
            <w:pPr>
              <w:jc w:val="center"/>
            </w:pPr>
          </w:p>
          <w:p w14:paraId="400CF22C" w14:textId="39FA0473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  <w:r>
              <w:object w:dxaOrig="2629" w:dyaOrig="1712" w14:anchorId="04A144B4">
                <v:shape id="_x0000_i1035" type="#_x0000_t75" style="width:68.5pt;height:44.5pt" o:ole="">
                  <v:imagedata r:id="rId31" o:title=""/>
                </v:shape>
                <o:OLEObject Type="Embed" ProgID="Acrobat.Document.DC" ShapeID="_x0000_i1035" DrawAspect="Icon" ObjectID="_1808658974" r:id="rId32"/>
              </w:object>
            </w:r>
          </w:p>
        </w:tc>
        <w:tc>
          <w:tcPr>
            <w:tcW w:w="5811" w:type="dxa"/>
          </w:tcPr>
          <w:p w14:paraId="6812F47B" w14:textId="77777777" w:rsidR="0048094C" w:rsidRDefault="0048094C" w:rsidP="0082385C">
            <w:r>
              <w:lastRenderedPageBreak/>
              <w:t>Comunicado mediante oficio 111-FC-2023</w:t>
            </w:r>
          </w:p>
          <w:p w14:paraId="1E26E74E" w14:textId="197E2971" w:rsidR="0048094C" w:rsidRDefault="0048094C" w:rsidP="00E03793">
            <w:pPr>
              <w:jc w:val="center"/>
            </w:pPr>
            <w:r>
              <w:object w:dxaOrig="1531" w:dyaOrig="996" w14:anchorId="5BE38FAC">
                <v:shape id="_x0000_i1036" type="#_x0000_t75" style="width:78pt;height:48pt" o:ole="">
                  <v:imagedata r:id="rId33" o:title=""/>
                </v:shape>
                <o:OLEObject Type="Embed" ProgID="Acrobat.Document.DC" ShapeID="_x0000_i1036" DrawAspect="Icon" ObjectID="_1808658975" r:id="rId34"/>
              </w:object>
            </w:r>
          </w:p>
          <w:p w14:paraId="56429CD8" w14:textId="77777777" w:rsidR="0048094C" w:rsidRDefault="0048094C" w:rsidP="00E03793">
            <w:pPr>
              <w:jc w:val="center"/>
            </w:pPr>
            <w:r>
              <w:t>Aprobado por el Consejo Superior con oficio 3690-2023</w:t>
            </w:r>
          </w:p>
          <w:p w14:paraId="7AB2F5ED" w14:textId="26DE151F" w:rsidR="0048094C" w:rsidRDefault="00000000" w:rsidP="00E03793">
            <w:pPr>
              <w:jc w:val="center"/>
            </w:pPr>
            <w:bookmarkStart w:id="2" w:name="_1753784783"/>
            <w:bookmarkStart w:id="3" w:name="_MON_1748075741"/>
            <w:bookmarkStart w:id="4" w:name="_MON_1754803923"/>
            <w:bookmarkEnd w:id="2"/>
            <w:bookmarkEnd w:id="3"/>
            <w:bookmarkEnd w:id="4"/>
            <w:r>
              <w:pict w14:anchorId="2F13D4F9">
                <v:shape id="_x0000_i1037" type="#_x0000_t75" style="width:78pt;height:48pt">
                  <v:imagedata r:id="rId35" o:title=""/>
                </v:shape>
              </w:pict>
            </w:r>
          </w:p>
          <w:p w14:paraId="416DF02F" w14:textId="77777777" w:rsidR="0048094C" w:rsidRDefault="0048094C" w:rsidP="00E03793">
            <w:pPr>
              <w:jc w:val="center"/>
            </w:pPr>
            <w:r w:rsidRPr="001E5D91">
              <w:t>Acta de Consejo Superior</w:t>
            </w:r>
            <w:r>
              <w:t>: 35-2023</w:t>
            </w:r>
          </w:p>
          <w:p w14:paraId="4BB3456B" w14:textId="3855F4BC" w:rsidR="0048094C" w:rsidRDefault="0048094C" w:rsidP="00E03793">
            <w:pPr>
              <w:jc w:val="center"/>
            </w:pPr>
            <w:r>
              <w:object w:dxaOrig="2629" w:dyaOrig="1712" w14:anchorId="26159ADD">
                <v:shape id="_x0000_i1038" type="#_x0000_t75" style="width:95.5pt;height:59.5pt" o:ole="">
                  <v:imagedata r:id="rId36" o:title=""/>
                </v:shape>
                <o:OLEObject Type="Embed" ProgID="Acrobat.Document.DC" ShapeID="_x0000_i1038" DrawAspect="Icon" ObjectID="_1808658976" r:id="rId37"/>
              </w:object>
            </w:r>
          </w:p>
        </w:tc>
      </w:tr>
      <w:tr w:rsidR="0048094C" w:rsidRPr="005676F5" w14:paraId="0483AF51" w14:textId="6911AA72" w:rsidTr="0048094C">
        <w:trPr>
          <w:trHeight w:val="331"/>
        </w:trPr>
        <w:tc>
          <w:tcPr>
            <w:tcW w:w="2492" w:type="dxa"/>
          </w:tcPr>
          <w:p w14:paraId="6E0E5ABE" w14:textId="59FD8524" w:rsidR="0048094C" w:rsidRPr="00776ECF" w:rsidRDefault="003B70C8" w:rsidP="00E94D9A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Arial"/>
                <w:szCs w:val="24"/>
              </w:rPr>
            </w:pPr>
            <w:r>
              <w:rPr>
                <w:rFonts w:eastAsia="Calibri" w:cs="Arial"/>
                <w:szCs w:val="24"/>
              </w:rPr>
              <w:t xml:space="preserve">Divulgación </w:t>
            </w:r>
            <w:r w:rsidR="00E94D9A">
              <w:rPr>
                <w:rFonts w:eastAsia="Calibri" w:cs="Arial"/>
                <w:szCs w:val="24"/>
              </w:rPr>
              <w:t>interna</w:t>
            </w:r>
            <w:r>
              <w:rPr>
                <w:rFonts w:eastAsia="Calibri" w:cs="Arial"/>
                <w:szCs w:val="24"/>
              </w:rPr>
              <w:t xml:space="preserve">: </w:t>
            </w:r>
            <w:r w:rsidR="0048094C" w:rsidRPr="00607409">
              <w:rPr>
                <w:rFonts w:eastAsia="Calibri" w:cs="Arial"/>
                <w:szCs w:val="24"/>
              </w:rPr>
              <w:t>Circular N 31-2023 Guía práctica Arrendamientos</w:t>
            </w:r>
          </w:p>
        </w:tc>
        <w:tc>
          <w:tcPr>
            <w:tcW w:w="2754" w:type="dxa"/>
          </w:tcPr>
          <w:p w14:paraId="37BC22FC" w14:textId="5A687D3D" w:rsidR="0048094C" w:rsidRDefault="0048094C" w:rsidP="00672253">
            <w:pPr>
              <w:jc w:val="center"/>
            </w:pPr>
            <w:r>
              <w:object w:dxaOrig="2629" w:dyaOrig="1712" w14:anchorId="1D6CE17C">
                <v:shape id="_x0000_i1039" type="#_x0000_t75" style="width:86.5pt;height:53.5pt" o:ole="">
                  <v:imagedata r:id="rId38" o:title=""/>
                </v:shape>
                <o:OLEObject Type="Embed" ProgID="Package" ShapeID="_x0000_i1039" DrawAspect="Icon" ObjectID="_1808658977" r:id="rId39"/>
              </w:object>
            </w:r>
            <w:r>
              <w:object w:dxaOrig="2629" w:dyaOrig="1712" w14:anchorId="751323F1">
                <v:shape id="_x0000_i1040" type="#_x0000_t75" style="width:93.5pt;height:57.5pt" o:ole="">
                  <v:imagedata r:id="rId40" o:title=""/>
                </v:shape>
                <o:OLEObject Type="Embed" ProgID="Acrobat.Document.DC" ShapeID="_x0000_i1040" DrawAspect="Icon" ObjectID="_1808658978" r:id="rId41"/>
              </w:object>
            </w:r>
            <w:bookmarkStart w:id="5" w:name="_MON_1757164596"/>
            <w:bookmarkEnd w:id="5"/>
            <w:r>
              <w:object w:dxaOrig="1531" w:dyaOrig="996" w14:anchorId="7A56C2D8">
                <v:shape id="_x0000_i1041" type="#_x0000_t75" style="width:78pt;height:48pt" o:ole="">
                  <v:imagedata r:id="rId42" o:title=""/>
                </v:shape>
                <o:OLEObject Type="Embed" ProgID="Word.Document.12" ShapeID="_x0000_i1041" DrawAspect="Icon" ObjectID="_1808658979" r:id="rId43">
                  <o:FieldCodes>\s</o:FieldCodes>
                </o:OLEObject>
              </w:object>
            </w:r>
          </w:p>
        </w:tc>
        <w:tc>
          <w:tcPr>
            <w:tcW w:w="5811" w:type="dxa"/>
          </w:tcPr>
          <w:p w14:paraId="4796F00B" w14:textId="4D0394B6" w:rsidR="0048094C" w:rsidRDefault="0048094C" w:rsidP="00672253"/>
        </w:tc>
      </w:tr>
    </w:tbl>
    <w:p w14:paraId="7BEDD23A" w14:textId="77777777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5990EB0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60847C15" w14:textId="07D7DFD9" w:rsidR="004C5D98" w:rsidRPr="005676F5" w:rsidRDefault="00646CC8">
            <w:pPr>
              <w:pStyle w:val="Ttulo1"/>
            </w:pPr>
            <w:r w:rsidRPr="00646CC8">
              <w:t>NICSP 14 Hechos Ocurridos Después de la Fecha de Presentación</w:t>
            </w:r>
          </w:p>
        </w:tc>
      </w:tr>
      <w:tr w:rsidR="004C5D98" w:rsidRPr="005676F5" w14:paraId="74D1EF63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6BD566B4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534"/>
        <w:gridCol w:w="3177"/>
        <w:gridCol w:w="5345"/>
      </w:tblGrid>
      <w:tr w:rsidR="0048094C" w:rsidRPr="005676F5" w14:paraId="11315780" w14:textId="7BFEE010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534" w:type="dxa"/>
          </w:tcPr>
          <w:p w14:paraId="34D9ADAA" w14:textId="720C6BE7" w:rsidR="0048094C" w:rsidRPr="005676F5" w:rsidRDefault="0048094C" w:rsidP="00911150">
            <w:pPr>
              <w:pStyle w:val="Ttulo2"/>
            </w:pPr>
            <w:r>
              <w:t>DETALLE</w:t>
            </w:r>
          </w:p>
        </w:tc>
        <w:tc>
          <w:tcPr>
            <w:tcW w:w="3177" w:type="dxa"/>
          </w:tcPr>
          <w:p w14:paraId="1DE8209C" w14:textId="77777777" w:rsidR="0048094C" w:rsidRPr="005676F5" w:rsidRDefault="0048094C" w:rsidP="00911150">
            <w:pPr>
              <w:pStyle w:val="Ttulo2"/>
            </w:pPr>
            <w:r>
              <w:t>DOCUMENTO</w:t>
            </w:r>
          </w:p>
        </w:tc>
        <w:tc>
          <w:tcPr>
            <w:tcW w:w="5346" w:type="dxa"/>
          </w:tcPr>
          <w:p w14:paraId="6D37CFF2" w14:textId="77777777" w:rsidR="0048094C" w:rsidRPr="005676F5" w:rsidRDefault="0048094C" w:rsidP="00911150">
            <w:pPr>
              <w:pStyle w:val="Ttulo2"/>
            </w:pPr>
            <w:r>
              <w:t>APROBACIÓN SUPERIOR</w:t>
            </w:r>
          </w:p>
        </w:tc>
      </w:tr>
      <w:tr w:rsidR="0048094C" w:rsidRPr="005676F5" w14:paraId="698CEAAD" w14:textId="5DF42875" w:rsidTr="0048094C">
        <w:trPr>
          <w:trHeight w:val="331"/>
        </w:trPr>
        <w:tc>
          <w:tcPr>
            <w:tcW w:w="2534" w:type="dxa"/>
          </w:tcPr>
          <w:p w14:paraId="2CF68239" w14:textId="727F89FD" w:rsidR="0048094C" w:rsidRPr="005676F5" w:rsidRDefault="0048094C" w:rsidP="002A3C44">
            <w:r>
              <w:t>Documento de análisis</w:t>
            </w:r>
          </w:p>
        </w:tc>
        <w:tc>
          <w:tcPr>
            <w:tcW w:w="3177" w:type="dxa"/>
          </w:tcPr>
          <w:p w14:paraId="07EE8B71" w14:textId="6558D6A0" w:rsidR="0048094C" w:rsidRPr="005676F5" w:rsidRDefault="0048094C" w:rsidP="00AB0776">
            <w:pPr>
              <w:jc w:val="center"/>
            </w:pPr>
            <w:r>
              <w:object w:dxaOrig="1508" w:dyaOrig="984" w14:anchorId="7D73D2E9">
                <v:shape id="_x0000_i1042" type="#_x0000_t75" style="width:78pt;height:48pt" o:ole="">
                  <v:imagedata r:id="rId44" o:title=""/>
                </v:shape>
                <o:OLEObject Type="Embed" ProgID="Acrobat.Document.DC" ShapeID="_x0000_i1042" DrawAspect="Icon" ObjectID="_1808658980" r:id="rId45"/>
              </w:object>
            </w:r>
          </w:p>
        </w:tc>
        <w:tc>
          <w:tcPr>
            <w:tcW w:w="5346" w:type="dxa"/>
          </w:tcPr>
          <w:p w14:paraId="2658E3D3" w14:textId="77777777" w:rsidR="0048094C" w:rsidRDefault="0048094C" w:rsidP="00A67840">
            <w:pPr>
              <w:jc w:val="center"/>
            </w:pPr>
            <w:r>
              <w:t>Comunicado mediante oficio: 395-FC-2022</w:t>
            </w:r>
          </w:p>
          <w:p w14:paraId="0FB084ED" w14:textId="17D1B1FA" w:rsidR="0048094C" w:rsidRDefault="0048094C" w:rsidP="00A67840">
            <w:pPr>
              <w:jc w:val="center"/>
            </w:pPr>
            <w:r>
              <w:object w:dxaOrig="1376" w:dyaOrig="899" w14:anchorId="4A6F8D21">
                <v:shape id="_x0000_i1043" type="#_x0000_t75" style="width:71.5pt;height:44.5pt" o:ole="">
                  <v:imagedata r:id="rId46" o:title=""/>
                </v:shape>
                <o:OLEObject Type="Embed" ProgID="Acrobat.Document.DC" ShapeID="_x0000_i1043" DrawAspect="Icon" ObjectID="_1808658981" r:id="rId47"/>
              </w:object>
            </w:r>
          </w:p>
          <w:p w14:paraId="438EB00E" w14:textId="77777777" w:rsidR="0048094C" w:rsidRDefault="0048094C" w:rsidP="00AD52FA">
            <w:pPr>
              <w:jc w:val="center"/>
            </w:pPr>
          </w:p>
          <w:p w14:paraId="4E625603" w14:textId="31127498" w:rsidR="0048094C" w:rsidRDefault="0048094C" w:rsidP="00AD52FA">
            <w:pPr>
              <w:jc w:val="center"/>
            </w:pPr>
            <w:r>
              <w:t>Aprobado por el Consejo Superior con oficio 12202-2022</w:t>
            </w:r>
          </w:p>
          <w:p w14:paraId="3E86FE91" w14:textId="5D7BE172" w:rsidR="0048094C" w:rsidRDefault="00000000" w:rsidP="0070020A">
            <w:pPr>
              <w:jc w:val="center"/>
            </w:pPr>
            <w:bookmarkStart w:id="6" w:name="_MON_1733227658"/>
            <w:bookmarkEnd w:id="6"/>
            <w:r>
              <w:pict w14:anchorId="5D169EE7">
                <v:shape id="_x0000_i1044" type="#_x0000_t75" style="width:69.5pt;height:44.5pt">
                  <v:imagedata r:id="rId48" o:title=""/>
                </v:shape>
              </w:pict>
            </w:r>
          </w:p>
          <w:p w14:paraId="0603F566" w14:textId="7B8A8646" w:rsidR="0048094C" w:rsidRDefault="0048094C" w:rsidP="0070020A">
            <w:pPr>
              <w:jc w:val="center"/>
            </w:pPr>
          </w:p>
          <w:p w14:paraId="6701FC91" w14:textId="57952012" w:rsidR="0048094C" w:rsidRDefault="0048094C" w:rsidP="0070020A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096E58">
              <w:rPr>
                <w:b/>
                <w:bCs/>
                <w:color w:val="000000" w:themeColor="text1"/>
              </w:rPr>
              <w:t xml:space="preserve"> </w:t>
            </w:r>
            <w:r w:rsidRPr="00A67840">
              <w:t>99-2022</w:t>
            </w:r>
          </w:p>
          <w:p w14:paraId="65683382" w14:textId="75C0E4B8" w:rsidR="0048094C" w:rsidRPr="005676F5" w:rsidRDefault="0048094C" w:rsidP="0070020A">
            <w:pPr>
              <w:jc w:val="center"/>
            </w:pPr>
            <w:r>
              <w:object w:dxaOrig="2629" w:dyaOrig="1712" w14:anchorId="36F73967">
                <v:shape id="_x0000_i1045" type="#_x0000_t75" style="width:72.5pt;height:47.5pt" o:ole="">
                  <v:imagedata r:id="rId49" o:title=""/>
                </v:shape>
                <o:OLEObject Type="Embed" ProgID="Acrobat.Document.DC" ShapeID="_x0000_i1045" DrawAspect="Icon" ObjectID="_1808658982" r:id="rId50"/>
              </w:object>
            </w:r>
          </w:p>
        </w:tc>
      </w:tr>
      <w:tr w:rsidR="0048094C" w:rsidRPr="005676F5" w14:paraId="5100C06B" w14:textId="5ACA8B83" w:rsidTr="0048094C">
        <w:trPr>
          <w:trHeight w:val="331"/>
        </w:trPr>
        <w:tc>
          <w:tcPr>
            <w:tcW w:w="2534" w:type="dxa"/>
          </w:tcPr>
          <w:p w14:paraId="3A66495D" w14:textId="77777777" w:rsidR="0048094C" w:rsidRDefault="0048094C" w:rsidP="00A151C3">
            <w:pPr>
              <w:jc w:val="both"/>
            </w:pPr>
            <w:r w:rsidRPr="00A151C3">
              <w:t>Procedimiento sobre</w:t>
            </w:r>
            <w:r>
              <w:t xml:space="preserve"> i</w:t>
            </w:r>
            <w:r w:rsidRPr="00A151C3">
              <w:t>dentificación de hechos que impliquen reestructuraciones organizacionales del Poder Judicial, según NICSP 14 “Hechos ocurridos después de la fecha de presentación”.</w:t>
            </w:r>
          </w:p>
          <w:p w14:paraId="2383D83F" w14:textId="77777777" w:rsidR="0048094C" w:rsidRDefault="0048094C" w:rsidP="00A151C3">
            <w:pPr>
              <w:jc w:val="both"/>
            </w:pPr>
          </w:p>
          <w:p w14:paraId="3065181C" w14:textId="011943D7" w:rsidR="0048094C" w:rsidRDefault="0048094C" w:rsidP="00A151C3">
            <w:pPr>
              <w:jc w:val="both"/>
            </w:pPr>
            <w:r w:rsidRPr="004952CD">
              <w:t>Procedimiento sobre la revelación de leyes que afecten de forma significativa favorable o desfavorablemente al Poder Judicial en su operativa.</w:t>
            </w:r>
          </w:p>
        </w:tc>
        <w:tc>
          <w:tcPr>
            <w:tcW w:w="3177" w:type="dxa"/>
          </w:tcPr>
          <w:p w14:paraId="226BFC93" w14:textId="29A36BBC" w:rsidR="0048094C" w:rsidRDefault="00000000" w:rsidP="00AB0776">
            <w:pPr>
              <w:jc w:val="center"/>
            </w:pPr>
            <w:r>
              <w:lastRenderedPageBreak/>
              <w:pict w14:anchorId="303FBE5F">
                <v:shape id="_x0000_i1046" type="#_x0000_t75" style="width:93.5pt;height:59pt">
                  <v:imagedata r:id="rId51" o:title=""/>
                </v:shape>
              </w:pict>
            </w:r>
          </w:p>
          <w:p w14:paraId="6698453B" w14:textId="77777777" w:rsidR="0048094C" w:rsidRDefault="0048094C" w:rsidP="00AB0776">
            <w:pPr>
              <w:jc w:val="center"/>
            </w:pPr>
          </w:p>
          <w:p w14:paraId="38B5E938" w14:textId="77777777" w:rsidR="0048094C" w:rsidRDefault="0048094C" w:rsidP="00AB0776">
            <w:pPr>
              <w:jc w:val="center"/>
            </w:pPr>
          </w:p>
          <w:p w14:paraId="444B4E93" w14:textId="77777777" w:rsidR="0048094C" w:rsidRDefault="0048094C" w:rsidP="00AB0776">
            <w:pPr>
              <w:jc w:val="center"/>
            </w:pPr>
          </w:p>
          <w:p w14:paraId="0C17EBA2" w14:textId="77777777" w:rsidR="0048094C" w:rsidRDefault="0048094C" w:rsidP="00AB0776">
            <w:pPr>
              <w:jc w:val="center"/>
            </w:pPr>
          </w:p>
          <w:p w14:paraId="1F83F4AC" w14:textId="77777777" w:rsidR="0048094C" w:rsidRDefault="0048094C" w:rsidP="00AB0776">
            <w:pPr>
              <w:jc w:val="center"/>
            </w:pPr>
          </w:p>
          <w:p w14:paraId="315AAB36" w14:textId="22834D13" w:rsidR="0048094C" w:rsidRDefault="0048094C" w:rsidP="00AB0776">
            <w:pPr>
              <w:jc w:val="center"/>
            </w:pPr>
            <w:r w:rsidRPr="004952CD">
              <w:object w:dxaOrig="2629" w:dyaOrig="1712" w14:anchorId="30EF797D">
                <v:shape id="_x0000_i1047" type="#_x0000_t75" style="width:89.5pt;height:57.5pt" o:ole="">
                  <v:imagedata r:id="rId52" o:title=""/>
                </v:shape>
                <o:OLEObject Type="Embed" ProgID="Acrobat.Document.DC" ShapeID="_x0000_i1047" DrawAspect="Icon" ObjectID="_1808658983" r:id="rId53"/>
              </w:object>
            </w:r>
          </w:p>
        </w:tc>
        <w:tc>
          <w:tcPr>
            <w:tcW w:w="5346" w:type="dxa"/>
          </w:tcPr>
          <w:p w14:paraId="080AF19D" w14:textId="417EE13B" w:rsidR="0048094C" w:rsidRDefault="0048094C" w:rsidP="00D70FA7">
            <w:pPr>
              <w:jc w:val="both"/>
            </w:pPr>
            <w:r>
              <w:lastRenderedPageBreak/>
              <w:t>Comunicado mediante oficio: 463-FC-2022</w:t>
            </w:r>
          </w:p>
          <w:p w14:paraId="202E59CC" w14:textId="5389B24B" w:rsidR="0048094C" w:rsidRDefault="00000000" w:rsidP="00964CAC">
            <w:pPr>
              <w:jc w:val="center"/>
            </w:pPr>
            <w:r>
              <w:pict w14:anchorId="7A852E1A">
                <v:shape id="_x0000_i1048" type="#_x0000_t75" style="width:71.5pt;height:44.5pt">
                  <v:imagedata r:id="rId54" o:title=""/>
                </v:shape>
              </w:pict>
            </w:r>
          </w:p>
          <w:p w14:paraId="5FEF6F6B" w14:textId="084795C8" w:rsidR="0048094C" w:rsidRDefault="0048094C" w:rsidP="00835015">
            <w:pPr>
              <w:jc w:val="center"/>
            </w:pPr>
            <w:r>
              <w:t>Aprobado por el Consejo Superior con oficio: 997-2022</w:t>
            </w:r>
          </w:p>
          <w:bookmarkStart w:id="7" w:name="_MON_1760188924"/>
          <w:bookmarkEnd w:id="7"/>
          <w:p w14:paraId="6494DFDA" w14:textId="1BE053C4" w:rsidR="0048094C" w:rsidRDefault="0048094C" w:rsidP="00835015">
            <w:pPr>
              <w:jc w:val="center"/>
            </w:pPr>
            <w:r>
              <w:object w:dxaOrig="1155" w:dyaOrig="752" w14:anchorId="3E5CA16F">
                <v:shape id="_x0000_i1049" type="#_x0000_t75" style="width:57.5pt;height:38.5pt" o:ole="">
                  <v:imagedata r:id="rId55" o:title=""/>
                </v:shape>
                <o:OLEObject Type="Embed" ProgID="Word.Document.12" ShapeID="_x0000_i1049" DrawAspect="Icon" ObjectID="_1808658984" r:id="rId56">
                  <o:FieldCodes>\s</o:FieldCodes>
                </o:OLEObject>
              </w:object>
            </w:r>
          </w:p>
          <w:p w14:paraId="70F3DD92" w14:textId="56398954" w:rsidR="0048094C" w:rsidRDefault="0048094C" w:rsidP="00964CAC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964CAC">
              <w:t xml:space="preserve"> 03-2023</w:t>
            </w:r>
          </w:p>
          <w:p w14:paraId="76F2FC3A" w14:textId="67B32CB6" w:rsidR="0048094C" w:rsidRDefault="0048094C" w:rsidP="00964CAC">
            <w:pPr>
              <w:jc w:val="center"/>
            </w:pPr>
            <w:r>
              <w:object w:dxaOrig="2629" w:dyaOrig="1712" w14:anchorId="322F4DA5">
                <v:shape id="_x0000_i1050" type="#_x0000_t75" style="width:68.5pt;height:44.5pt" o:ole="">
                  <v:imagedata r:id="rId57" o:title=""/>
                </v:shape>
                <o:OLEObject Type="Embed" ProgID="Acrobat.Document.DC" ShapeID="_x0000_i1050" DrawAspect="Icon" ObjectID="_1808658985" r:id="rId58"/>
              </w:object>
            </w:r>
          </w:p>
          <w:p w14:paraId="7E670391" w14:textId="53087B12" w:rsidR="0048094C" w:rsidRPr="00E71C12" w:rsidRDefault="0048094C" w:rsidP="00964CAC">
            <w:pPr>
              <w:jc w:val="center"/>
              <w:rPr>
                <w:lang w:val="es-CR"/>
              </w:rPr>
            </w:pPr>
          </w:p>
        </w:tc>
      </w:tr>
      <w:tr w:rsidR="0048094C" w:rsidRPr="005676F5" w14:paraId="1D821D15" w14:textId="50EE8752" w:rsidTr="0048094C">
        <w:trPr>
          <w:trHeight w:val="331"/>
        </w:trPr>
        <w:tc>
          <w:tcPr>
            <w:tcW w:w="2534" w:type="dxa"/>
          </w:tcPr>
          <w:p w14:paraId="2F4E2226" w14:textId="53304CB9" w:rsidR="0048094C" w:rsidRPr="00A151C3" w:rsidRDefault="0048094C" w:rsidP="00A151C3">
            <w:pPr>
              <w:jc w:val="both"/>
            </w:pPr>
            <w:r w:rsidRPr="00E71C12">
              <w:lastRenderedPageBreak/>
              <w:t>Actualización del informe de análisis NICSP 14 “Hechos ocurridos después de la fecha de presentación”</w:t>
            </w:r>
          </w:p>
        </w:tc>
        <w:tc>
          <w:tcPr>
            <w:tcW w:w="3177" w:type="dxa"/>
          </w:tcPr>
          <w:p w14:paraId="6380C5CC" w14:textId="312EE383" w:rsidR="0048094C" w:rsidRDefault="00764A0B" w:rsidP="00AB0776">
            <w:pPr>
              <w:jc w:val="center"/>
            </w:pPr>
            <w:r>
              <w:pict w14:anchorId="6EDAE889">
                <v:shape id="_x0000_i1051" type="#_x0000_t75" style="width:76pt;height:50pt">
                  <v:imagedata r:id="rId59" o:title=""/>
                </v:shape>
              </w:pict>
            </w:r>
          </w:p>
        </w:tc>
        <w:tc>
          <w:tcPr>
            <w:tcW w:w="5346" w:type="dxa"/>
          </w:tcPr>
          <w:p w14:paraId="5056F1D0" w14:textId="77777777" w:rsidR="0048094C" w:rsidRDefault="0048094C" w:rsidP="00D70FA7">
            <w:pPr>
              <w:jc w:val="both"/>
            </w:pPr>
            <w:r>
              <w:t>Comunicado mediante oficio: 395-FC-2023</w:t>
            </w:r>
          </w:p>
          <w:p w14:paraId="4375F377" w14:textId="77777777" w:rsidR="0048094C" w:rsidRDefault="00000000" w:rsidP="00E71C12">
            <w:pPr>
              <w:jc w:val="center"/>
            </w:pPr>
            <w:r>
              <w:pict w14:anchorId="4AD03E71">
                <v:shape id="_x0000_i1052" type="#_x0000_t75" style="width:76.5pt;height:50pt">
                  <v:imagedata r:id="rId60" o:title=""/>
                </v:shape>
              </w:pict>
            </w:r>
          </w:p>
          <w:p w14:paraId="3A5D07FB" w14:textId="7FAA5848" w:rsidR="0048094C" w:rsidRDefault="0048094C" w:rsidP="00E71C12">
            <w:pPr>
              <w:jc w:val="center"/>
            </w:pPr>
            <w:r>
              <w:t>Remisión de la Dirección Ejecutiva al Consejo Superior</w:t>
            </w:r>
          </w:p>
          <w:p w14:paraId="1C794F02" w14:textId="74C98402" w:rsidR="0048094C" w:rsidRDefault="00764A0B" w:rsidP="00E71C12">
            <w:pPr>
              <w:jc w:val="center"/>
            </w:pPr>
            <w:r>
              <w:pict w14:anchorId="6BA0D120">
                <v:shape id="_x0000_i1053" type="#_x0000_t75" style="width:76pt;height:50pt">
                  <v:imagedata r:id="rId61" o:title=""/>
                </v:shape>
              </w:pict>
            </w:r>
          </w:p>
          <w:p w14:paraId="7F12BA79" w14:textId="65A59217" w:rsidR="00C67F51" w:rsidRDefault="00C67F51" w:rsidP="00E71C12">
            <w:pPr>
              <w:jc w:val="center"/>
              <w:rPr>
                <w:rFonts w:ascii="Times New Roman" w:hAnsi="Times New Roman"/>
                <w:lang w:val="es-ES_tradnl"/>
              </w:rPr>
            </w:pPr>
            <w:r>
              <w:t xml:space="preserve">Aprobación superior con oficio: </w:t>
            </w:r>
            <w:r w:rsidRPr="005250F0">
              <w:rPr>
                <w:rFonts w:ascii="Times New Roman" w:hAnsi="Times New Roman"/>
                <w:lang w:val="es-ES_tradnl"/>
              </w:rPr>
              <w:t>10840-2023</w:t>
            </w:r>
          </w:p>
          <w:p w14:paraId="5A52D14F" w14:textId="043E1F49" w:rsidR="00C67F51" w:rsidRDefault="00764A0B" w:rsidP="00E71C12">
            <w:pPr>
              <w:jc w:val="center"/>
            </w:pPr>
            <w:bookmarkStart w:id="8" w:name="_MON_1764489716"/>
            <w:bookmarkEnd w:id="8"/>
            <w:r>
              <w:pict w14:anchorId="5E42D53C">
                <v:shape id="_x0000_i1054" type="#_x0000_t75" style="width:76pt;height:50pt">
                  <v:imagedata r:id="rId62" o:title=""/>
                </v:shape>
              </w:pict>
            </w:r>
          </w:p>
          <w:p w14:paraId="5E311F14" w14:textId="0BA67D1F" w:rsidR="0048094C" w:rsidRDefault="00410811" w:rsidP="00E71C12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964CAC">
              <w:t xml:space="preserve"> </w:t>
            </w:r>
            <w:r w:rsidRPr="00410811">
              <w:t>98-2023</w:t>
            </w:r>
            <w:r w:rsidR="00271B83">
              <w:t>, no ha sido cargada en Nexus</w: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39378BE7" w14:textId="77777777" w:rsidTr="0082254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5E13D0A1" w14:textId="4B6FE14E" w:rsidR="004C5D98" w:rsidRPr="005676F5" w:rsidRDefault="00646CC8">
            <w:pPr>
              <w:pStyle w:val="Ttulo1"/>
            </w:pPr>
            <w:r w:rsidRPr="00646CC8">
              <w:t>NICSP 16 Propiedades de Inversión</w:t>
            </w:r>
          </w:p>
        </w:tc>
      </w:tr>
      <w:tr w:rsidR="004C5D98" w:rsidRPr="005676F5" w14:paraId="2802DC88" w14:textId="77777777" w:rsidTr="0082254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22FEE779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250"/>
        <w:gridCol w:w="2997"/>
        <w:gridCol w:w="5809"/>
      </w:tblGrid>
      <w:tr w:rsidR="0048094C" w:rsidRPr="005676F5" w14:paraId="48FB8DB1" w14:textId="3993836C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250" w:type="dxa"/>
          </w:tcPr>
          <w:p w14:paraId="10D32381" w14:textId="7F5B0676" w:rsidR="0048094C" w:rsidRPr="005676F5" w:rsidRDefault="0048094C" w:rsidP="00801C14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997" w:type="dxa"/>
          </w:tcPr>
          <w:p w14:paraId="0F05B407" w14:textId="77777777" w:rsidR="0048094C" w:rsidRPr="005676F5" w:rsidRDefault="0048094C" w:rsidP="00801C14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5810" w:type="dxa"/>
          </w:tcPr>
          <w:p w14:paraId="68D831CE" w14:textId="77777777" w:rsidR="0048094C" w:rsidRPr="005676F5" w:rsidRDefault="0048094C" w:rsidP="00801C14">
            <w:pPr>
              <w:pStyle w:val="Ttulo2"/>
              <w:jc w:val="center"/>
            </w:pPr>
            <w:r>
              <w:t>APROBACIÓN SUPERIOR</w:t>
            </w:r>
          </w:p>
        </w:tc>
      </w:tr>
      <w:tr w:rsidR="0048094C" w:rsidRPr="005676F5" w14:paraId="71CF106A" w14:textId="1CBD131D" w:rsidTr="0048094C">
        <w:trPr>
          <w:trHeight w:val="331"/>
        </w:trPr>
        <w:tc>
          <w:tcPr>
            <w:tcW w:w="2250" w:type="dxa"/>
          </w:tcPr>
          <w:p w14:paraId="7577A1AE" w14:textId="196522C8" w:rsidR="0048094C" w:rsidRPr="005676F5" w:rsidRDefault="0048094C" w:rsidP="002A3C44">
            <w:r>
              <w:t>Documento de análisis</w:t>
            </w:r>
          </w:p>
        </w:tc>
        <w:tc>
          <w:tcPr>
            <w:tcW w:w="2997" w:type="dxa"/>
          </w:tcPr>
          <w:p w14:paraId="09827D03" w14:textId="76E714C4" w:rsidR="0048094C" w:rsidRPr="005676F5" w:rsidRDefault="00000000" w:rsidP="00326DDA">
            <w:pPr>
              <w:jc w:val="center"/>
            </w:pPr>
            <w:r>
              <w:pict w14:anchorId="1A649859">
                <v:shape id="_x0000_i1055" type="#_x0000_t75" style="width:91pt;height:59pt">
                  <v:imagedata r:id="rId63" o:title=""/>
                </v:shape>
              </w:pict>
            </w:r>
          </w:p>
        </w:tc>
        <w:tc>
          <w:tcPr>
            <w:tcW w:w="5810" w:type="dxa"/>
          </w:tcPr>
          <w:p w14:paraId="6D08B8B1" w14:textId="69EB94E8" w:rsidR="0048094C" w:rsidRDefault="0048094C" w:rsidP="00D70FA7">
            <w:pPr>
              <w:jc w:val="both"/>
            </w:pPr>
            <w:r>
              <w:t>Comunicado mediante oficio: 436-FC-2022.</w:t>
            </w:r>
          </w:p>
          <w:p w14:paraId="788E8A8E" w14:textId="53B3CB41" w:rsidR="0048094C" w:rsidRDefault="00000000" w:rsidP="00801C14">
            <w:pPr>
              <w:jc w:val="center"/>
            </w:pPr>
            <w:r>
              <w:pict w14:anchorId="490ACBA4">
                <v:shape id="_x0000_i1056" type="#_x0000_t75" style="width:69.5pt;height:44.5pt">
                  <v:imagedata r:id="rId64" o:title=""/>
                </v:shape>
              </w:pict>
            </w:r>
          </w:p>
          <w:p w14:paraId="1B2B1DA0" w14:textId="5F8CEF8A" w:rsidR="0048094C" w:rsidRDefault="0048094C" w:rsidP="00C67F51">
            <w:pPr>
              <w:jc w:val="center"/>
            </w:pPr>
            <w:r>
              <w:t>Aprobación superior con oficio: 1081-2023</w:t>
            </w:r>
          </w:p>
          <w:p w14:paraId="6D2DD2C8" w14:textId="2AFF83B0" w:rsidR="0048094C" w:rsidRDefault="00764A0B" w:rsidP="00801C14">
            <w:pPr>
              <w:jc w:val="center"/>
            </w:pPr>
            <w:bookmarkStart w:id="9" w:name="_MON_1760189000"/>
            <w:bookmarkStart w:id="10" w:name="_MON_1754808783"/>
            <w:bookmarkEnd w:id="9"/>
            <w:bookmarkEnd w:id="10"/>
            <w:r>
              <w:pict w14:anchorId="560578FE">
                <v:shape id="_x0000_i1057" type="#_x0000_t75" style="width:75.5pt;height:48.5pt">
                  <v:imagedata r:id="rId65" o:title=""/>
                </v:shape>
              </w:pict>
            </w:r>
          </w:p>
          <w:p w14:paraId="11FC3706" w14:textId="679A04A1" w:rsidR="0048094C" w:rsidRDefault="0048094C" w:rsidP="00956313">
            <w:pPr>
              <w:jc w:val="center"/>
            </w:pPr>
            <w:r>
              <w:t>Acuerdo del Consejo Superior: 004-2023</w:t>
            </w:r>
          </w:p>
          <w:p w14:paraId="6E0285AC" w14:textId="6B6DC8F5" w:rsidR="0048094C" w:rsidRPr="005676F5" w:rsidRDefault="0048094C" w:rsidP="00801C14">
            <w:pPr>
              <w:jc w:val="center"/>
            </w:pPr>
            <w:r>
              <w:object w:dxaOrig="2629" w:dyaOrig="1712" w14:anchorId="7FE09B6F">
                <v:shape id="_x0000_i1058" type="#_x0000_t75" style="width:132pt;height:86.5pt" o:ole="">
                  <v:imagedata r:id="rId66" o:title=""/>
                </v:shape>
                <o:OLEObject Type="Embed" ProgID="Acrobat.Document.DC" ShapeID="_x0000_i1058" DrawAspect="Icon" ObjectID="_1808658986" r:id="rId67"/>
              </w:object>
            </w:r>
          </w:p>
        </w:tc>
      </w:tr>
    </w:tbl>
    <w:p w14:paraId="685F7AA2" w14:textId="31F07743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1CDBE4E4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1F9A663B" w14:textId="77777777" w:rsidR="00E83193" w:rsidRDefault="00E83193">
            <w:pPr>
              <w:pStyle w:val="Ttulo1"/>
            </w:pPr>
          </w:p>
          <w:p w14:paraId="1000868A" w14:textId="77777777" w:rsidR="00E83193" w:rsidRDefault="00E83193">
            <w:pPr>
              <w:pStyle w:val="Ttulo1"/>
            </w:pPr>
          </w:p>
          <w:p w14:paraId="57C8336E" w14:textId="77777777" w:rsidR="00E83193" w:rsidRDefault="00E83193">
            <w:pPr>
              <w:pStyle w:val="Ttulo1"/>
            </w:pPr>
          </w:p>
          <w:p w14:paraId="3C6F8206" w14:textId="7F360E1C" w:rsidR="004C5D98" w:rsidRPr="005676F5" w:rsidRDefault="00646CC8">
            <w:pPr>
              <w:pStyle w:val="Ttulo1"/>
            </w:pPr>
            <w:r w:rsidRPr="00646CC8">
              <w:lastRenderedPageBreak/>
              <w:t>NICSP 17 Propiedades, Planta y Equipo</w:t>
            </w:r>
          </w:p>
        </w:tc>
      </w:tr>
      <w:tr w:rsidR="004C5D98" w:rsidRPr="005676F5" w14:paraId="0F4BE6A3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3AE8C7F5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315"/>
        <w:gridCol w:w="3209"/>
        <w:gridCol w:w="5532"/>
      </w:tblGrid>
      <w:tr w:rsidR="0048094C" w:rsidRPr="005676F5" w14:paraId="0432B70D" w14:textId="7AE19709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15" w:type="dxa"/>
          </w:tcPr>
          <w:p w14:paraId="6DDBAC84" w14:textId="10E94720" w:rsidR="0048094C" w:rsidRPr="005676F5" w:rsidRDefault="0048094C" w:rsidP="00911150">
            <w:pPr>
              <w:pStyle w:val="Ttulo2"/>
            </w:pPr>
            <w:r>
              <w:t>DETALLE</w:t>
            </w:r>
          </w:p>
        </w:tc>
        <w:tc>
          <w:tcPr>
            <w:tcW w:w="3209" w:type="dxa"/>
          </w:tcPr>
          <w:p w14:paraId="1F7631BA" w14:textId="77777777" w:rsidR="0048094C" w:rsidRPr="005676F5" w:rsidRDefault="0048094C" w:rsidP="00911150">
            <w:pPr>
              <w:pStyle w:val="Ttulo2"/>
            </w:pPr>
            <w:r>
              <w:t>DOCUMENTO</w:t>
            </w:r>
          </w:p>
        </w:tc>
        <w:tc>
          <w:tcPr>
            <w:tcW w:w="5533" w:type="dxa"/>
          </w:tcPr>
          <w:p w14:paraId="145E6418" w14:textId="77777777" w:rsidR="0048094C" w:rsidRPr="005676F5" w:rsidRDefault="0048094C" w:rsidP="00911150">
            <w:pPr>
              <w:pStyle w:val="Ttulo2"/>
            </w:pPr>
            <w:r>
              <w:t>APROBACIÓN SUPERIOR</w:t>
            </w:r>
          </w:p>
        </w:tc>
      </w:tr>
      <w:tr w:rsidR="0048094C" w:rsidRPr="005676F5" w14:paraId="20FDCD10" w14:textId="41EF0EA7" w:rsidTr="0048094C">
        <w:trPr>
          <w:trHeight w:val="331"/>
        </w:trPr>
        <w:tc>
          <w:tcPr>
            <w:tcW w:w="2315" w:type="dxa"/>
          </w:tcPr>
          <w:p w14:paraId="088103D8" w14:textId="2C026634" w:rsidR="0048094C" w:rsidRPr="00F4256E" w:rsidRDefault="0048094C" w:rsidP="00F4256E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F4256E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Análisis de la NICSP 17 Propiedades, Planta y Equipo</w:t>
            </w:r>
          </w:p>
          <w:p w14:paraId="41544B1E" w14:textId="77777777" w:rsidR="0048094C" w:rsidRDefault="0048094C" w:rsidP="002A3C44"/>
          <w:p w14:paraId="00617056" w14:textId="77777777" w:rsidR="004130FF" w:rsidRDefault="004130FF" w:rsidP="002A3C44"/>
          <w:p w14:paraId="093131D1" w14:textId="77777777" w:rsidR="004130FF" w:rsidRDefault="004130FF" w:rsidP="002A3C44"/>
          <w:p w14:paraId="1CB5734C" w14:textId="77777777" w:rsidR="004130FF" w:rsidRDefault="004130FF" w:rsidP="002A3C44"/>
          <w:p w14:paraId="28A52865" w14:textId="432D924A" w:rsidR="004130FF" w:rsidRPr="005676F5" w:rsidRDefault="004130FF" w:rsidP="002A3C44">
            <w:r>
              <w:t>Procedimiento de revelación</w:t>
            </w:r>
          </w:p>
        </w:tc>
        <w:tc>
          <w:tcPr>
            <w:tcW w:w="3209" w:type="dxa"/>
          </w:tcPr>
          <w:p w14:paraId="00FE63DA" w14:textId="196F67AD" w:rsidR="0048094C" w:rsidRDefault="00764A0B" w:rsidP="004130FF">
            <w:pPr>
              <w:jc w:val="center"/>
            </w:pPr>
            <w:r>
              <w:pict w14:anchorId="040B4649">
                <v:shape id="_x0000_i1059" type="#_x0000_t75" style="width:93pt;height:57.5pt">
                  <v:imagedata r:id="rId68" o:title=""/>
                </v:shape>
              </w:pict>
            </w:r>
            <w:bookmarkStart w:id="11" w:name="_MON_1759753555"/>
            <w:bookmarkEnd w:id="11"/>
          </w:p>
          <w:p w14:paraId="47EAD837" w14:textId="77777777" w:rsidR="004130FF" w:rsidRDefault="004130FF" w:rsidP="004130FF">
            <w:pPr>
              <w:jc w:val="center"/>
            </w:pPr>
          </w:p>
          <w:p w14:paraId="1596ABE5" w14:textId="77777777" w:rsidR="004130FF" w:rsidRDefault="004130FF" w:rsidP="004130FF">
            <w:pPr>
              <w:jc w:val="center"/>
            </w:pPr>
          </w:p>
          <w:p w14:paraId="39447578" w14:textId="5246D211" w:rsidR="004130FF" w:rsidRDefault="00764A0B" w:rsidP="004130FF">
            <w:pPr>
              <w:jc w:val="center"/>
            </w:pPr>
            <w:r>
              <w:pict w14:anchorId="125B43DB">
                <v:shape id="_x0000_i1060" type="#_x0000_t75" style="width:75.5pt;height:49pt">
                  <v:imagedata r:id="rId69" o:title=""/>
                </v:shape>
              </w:pict>
            </w:r>
          </w:p>
          <w:p w14:paraId="630B66C8" w14:textId="5A44B8B9" w:rsidR="0048094C" w:rsidRPr="005676F5" w:rsidRDefault="0048094C" w:rsidP="0061204A">
            <w:pPr>
              <w:jc w:val="center"/>
            </w:pPr>
          </w:p>
        </w:tc>
        <w:tc>
          <w:tcPr>
            <w:tcW w:w="5533" w:type="dxa"/>
          </w:tcPr>
          <w:p w14:paraId="2DC31EEF" w14:textId="74C9A9D9" w:rsidR="0048094C" w:rsidRDefault="0048094C" w:rsidP="002A3C44">
            <w:r w:rsidRPr="004F1E0E">
              <w:t>Comunicado mediante oficio</w:t>
            </w:r>
            <w:r>
              <w:t>: 341-FC-2023</w:t>
            </w:r>
          </w:p>
          <w:p w14:paraId="0E15ED39" w14:textId="44A95B33" w:rsidR="0048094C" w:rsidRDefault="00764A0B" w:rsidP="00F4256E">
            <w:pPr>
              <w:jc w:val="center"/>
            </w:pPr>
            <w:r>
              <w:pict w14:anchorId="38F63D81">
                <v:shape id="_x0000_i1061" type="#_x0000_t75" style="width:96.5pt;height:60pt">
                  <v:imagedata r:id="rId70" o:title=""/>
                </v:shape>
              </w:pict>
            </w:r>
          </w:p>
          <w:p w14:paraId="45D31172" w14:textId="4D5109F8" w:rsidR="0048094C" w:rsidRDefault="0048094C" w:rsidP="006C1957">
            <w:r>
              <w:t>Aprobación superior con oficio:</w:t>
            </w:r>
          </w:p>
          <w:p w14:paraId="513D40BB" w14:textId="77777777" w:rsidR="0048094C" w:rsidRDefault="00764A0B" w:rsidP="0061204A">
            <w:pPr>
              <w:jc w:val="center"/>
            </w:pPr>
            <w:bookmarkStart w:id="12" w:name="_MON_1759754326"/>
            <w:bookmarkEnd w:id="12"/>
            <w:r>
              <w:pict w14:anchorId="337D813F">
                <v:shape id="_x0000_i1062" type="#_x0000_t75" style="width:78pt;height:48pt">
                  <v:imagedata r:id="rId71" o:title=""/>
                </v:shape>
              </w:pict>
            </w:r>
          </w:p>
          <w:p w14:paraId="37DEBC80" w14:textId="1269B867" w:rsidR="0048094C" w:rsidRDefault="0048094C" w:rsidP="002A3C44">
            <w:r>
              <w:t>Acuerdo del Consejo Superior: 0</w:t>
            </w:r>
            <w:r w:rsidRPr="00822544">
              <w:t>85-2023</w:t>
            </w:r>
          </w:p>
          <w:p w14:paraId="4772FA6C" w14:textId="677A0989" w:rsidR="0048094C" w:rsidRPr="005676F5" w:rsidRDefault="00764A0B" w:rsidP="0061204A">
            <w:pPr>
              <w:jc w:val="center"/>
            </w:pPr>
            <w:r>
              <w:pict w14:anchorId="6B940EA3">
                <v:shape id="_x0000_i1063" type="#_x0000_t75" style="width:75.5pt;height:49pt">
                  <v:imagedata r:id="rId72" o:title=""/>
                </v:shape>
              </w:pict>
            </w:r>
          </w:p>
        </w:tc>
      </w:tr>
    </w:tbl>
    <w:p w14:paraId="6992B67B" w14:textId="77777777" w:rsidR="004C5D98" w:rsidRDefault="004C5D98" w:rsidP="00F0767F"/>
    <w:p w14:paraId="6CA03C3C" w14:textId="77777777" w:rsidR="004C5D98" w:rsidRDefault="004C5D98" w:rsidP="00F0767F"/>
    <w:tbl>
      <w:tblPr>
        <w:tblW w:w="112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18"/>
      </w:tblGrid>
      <w:tr w:rsidR="00D93647" w:rsidRPr="005676F5" w14:paraId="45D1FEB9" w14:textId="77777777" w:rsidTr="00DF32B2">
        <w:trPr>
          <w:trHeight w:val="864"/>
        </w:trPr>
        <w:tc>
          <w:tcPr>
            <w:tcW w:w="11218" w:type="dxa"/>
            <w:tcBorders>
              <w:bottom w:val="single" w:sz="18" w:space="0" w:color="FEDE00" w:themeColor="accent2"/>
            </w:tcBorders>
            <w:vAlign w:val="bottom"/>
          </w:tcPr>
          <w:p w14:paraId="1E527050" w14:textId="77777777" w:rsidR="00D93647" w:rsidRDefault="00D93647" w:rsidP="00DF32B2">
            <w:pPr>
              <w:pStyle w:val="Ttulo1"/>
            </w:pPr>
          </w:p>
          <w:p w14:paraId="5BAB5E24" w14:textId="77777777" w:rsidR="00D93647" w:rsidRDefault="00D93647" w:rsidP="00DF32B2">
            <w:pPr>
              <w:pStyle w:val="Ttulo1"/>
            </w:pPr>
          </w:p>
          <w:p w14:paraId="584763F1" w14:textId="344A4919" w:rsidR="00D93647" w:rsidRPr="005676F5" w:rsidRDefault="00D93647" w:rsidP="00DF32B2">
            <w:pPr>
              <w:pStyle w:val="Ttulo1"/>
            </w:pPr>
            <w:r>
              <w:t>N</w:t>
            </w:r>
            <w:r w:rsidRPr="00BB6364">
              <w:t>ICSP 1</w:t>
            </w:r>
            <w:r>
              <w:t>8</w:t>
            </w:r>
            <w:r w:rsidRPr="00BB6364">
              <w:t xml:space="preserve"> </w:t>
            </w:r>
            <w:r w:rsidRPr="00A27211">
              <w:rPr>
                <w:sz w:val="22"/>
                <w:szCs w:val="22"/>
                <w:lang w:val="es-CR" w:eastAsia="es-CR"/>
              </w:rPr>
              <w:t>Información Financiera por Segmentos</w:t>
            </w:r>
          </w:p>
        </w:tc>
      </w:tr>
      <w:tr w:rsidR="00D93647" w:rsidRPr="005676F5" w14:paraId="5D3AB98D" w14:textId="77777777" w:rsidTr="00DF32B2">
        <w:trPr>
          <w:trHeight w:hRule="exact" w:val="216"/>
        </w:trPr>
        <w:tc>
          <w:tcPr>
            <w:tcW w:w="11218" w:type="dxa"/>
            <w:tcBorders>
              <w:top w:val="single" w:sz="18" w:space="0" w:color="FEDE00" w:themeColor="accent2"/>
            </w:tcBorders>
          </w:tcPr>
          <w:p w14:paraId="2425E7CF" w14:textId="77777777" w:rsidR="00D93647" w:rsidRPr="005676F5" w:rsidRDefault="00D93647" w:rsidP="00DF32B2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6"/>
        <w:gridCol w:w="6228"/>
      </w:tblGrid>
      <w:tr w:rsidR="00D93647" w:rsidRPr="005676F5" w14:paraId="68A431AE" w14:textId="77777777" w:rsidTr="00DF32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30ED4FC2" w14:textId="77777777" w:rsidR="00D93647" w:rsidRPr="005676F5" w:rsidRDefault="00D93647" w:rsidP="00DF32B2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1B1990C8" w14:textId="77777777" w:rsidR="00D93647" w:rsidRPr="005676F5" w:rsidRDefault="00D93647" w:rsidP="00DF32B2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3ED41130" w14:textId="77777777" w:rsidR="00D93647" w:rsidRPr="005676F5" w:rsidRDefault="00D93647" w:rsidP="00DF32B2">
            <w:pPr>
              <w:pStyle w:val="Ttulo2"/>
            </w:pPr>
            <w:r>
              <w:t>APROBACIÓN SUPERIOR</w:t>
            </w:r>
          </w:p>
        </w:tc>
      </w:tr>
      <w:tr w:rsidR="00D93647" w:rsidRPr="005676F5" w14:paraId="4914928C" w14:textId="77777777" w:rsidTr="00DF32B2">
        <w:trPr>
          <w:trHeight w:val="331"/>
        </w:trPr>
        <w:tc>
          <w:tcPr>
            <w:tcW w:w="1843" w:type="dxa"/>
          </w:tcPr>
          <w:p w14:paraId="7E12D8D8" w14:textId="77777777" w:rsidR="00D93647" w:rsidRDefault="00D93647" w:rsidP="00DF32B2">
            <w:r>
              <w:t>Documento de análisis</w:t>
            </w:r>
          </w:p>
          <w:p w14:paraId="3415C13E" w14:textId="77777777" w:rsidR="00D93647" w:rsidRDefault="00D93647" w:rsidP="00DF32B2"/>
          <w:p w14:paraId="41A33B38" w14:textId="77777777" w:rsidR="00D93647" w:rsidRDefault="00D93647" w:rsidP="00DF32B2"/>
          <w:p w14:paraId="2E23A910" w14:textId="77777777" w:rsidR="00D93647" w:rsidRDefault="00D93647" w:rsidP="00DF32B2"/>
          <w:p w14:paraId="29199CDC" w14:textId="77777777" w:rsidR="00D93647" w:rsidRDefault="00D93647" w:rsidP="00DF32B2"/>
          <w:p w14:paraId="56A379CA" w14:textId="77777777" w:rsidR="00D93647" w:rsidRDefault="00D93647" w:rsidP="00DF32B2"/>
          <w:p w14:paraId="58841A5D" w14:textId="77777777" w:rsidR="00D93647" w:rsidRDefault="00D93647" w:rsidP="00DF32B2"/>
          <w:p w14:paraId="5EF455C6" w14:textId="77777777" w:rsidR="00D93647" w:rsidRPr="005676F5" w:rsidRDefault="00D93647" w:rsidP="00DF32B2"/>
        </w:tc>
        <w:tc>
          <w:tcPr>
            <w:tcW w:w="3119" w:type="dxa"/>
          </w:tcPr>
          <w:p w14:paraId="5E8B6DA9" w14:textId="77777777" w:rsidR="00D93647" w:rsidRDefault="00D93647" w:rsidP="00DF32B2">
            <w:pPr>
              <w:jc w:val="center"/>
            </w:pPr>
          </w:p>
          <w:p w14:paraId="25FAD958" w14:textId="753AA6B2" w:rsidR="00D93647" w:rsidRDefault="00764A0B" w:rsidP="00DF32B2">
            <w:pPr>
              <w:jc w:val="center"/>
            </w:pPr>
            <w:r>
              <w:object w:dxaOrig="1508" w:dyaOrig="984" w14:anchorId="6B183C62">
                <v:shape id="_x0000_i1083" type="#_x0000_t75" style="width:75.5pt;height:49pt" o:ole="">
                  <v:imagedata r:id="rId73" o:title=""/>
                </v:shape>
                <o:OLEObject Type="Embed" ProgID="Acrobat.Document.DC" ShapeID="_x0000_i1083" DrawAspect="Icon" ObjectID="_1808658987" r:id="rId74"/>
              </w:object>
            </w:r>
          </w:p>
          <w:p w14:paraId="2370BC7E" w14:textId="77777777" w:rsidR="00D93647" w:rsidRDefault="00D93647" w:rsidP="00DF32B2">
            <w:pPr>
              <w:jc w:val="center"/>
            </w:pPr>
          </w:p>
          <w:p w14:paraId="36FBF81A" w14:textId="77777777" w:rsidR="00D93647" w:rsidRDefault="00D93647" w:rsidP="00DF32B2">
            <w:pPr>
              <w:jc w:val="center"/>
            </w:pPr>
          </w:p>
          <w:p w14:paraId="7B69DE79" w14:textId="77777777" w:rsidR="00D93647" w:rsidRDefault="00D93647" w:rsidP="00DF32B2">
            <w:pPr>
              <w:jc w:val="center"/>
            </w:pPr>
          </w:p>
          <w:p w14:paraId="2788D0C7" w14:textId="77777777" w:rsidR="00D93647" w:rsidRPr="005676F5" w:rsidRDefault="00D93647" w:rsidP="00DF32B2">
            <w:pPr>
              <w:jc w:val="center"/>
            </w:pPr>
          </w:p>
        </w:tc>
        <w:tc>
          <w:tcPr>
            <w:tcW w:w="6237" w:type="dxa"/>
          </w:tcPr>
          <w:p w14:paraId="46BE2FD8" w14:textId="77777777" w:rsidR="00D93647" w:rsidRDefault="00D93647" w:rsidP="00DF32B2">
            <w:pPr>
              <w:jc w:val="center"/>
            </w:pPr>
            <w:r>
              <w:t xml:space="preserve">Oficio de remisión a la Dirección Ejecutiva:  289-FC-2024, </w:t>
            </w:r>
          </w:p>
          <w:p w14:paraId="093E4B3D" w14:textId="77777777" w:rsidR="00D93647" w:rsidRDefault="00764A0B" w:rsidP="00DF32B2">
            <w:pPr>
              <w:jc w:val="center"/>
            </w:pPr>
            <w:r>
              <w:pict w14:anchorId="0B5F14E2">
                <v:shape id="_x0000_i1065" type="#_x0000_t75" style="width:77pt;height:51.5pt">
                  <v:imagedata r:id="rId75" o:title=""/>
                </v:shape>
              </w:pict>
            </w:r>
          </w:p>
          <w:p w14:paraId="35D90780" w14:textId="77777777" w:rsidR="00D93647" w:rsidRDefault="00D93647" w:rsidP="00DF32B2">
            <w:pPr>
              <w:jc w:val="center"/>
            </w:pPr>
            <w:r>
              <w:t>Comunicado de la Secretaría de la Corte:  4147-DE-2024</w:t>
            </w:r>
          </w:p>
          <w:p w14:paraId="62019702" w14:textId="77777777" w:rsidR="00D93647" w:rsidRDefault="00764A0B" w:rsidP="00DF32B2">
            <w:pPr>
              <w:jc w:val="center"/>
            </w:pPr>
            <w:r>
              <w:pict w14:anchorId="59B0D2CE">
                <v:shape id="_x0000_i1066" type="#_x0000_t75" style="width:77pt;height:51.5pt">
                  <v:imagedata r:id="rId76" o:title=""/>
                </v:shape>
              </w:pict>
            </w:r>
          </w:p>
          <w:p w14:paraId="720B1BF0" w14:textId="77777777" w:rsidR="00D93647" w:rsidRDefault="00D93647" w:rsidP="00DF32B2">
            <w:pPr>
              <w:jc w:val="center"/>
            </w:pPr>
            <w:r w:rsidRPr="001E5D91">
              <w:t>Acta de Consejo Superior</w:t>
            </w:r>
            <w:r>
              <w:t>:  111-2024</w:t>
            </w:r>
          </w:p>
          <w:p w14:paraId="2F3BBBD4" w14:textId="77777777" w:rsidR="00D93647" w:rsidRDefault="00764A0B" w:rsidP="00DF32B2">
            <w:pPr>
              <w:jc w:val="center"/>
            </w:pPr>
            <w:r>
              <w:pict w14:anchorId="6F9410B9">
                <v:shape id="_x0000_i1067" type="#_x0000_t75" style="width:77pt;height:51.5pt">
                  <v:imagedata r:id="rId77" o:title=""/>
                </v:shape>
              </w:pict>
            </w:r>
          </w:p>
          <w:p w14:paraId="21A16E63" w14:textId="77777777" w:rsidR="00D93647" w:rsidRPr="005676F5" w:rsidRDefault="00D93647" w:rsidP="00DF32B2">
            <w:pPr>
              <w:jc w:val="center"/>
            </w:pPr>
          </w:p>
        </w:tc>
      </w:tr>
    </w:tbl>
    <w:p w14:paraId="58D868F8" w14:textId="77777777" w:rsidR="00D93647" w:rsidRDefault="00D93647" w:rsidP="00F0767F"/>
    <w:sectPr w:rsidR="00D93647" w:rsidSect="00325368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625335" w14:textId="77777777" w:rsidR="000E0AC8" w:rsidRDefault="000E0AC8" w:rsidP="00E02929">
      <w:pPr>
        <w:spacing w:after="0"/>
      </w:pPr>
      <w:r>
        <w:separator/>
      </w:r>
    </w:p>
    <w:p w14:paraId="621EDA1D" w14:textId="77777777" w:rsidR="000E0AC8" w:rsidRDefault="000E0AC8"/>
  </w:endnote>
  <w:endnote w:type="continuationSeparator" w:id="0">
    <w:p w14:paraId="78BFFCB4" w14:textId="77777777" w:rsidR="000E0AC8" w:rsidRDefault="000E0AC8" w:rsidP="00E02929">
      <w:pPr>
        <w:spacing w:after="0"/>
      </w:pPr>
      <w:r>
        <w:continuationSeparator/>
      </w:r>
    </w:p>
    <w:p w14:paraId="784E752E" w14:textId="77777777" w:rsidR="000E0AC8" w:rsidRDefault="000E0AC8"/>
  </w:endnote>
  <w:endnote w:type="continuationNotice" w:id="1">
    <w:p w14:paraId="1248133E" w14:textId="77777777" w:rsidR="000E0AC8" w:rsidRDefault="000E0AC8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81D086" w14:textId="77777777" w:rsidR="000E0AC8" w:rsidRDefault="000E0AC8" w:rsidP="00E02929">
      <w:pPr>
        <w:spacing w:after="0"/>
      </w:pPr>
      <w:r>
        <w:separator/>
      </w:r>
    </w:p>
    <w:p w14:paraId="092978AE" w14:textId="77777777" w:rsidR="000E0AC8" w:rsidRDefault="000E0AC8"/>
  </w:footnote>
  <w:footnote w:type="continuationSeparator" w:id="0">
    <w:p w14:paraId="0E97D0D5" w14:textId="77777777" w:rsidR="000E0AC8" w:rsidRDefault="000E0AC8" w:rsidP="00E02929">
      <w:pPr>
        <w:spacing w:after="0"/>
      </w:pPr>
      <w:r>
        <w:continuationSeparator/>
      </w:r>
    </w:p>
    <w:p w14:paraId="71332C61" w14:textId="77777777" w:rsidR="000E0AC8" w:rsidRDefault="000E0AC8"/>
  </w:footnote>
  <w:footnote w:type="continuationNotice" w:id="1">
    <w:p w14:paraId="05ED5F83" w14:textId="77777777" w:rsidR="000E0AC8" w:rsidRDefault="000E0AC8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7B604D3"/>
    <w:multiLevelType w:val="hybridMultilevel"/>
    <w:tmpl w:val="A29EF936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323034"/>
    <w:multiLevelType w:val="multilevel"/>
    <w:tmpl w:val="813424B2"/>
    <w:lvl w:ilvl="0">
      <w:start w:val="1"/>
      <w:numFmt w:val="decimal"/>
      <w:lvlText w:val="%1."/>
      <w:lvlJc w:val="left"/>
      <w:pPr>
        <w:ind w:left="1004" w:hanging="360"/>
      </w:pPr>
    </w:lvl>
    <w:lvl w:ilvl="1">
      <w:start w:val="1"/>
      <w:numFmt w:val="decimal"/>
      <w:isLgl/>
      <w:lvlText w:val="%1.%2."/>
      <w:lvlJc w:val="left"/>
      <w:pPr>
        <w:ind w:left="1661" w:hanging="720"/>
      </w:pPr>
      <w:rPr>
        <w:rFonts w:cs="Times New Roman" w:hint="default"/>
        <w:b/>
        <w:bCs w:val="0"/>
        <w:i/>
        <w:iCs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ind w:left="1958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2615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912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3569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866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523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4820" w:hanging="1800"/>
      </w:pPr>
      <w:rPr>
        <w:rFonts w:cs="Times New Roman" w:hint="default"/>
        <w:b/>
      </w:r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6"/>
  </w:num>
  <w:num w:numId="7" w16cid:durableId="1256746214">
    <w:abstractNumId w:val="5"/>
  </w:num>
  <w:num w:numId="8" w16cid:durableId="5185335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7813"/>
    <w:rsid w:val="00013255"/>
    <w:rsid w:val="00014232"/>
    <w:rsid w:val="0001514E"/>
    <w:rsid w:val="00016989"/>
    <w:rsid w:val="00016C14"/>
    <w:rsid w:val="000260A9"/>
    <w:rsid w:val="00030DF6"/>
    <w:rsid w:val="00042218"/>
    <w:rsid w:val="0004230C"/>
    <w:rsid w:val="00042C35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07F"/>
    <w:rsid w:val="00081D48"/>
    <w:rsid w:val="000B4216"/>
    <w:rsid w:val="000B7024"/>
    <w:rsid w:val="000C215D"/>
    <w:rsid w:val="000C321B"/>
    <w:rsid w:val="000D1464"/>
    <w:rsid w:val="000D2DBB"/>
    <w:rsid w:val="000E0AC8"/>
    <w:rsid w:val="000E7760"/>
    <w:rsid w:val="000E7DA4"/>
    <w:rsid w:val="000F5257"/>
    <w:rsid w:val="000F5F00"/>
    <w:rsid w:val="001066F4"/>
    <w:rsid w:val="001074CE"/>
    <w:rsid w:val="001171FB"/>
    <w:rsid w:val="00125909"/>
    <w:rsid w:val="00126CB5"/>
    <w:rsid w:val="0013206C"/>
    <w:rsid w:val="001346C8"/>
    <w:rsid w:val="00134CA6"/>
    <w:rsid w:val="001353EF"/>
    <w:rsid w:val="0013652A"/>
    <w:rsid w:val="00140720"/>
    <w:rsid w:val="00141694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0DAA"/>
    <w:rsid w:val="00161885"/>
    <w:rsid w:val="001623D5"/>
    <w:rsid w:val="00166CFC"/>
    <w:rsid w:val="00172537"/>
    <w:rsid w:val="00174A41"/>
    <w:rsid w:val="00182636"/>
    <w:rsid w:val="00183BE5"/>
    <w:rsid w:val="00190856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3B2F"/>
    <w:rsid w:val="001D4FB4"/>
    <w:rsid w:val="001D5297"/>
    <w:rsid w:val="001E4F0B"/>
    <w:rsid w:val="001E5D91"/>
    <w:rsid w:val="001F0CCD"/>
    <w:rsid w:val="001F106E"/>
    <w:rsid w:val="001F110E"/>
    <w:rsid w:val="001F21EC"/>
    <w:rsid w:val="001F31F6"/>
    <w:rsid w:val="0020187E"/>
    <w:rsid w:val="0020390E"/>
    <w:rsid w:val="002052A8"/>
    <w:rsid w:val="00232F68"/>
    <w:rsid w:val="00234850"/>
    <w:rsid w:val="00240B38"/>
    <w:rsid w:val="00244564"/>
    <w:rsid w:val="002455BA"/>
    <w:rsid w:val="00251688"/>
    <w:rsid w:val="002517EA"/>
    <w:rsid w:val="00251B04"/>
    <w:rsid w:val="00254149"/>
    <w:rsid w:val="002549FC"/>
    <w:rsid w:val="00260973"/>
    <w:rsid w:val="002617CA"/>
    <w:rsid w:val="00263421"/>
    <w:rsid w:val="0026545E"/>
    <w:rsid w:val="00270A51"/>
    <w:rsid w:val="00271B83"/>
    <w:rsid w:val="00273BE1"/>
    <w:rsid w:val="00273D67"/>
    <w:rsid w:val="00274948"/>
    <w:rsid w:val="00274D9E"/>
    <w:rsid w:val="00280085"/>
    <w:rsid w:val="00284B09"/>
    <w:rsid w:val="00286F9F"/>
    <w:rsid w:val="00290F0F"/>
    <w:rsid w:val="00291743"/>
    <w:rsid w:val="00292EF3"/>
    <w:rsid w:val="0029418F"/>
    <w:rsid w:val="0029647A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602D"/>
    <w:rsid w:val="00326DDA"/>
    <w:rsid w:val="0033460E"/>
    <w:rsid w:val="00340655"/>
    <w:rsid w:val="003439D3"/>
    <w:rsid w:val="00356BB9"/>
    <w:rsid w:val="00356FEA"/>
    <w:rsid w:val="00360779"/>
    <w:rsid w:val="00362A78"/>
    <w:rsid w:val="00362DF8"/>
    <w:rsid w:val="00363BE0"/>
    <w:rsid w:val="0037454A"/>
    <w:rsid w:val="00385D88"/>
    <w:rsid w:val="00386307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4EC0"/>
    <w:rsid w:val="003A7C34"/>
    <w:rsid w:val="003B2ECA"/>
    <w:rsid w:val="003B48C2"/>
    <w:rsid w:val="003B4EB4"/>
    <w:rsid w:val="003B70C8"/>
    <w:rsid w:val="003C07AF"/>
    <w:rsid w:val="003C07D6"/>
    <w:rsid w:val="003C1FC0"/>
    <w:rsid w:val="003C3319"/>
    <w:rsid w:val="003C46A7"/>
    <w:rsid w:val="003C4D7C"/>
    <w:rsid w:val="003C78CB"/>
    <w:rsid w:val="003D2589"/>
    <w:rsid w:val="003D2693"/>
    <w:rsid w:val="003D415D"/>
    <w:rsid w:val="003D6565"/>
    <w:rsid w:val="003D704E"/>
    <w:rsid w:val="003D7F2E"/>
    <w:rsid w:val="003E4C78"/>
    <w:rsid w:val="003F0216"/>
    <w:rsid w:val="003F0A6C"/>
    <w:rsid w:val="003F1A37"/>
    <w:rsid w:val="003F32C4"/>
    <w:rsid w:val="003F76F3"/>
    <w:rsid w:val="00401AC7"/>
    <w:rsid w:val="00401E5D"/>
    <w:rsid w:val="00410811"/>
    <w:rsid w:val="00412C39"/>
    <w:rsid w:val="004130FF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54E"/>
    <w:rsid w:val="00465635"/>
    <w:rsid w:val="00465B79"/>
    <w:rsid w:val="00473EC5"/>
    <w:rsid w:val="0048094C"/>
    <w:rsid w:val="0048452F"/>
    <w:rsid w:val="00491B1A"/>
    <w:rsid w:val="00492618"/>
    <w:rsid w:val="004952CD"/>
    <w:rsid w:val="00495301"/>
    <w:rsid w:val="004957C6"/>
    <w:rsid w:val="004A234F"/>
    <w:rsid w:val="004A3161"/>
    <w:rsid w:val="004A5B31"/>
    <w:rsid w:val="004A688B"/>
    <w:rsid w:val="004B32B5"/>
    <w:rsid w:val="004B4511"/>
    <w:rsid w:val="004C28FF"/>
    <w:rsid w:val="004C3A90"/>
    <w:rsid w:val="004C4649"/>
    <w:rsid w:val="004C5D98"/>
    <w:rsid w:val="004D1076"/>
    <w:rsid w:val="004D1BDC"/>
    <w:rsid w:val="004D252A"/>
    <w:rsid w:val="004D7ADA"/>
    <w:rsid w:val="004E023B"/>
    <w:rsid w:val="004E09C5"/>
    <w:rsid w:val="004E154D"/>
    <w:rsid w:val="004E4A3F"/>
    <w:rsid w:val="004E5129"/>
    <w:rsid w:val="004F1E0E"/>
    <w:rsid w:val="004F3953"/>
    <w:rsid w:val="00500EE9"/>
    <w:rsid w:val="00504074"/>
    <w:rsid w:val="00504668"/>
    <w:rsid w:val="005054C3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2A84"/>
    <w:rsid w:val="00533D80"/>
    <w:rsid w:val="00535C87"/>
    <w:rsid w:val="0054063D"/>
    <w:rsid w:val="00544EC2"/>
    <w:rsid w:val="00554FFA"/>
    <w:rsid w:val="00562286"/>
    <w:rsid w:val="0056304B"/>
    <w:rsid w:val="005676F5"/>
    <w:rsid w:val="005678F9"/>
    <w:rsid w:val="00573623"/>
    <w:rsid w:val="00573FA8"/>
    <w:rsid w:val="005742A8"/>
    <w:rsid w:val="0057570F"/>
    <w:rsid w:val="0058436C"/>
    <w:rsid w:val="005848AD"/>
    <w:rsid w:val="00587DBA"/>
    <w:rsid w:val="00594499"/>
    <w:rsid w:val="00594B82"/>
    <w:rsid w:val="00596ACE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506D"/>
    <w:rsid w:val="005C7756"/>
    <w:rsid w:val="005D699E"/>
    <w:rsid w:val="005D6E75"/>
    <w:rsid w:val="005D75E9"/>
    <w:rsid w:val="005E53D9"/>
    <w:rsid w:val="005E6F19"/>
    <w:rsid w:val="005E78EF"/>
    <w:rsid w:val="005F449E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204A"/>
    <w:rsid w:val="006130C9"/>
    <w:rsid w:val="00616555"/>
    <w:rsid w:val="00617381"/>
    <w:rsid w:val="00623C50"/>
    <w:rsid w:val="00631F6B"/>
    <w:rsid w:val="006329C4"/>
    <w:rsid w:val="00635F7B"/>
    <w:rsid w:val="0064025A"/>
    <w:rsid w:val="00641985"/>
    <w:rsid w:val="0064254B"/>
    <w:rsid w:val="006456A9"/>
    <w:rsid w:val="006459FB"/>
    <w:rsid w:val="006464D2"/>
    <w:rsid w:val="00646CC8"/>
    <w:rsid w:val="00647C8A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37E"/>
    <w:rsid w:val="006A3A80"/>
    <w:rsid w:val="006A3B6B"/>
    <w:rsid w:val="006A62F5"/>
    <w:rsid w:val="006B3C8F"/>
    <w:rsid w:val="006B4FCB"/>
    <w:rsid w:val="006B7FF7"/>
    <w:rsid w:val="006C1957"/>
    <w:rsid w:val="006D7E96"/>
    <w:rsid w:val="006E01FB"/>
    <w:rsid w:val="006E1492"/>
    <w:rsid w:val="006E2C4A"/>
    <w:rsid w:val="006E6CA8"/>
    <w:rsid w:val="006E7CED"/>
    <w:rsid w:val="006F2076"/>
    <w:rsid w:val="006F6348"/>
    <w:rsid w:val="0070020A"/>
    <w:rsid w:val="007015D6"/>
    <w:rsid w:val="00703997"/>
    <w:rsid w:val="00707977"/>
    <w:rsid w:val="0071172E"/>
    <w:rsid w:val="00711E9F"/>
    <w:rsid w:val="00712351"/>
    <w:rsid w:val="007149FA"/>
    <w:rsid w:val="00716FED"/>
    <w:rsid w:val="00717354"/>
    <w:rsid w:val="00717D5E"/>
    <w:rsid w:val="007201D2"/>
    <w:rsid w:val="00720F8B"/>
    <w:rsid w:val="00723158"/>
    <w:rsid w:val="00723D9F"/>
    <w:rsid w:val="00726C01"/>
    <w:rsid w:val="00727B13"/>
    <w:rsid w:val="007359C8"/>
    <w:rsid w:val="00741A00"/>
    <w:rsid w:val="00742F8F"/>
    <w:rsid w:val="00743B64"/>
    <w:rsid w:val="00744031"/>
    <w:rsid w:val="007455C5"/>
    <w:rsid w:val="00754688"/>
    <w:rsid w:val="00754D29"/>
    <w:rsid w:val="00757397"/>
    <w:rsid w:val="00757E11"/>
    <w:rsid w:val="00764A0B"/>
    <w:rsid w:val="007679F8"/>
    <w:rsid w:val="0077385C"/>
    <w:rsid w:val="007740D6"/>
    <w:rsid w:val="00775570"/>
    <w:rsid w:val="007756B6"/>
    <w:rsid w:val="0078052F"/>
    <w:rsid w:val="00781081"/>
    <w:rsid w:val="00781E15"/>
    <w:rsid w:val="00784009"/>
    <w:rsid w:val="00785B50"/>
    <w:rsid w:val="00791ED5"/>
    <w:rsid w:val="00794F82"/>
    <w:rsid w:val="007967A0"/>
    <w:rsid w:val="007A36CA"/>
    <w:rsid w:val="007A46BA"/>
    <w:rsid w:val="007A528F"/>
    <w:rsid w:val="007A565D"/>
    <w:rsid w:val="007B236E"/>
    <w:rsid w:val="007B26F1"/>
    <w:rsid w:val="007B57C2"/>
    <w:rsid w:val="007B5C86"/>
    <w:rsid w:val="007B6008"/>
    <w:rsid w:val="007B68B7"/>
    <w:rsid w:val="007C0599"/>
    <w:rsid w:val="007C18EF"/>
    <w:rsid w:val="007C21DA"/>
    <w:rsid w:val="007C2503"/>
    <w:rsid w:val="007E1E10"/>
    <w:rsid w:val="007E3CED"/>
    <w:rsid w:val="007E4DB6"/>
    <w:rsid w:val="007E5232"/>
    <w:rsid w:val="007F188D"/>
    <w:rsid w:val="00801C14"/>
    <w:rsid w:val="008035A7"/>
    <w:rsid w:val="00806A68"/>
    <w:rsid w:val="008105F2"/>
    <w:rsid w:val="00813D95"/>
    <w:rsid w:val="00813E52"/>
    <w:rsid w:val="0081578A"/>
    <w:rsid w:val="00816D9D"/>
    <w:rsid w:val="0082000D"/>
    <w:rsid w:val="008201BD"/>
    <w:rsid w:val="00822544"/>
    <w:rsid w:val="00822707"/>
    <w:rsid w:val="0082385C"/>
    <w:rsid w:val="00825C42"/>
    <w:rsid w:val="00826D46"/>
    <w:rsid w:val="00830D88"/>
    <w:rsid w:val="00833D22"/>
    <w:rsid w:val="00833D42"/>
    <w:rsid w:val="00834A72"/>
    <w:rsid w:val="00835015"/>
    <w:rsid w:val="0083713C"/>
    <w:rsid w:val="00837481"/>
    <w:rsid w:val="008404BC"/>
    <w:rsid w:val="008411EF"/>
    <w:rsid w:val="008427D4"/>
    <w:rsid w:val="00843294"/>
    <w:rsid w:val="00853545"/>
    <w:rsid w:val="00856C9E"/>
    <w:rsid w:val="00861424"/>
    <w:rsid w:val="00866579"/>
    <w:rsid w:val="00872777"/>
    <w:rsid w:val="00872BC3"/>
    <w:rsid w:val="00874D88"/>
    <w:rsid w:val="008802E9"/>
    <w:rsid w:val="00882993"/>
    <w:rsid w:val="008844BD"/>
    <w:rsid w:val="00884848"/>
    <w:rsid w:val="00884C55"/>
    <w:rsid w:val="008855F2"/>
    <w:rsid w:val="00886E80"/>
    <w:rsid w:val="008874B1"/>
    <w:rsid w:val="00887FBC"/>
    <w:rsid w:val="00892492"/>
    <w:rsid w:val="00893442"/>
    <w:rsid w:val="008957C8"/>
    <w:rsid w:val="00896758"/>
    <w:rsid w:val="008A2200"/>
    <w:rsid w:val="008A7705"/>
    <w:rsid w:val="008B746B"/>
    <w:rsid w:val="008B7597"/>
    <w:rsid w:val="008C1FAF"/>
    <w:rsid w:val="008D1240"/>
    <w:rsid w:val="008D3CC5"/>
    <w:rsid w:val="008D548B"/>
    <w:rsid w:val="008E3330"/>
    <w:rsid w:val="008E3A9C"/>
    <w:rsid w:val="008E448C"/>
    <w:rsid w:val="008E4955"/>
    <w:rsid w:val="008E4D0B"/>
    <w:rsid w:val="008F4FD1"/>
    <w:rsid w:val="009038CB"/>
    <w:rsid w:val="00911150"/>
    <w:rsid w:val="00911EEB"/>
    <w:rsid w:val="00913758"/>
    <w:rsid w:val="00914312"/>
    <w:rsid w:val="00923E5C"/>
    <w:rsid w:val="00924235"/>
    <w:rsid w:val="00924456"/>
    <w:rsid w:val="00924DC4"/>
    <w:rsid w:val="00930A6D"/>
    <w:rsid w:val="009347DD"/>
    <w:rsid w:val="009348EE"/>
    <w:rsid w:val="0093672F"/>
    <w:rsid w:val="00940021"/>
    <w:rsid w:val="00942C12"/>
    <w:rsid w:val="00953280"/>
    <w:rsid w:val="00956313"/>
    <w:rsid w:val="00956ADE"/>
    <w:rsid w:val="009613BE"/>
    <w:rsid w:val="00962F03"/>
    <w:rsid w:val="00963B10"/>
    <w:rsid w:val="00964CAC"/>
    <w:rsid w:val="00965F5B"/>
    <w:rsid w:val="00967C35"/>
    <w:rsid w:val="0097079D"/>
    <w:rsid w:val="00973C41"/>
    <w:rsid w:val="00973D6A"/>
    <w:rsid w:val="00974E1C"/>
    <w:rsid w:val="00974E40"/>
    <w:rsid w:val="00976E84"/>
    <w:rsid w:val="00981471"/>
    <w:rsid w:val="00983FF5"/>
    <w:rsid w:val="009846D9"/>
    <w:rsid w:val="00987D96"/>
    <w:rsid w:val="00990645"/>
    <w:rsid w:val="009A07C2"/>
    <w:rsid w:val="009A0BEF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1A7D"/>
    <w:rsid w:val="009E2526"/>
    <w:rsid w:val="009E280B"/>
    <w:rsid w:val="009E3E45"/>
    <w:rsid w:val="009E4E5B"/>
    <w:rsid w:val="009F110D"/>
    <w:rsid w:val="00A01BF8"/>
    <w:rsid w:val="00A02B0B"/>
    <w:rsid w:val="00A033E9"/>
    <w:rsid w:val="00A06AB1"/>
    <w:rsid w:val="00A14DE6"/>
    <w:rsid w:val="00A151C3"/>
    <w:rsid w:val="00A16B19"/>
    <w:rsid w:val="00A17036"/>
    <w:rsid w:val="00A1749D"/>
    <w:rsid w:val="00A21275"/>
    <w:rsid w:val="00A22F77"/>
    <w:rsid w:val="00A23604"/>
    <w:rsid w:val="00A25C3F"/>
    <w:rsid w:val="00A269E5"/>
    <w:rsid w:val="00A36711"/>
    <w:rsid w:val="00A373D6"/>
    <w:rsid w:val="00A41A99"/>
    <w:rsid w:val="00A44F12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510F"/>
    <w:rsid w:val="00A85BC5"/>
    <w:rsid w:val="00A87814"/>
    <w:rsid w:val="00A90EE1"/>
    <w:rsid w:val="00A92714"/>
    <w:rsid w:val="00A93EE3"/>
    <w:rsid w:val="00AA1CE2"/>
    <w:rsid w:val="00AA224B"/>
    <w:rsid w:val="00AA2456"/>
    <w:rsid w:val="00AA3437"/>
    <w:rsid w:val="00AA36B5"/>
    <w:rsid w:val="00AA3A90"/>
    <w:rsid w:val="00AB0776"/>
    <w:rsid w:val="00AB2115"/>
    <w:rsid w:val="00AB2FD7"/>
    <w:rsid w:val="00AB3515"/>
    <w:rsid w:val="00AB4A35"/>
    <w:rsid w:val="00AB4A4C"/>
    <w:rsid w:val="00AB6735"/>
    <w:rsid w:val="00AB6B3E"/>
    <w:rsid w:val="00AB739B"/>
    <w:rsid w:val="00AB7FF1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7064"/>
    <w:rsid w:val="00B204E0"/>
    <w:rsid w:val="00B2173E"/>
    <w:rsid w:val="00B23CDF"/>
    <w:rsid w:val="00B2489B"/>
    <w:rsid w:val="00B24D28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556EC"/>
    <w:rsid w:val="00B60B9E"/>
    <w:rsid w:val="00B6220F"/>
    <w:rsid w:val="00B626BC"/>
    <w:rsid w:val="00B65D89"/>
    <w:rsid w:val="00B7146A"/>
    <w:rsid w:val="00B83752"/>
    <w:rsid w:val="00B83AB0"/>
    <w:rsid w:val="00B85DAB"/>
    <w:rsid w:val="00B90FED"/>
    <w:rsid w:val="00B97C61"/>
    <w:rsid w:val="00BA0F5B"/>
    <w:rsid w:val="00BA2773"/>
    <w:rsid w:val="00BA3B5E"/>
    <w:rsid w:val="00BA543E"/>
    <w:rsid w:val="00BA56DB"/>
    <w:rsid w:val="00BB46EF"/>
    <w:rsid w:val="00BB4CB0"/>
    <w:rsid w:val="00BB59EB"/>
    <w:rsid w:val="00BB6364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4544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2B3B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67F51"/>
    <w:rsid w:val="00C721BF"/>
    <w:rsid w:val="00C73764"/>
    <w:rsid w:val="00C7567E"/>
    <w:rsid w:val="00C76EED"/>
    <w:rsid w:val="00C81E29"/>
    <w:rsid w:val="00C825C5"/>
    <w:rsid w:val="00C82863"/>
    <w:rsid w:val="00C83582"/>
    <w:rsid w:val="00C83996"/>
    <w:rsid w:val="00C97853"/>
    <w:rsid w:val="00CA184A"/>
    <w:rsid w:val="00CA3293"/>
    <w:rsid w:val="00CA453F"/>
    <w:rsid w:val="00CA4D00"/>
    <w:rsid w:val="00CA5660"/>
    <w:rsid w:val="00CA5E72"/>
    <w:rsid w:val="00CB0D4B"/>
    <w:rsid w:val="00CB161F"/>
    <w:rsid w:val="00CB3E39"/>
    <w:rsid w:val="00CB4B76"/>
    <w:rsid w:val="00CB53D4"/>
    <w:rsid w:val="00CB57B7"/>
    <w:rsid w:val="00CB7711"/>
    <w:rsid w:val="00CB7CCE"/>
    <w:rsid w:val="00CC0778"/>
    <w:rsid w:val="00CC38B9"/>
    <w:rsid w:val="00CC3A46"/>
    <w:rsid w:val="00CC5927"/>
    <w:rsid w:val="00CD251F"/>
    <w:rsid w:val="00CD27D6"/>
    <w:rsid w:val="00CD4E64"/>
    <w:rsid w:val="00CD7FAE"/>
    <w:rsid w:val="00CE0358"/>
    <w:rsid w:val="00CE183E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33C8"/>
    <w:rsid w:val="00D05E23"/>
    <w:rsid w:val="00D0654F"/>
    <w:rsid w:val="00D102A6"/>
    <w:rsid w:val="00D11BC5"/>
    <w:rsid w:val="00D13DEB"/>
    <w:rsid w:val="00D14C18"/>
    <w:rsid w:val="00D210D4"/>
    <w:rsid w:val="00D26962"/>
    <w:rsid w:val="00D33D3D"/>
    <w:rsid w:val="00D343C1"/>
    <w:rsid w:val="00D34C19"/>
    <w:rsid w:val="00D34D91"/>
    <w:rsid w:val="00D35D8A"/>
    <w:rsid w:val="00D37C09"/>
    <w:rsid w:val="00D422D4"/>
    <w:rsid w:val="00D427F3"/>
    <w:rsid w:val="00D43D8E"/>
    <w:rsid w:val="00D45AD5"/>
    <w:rsid w:val="00D508DD"/>
    <w:rsid w:val="00D54E1F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76F0"/>
    <w:rsid w:val="00D77A37"/>
    <w:rsid w:val="00D843BB"/>
    <w:rsid w:val="00D844A2"/>
    <w:rsid w:val="00D8452D"/>
    <w:rsid w:val="00D9020A"/>
    <w:rsid w:val="00D93647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D0A7B"/>
    <w:rsid w:val="00DD212D"/>
    <w:rsid w:val="00DD2149"/>
    <w:rsid w:val="00DD7EB9"/>
    <w:rsid w:val="00DE1834"/>
    <w:rsid w:val="00DE3D3C"/>
    <w:rsid w:val="00DE6575"/>
    <w:rsid w:val="00DF067F"/>
    <w:rsid w:val="00DF1420"/>
    <w:rsid w:val="00DF3922"/>
    <w:rsid w:val="00DF625C"/>
    <w:rsid w:val="00DF6E96"/>
    <w:rsid w:val="00DF71A7"/>
    <w:rsid w:val="00E0094A"/>
    <w:rsid w:val="00E01895"/>
    <w:rsid w:val="00E02467"/>
    <w:rsid w:val="00E028CC"/>
    <w:rsid w:val="00E02929"/>
    <w:rsid w:val="00E03793"/>
    <w:rsid w:val="00E06261"/>
    <w:rsid w:val="00E065F9"/>
    <w:rsid w:val="00E06BF3"/>
    <w:rsid w:val="00E06FC8"/>
    <w:rsid w:val="00E16C54"/>
    <w:rsid w:val="00E16F2B"/>
    <w:rsid w:val="00E21380"/>
    <w:rsid w:val="00E219DC"/>
    <w:rsid w:val="00E21E39"/>
    <w:rsid w:val="00E24277"/>
    <w:rsid w:val="00E27324"/>
    <w:rsid w:val="00E30731"/>
    <w:rsid w:val="00E4222D"/>
    <w:rsid w:val="00E42AF2"/>
    <w:rsid w:val="00E443B7"/>
    <w:rsid w:val="00E45EB2"/>
    <w:rsid w:val="00E550C2"/>
    <w:rsid w:val="00E571EA"/>
    <w:rsid w:val="00E57C02"/>
    <w:rsid w:val="00E60A78"/>
    <w:rsid w:val="00E61000"/>
    <w:rsid w:val="00E6213C"/>
    <w:rsid w:val="00E62C63"/>
    <w:rsid w:val="00E64456"/>
    <w:rsid w:val="00E70174"/>
    <w:rsid w:val="00E7072B"/>
    <w:rsid w:val="00E71C12"/>
    <w:rsid w:val="00E72903"/>
    <w:rsid w:val="00E733D6"/>
    <w:rsid w:val="00E73CB0"/>
    <w:rsid w:val="00E770B0"/>
    <w:rsid w:val="00E83193"/>
    <w:rsid w:val="00E859EB"/>
    <w:rsid w:val="00E94D9A"/>
    <w:rsid w:val="00E9569B"/>
    <w:rsid w:val="00EA0923"/>
    <w:rsid w:val="00EA3F36"/>
    <w:rsid w:val="00EA4448"/>
    <w:rsid w:val="00EA44F4"/>
    <w:rsid w:val="00EA462B"/>
    <w:rsid w:val="00EA4B2A"/>
    <w:rsid w:val="00EA6455"/>
    <w:rsid w:val="00EA7D5B"/>
    <w:rsid w:val="00EB0AF0"/>
    <w:rsid w:val="00EB5C17"/>
    <w:rsid w:val="00EB739C"/>
    <w:rsid w:val="00EC0CF1"/>
    <w:rsid w:val="00EC1F4E"/>
    <w:rsid w:val="00EC37E2"/>
    <w:rsid w:val="00EC4DD5"/>
    <w:rsid w:val="00EC6319"/>
    <w:rsid w:val="00ED333F"/>
    <w:rsid w:val="00ED46C5"/>
    <w:rsid w:val="00ED586C"/>
    <w:rsid w:val="00ED6707"/>
    <w:rsid w:val="00ED7808"/>
    <w:rsid w:val="00EE64CA"/>
    <w:rsid w:val="00EE725E"/>
    <w:rsid w:val="00EF1B1B"/>
    <w:rsid w:val="00EF25A2"/>
    <w:rsid w:val="00EF3CCA"/>
    <w:rsid w:val="00F00213"/>
    <w:rsid w:val="00F05287"/>
    <w:rsid w:val="00F062DB"/>
    <w:rsid w:val="00F06320"/>
    <w:rsid w:val="00F0664E"/>
    <w:rsid w:val="00F0732E"/>
    <w:rsid w:val="00F0767F"/>
    <w:rsid w:val="00F07E61"/>
    <w:rsid w:val="00F12DC8"/>
    <w:rsid w:val="00F12E7E"/>
    <w:rsid w:val="00F1404A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4076D"/>
    <w:rsid w:val="00F4256E"/>
    <w:rsid w:val="00F4528B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20AE"/>
    <w:rsid w:val="00F84609"/>
    <w:rsid w:val="00F9117E"/>
    <w:rsid w:val="00F92DD0"/>
    <w:rsid w:val="00F94150"/>
    <w:rsid w:val="00FA1404"/>
    <w:rsid w:val="00FA4548"/>
    <w:rsid w:val="00FB3CB6"/>
    <w:rsid w:val="00FB5FB0"/>
    <w:rsid w:val="00FB62CD"/>
    <w:rsid w:val="00FB6E72"/>
    <w:rsid w:val="00FC35C9"/>
    <w:rsid w:val="00FC7DF6"/>
    <w:rsid w:val="00FD3E75"/>
    <w:rsid w:val="00FE08F3"/>
    <w:rsid w:val="00FE1703"/>
    <w:rsid w:val="00FE798B"/>
    <w:rsid w:val="00FF0D00"/>
    <w:rsid w:val="00FF4394"/>
    <w:rsid w:val="00FF5A2C"/>
    <w:rsid w:val="00FF6111"/>
    <w:rsid w:val="00FF65F2"/>
    <w:rsid w:val="00FF7327"/>
    <w:rsid w:val="00FF7EBE"/>
    <w:rsid w:val="057C677D"/>
    <w:rsid w:val="0A85A0AD"/>
    <w:rsid w:val="1AB28EF4"/>
    <w:rsid w:val="216DEAA4"/>
    <w:rsid w:val="317D6E13"/>
    <w:rsid w:val="386098D9"/>
    <w:rsid w:val="54EA2C6B"/>
    <w:rsid w:val="59E754B4"/>
    <w:rsid w:val="5E0DBCCE"/>
    <w:rsid w:val="63871050"/>
    <w:rsid w:val="677462EA"/>
    <w:rsid w:val="7094DE84"/>
    <w:rsid w:val="77CFF9B0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aliases w:val="3,Use Case List Paragraph,titulo 5,Bullet 1,Titulo 2,Párrafo de Informe de Auditoría,lp1,Lista vistosa - Énfasis 11,Párrafo de lista Car Car Car,Footnote,List Paragraph2,Informe"/>
    <w:basedOn w:val="Normal"/>
    <w:link w:val="PrrafodelistaCar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  <w:style w:type="character" w:customStyle="1" w:styleId="PrrafodelistaCar">
    <w:name w:val="Párrafo de lista Car"/>
    <w:aliases w:val="3 Car,Use Case List Paragraph Car,titulo 5 Car,Bullet 1 Car,Titulo 2 Car,Párrafo de Informe de Auditoría Car,lp1 Car,Lista vistosa - Énfasis 11 Car,Párrafo de lista Car Car Car Car,Footnote Car,List Paragraph2 Car,Informe Car"/>
    <w:link w:val="Prrafodelista"/>
    <w:uiPriority w:val="34"/>
    <w:rsid w:val="006459FB"/>
    <w:rPr>
      <w:color w:val="auto"/>
      <w:kern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7.bin"/><Relationship Id="rId21" Type="http://schemas.openxmlformats.org/officeDocument/2006/relationships/image" Target="media/image7.emf"/><Relationship Id="rId42" Type="http://schemas.openxmlformats.org/officeDocument/2006/relationships/image" Target="media/image18.emf"/><Relationship Id="rId47" Type="http://schemas.openxmlformats.org/officeDocument/2006/relationships/oleObject" Target="embeddings/oleObject16.bin"/><Relationship Id="rId63" Type="http://schemas.openxmlformats.org/officeDocument/2006/relationships/image" Target="media/image32.emf"/><Relationship Id="rId68" Type="http://schemas.openxmlformats.org/officeDocument/2006/relationships/image" Target="media/image36.emf"/><Relationship Id="rId84" Type="http://schemas.openxmlformats.org/officeDocument/2006/relationships/fontTable" Target="fontTable.xml"/><Relationship Id="rId16" Type="http://schemas.openxmlformats.org/officeDocument/2006/relationships/oleObject" Target="embeddings/oleObject3.bin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37" Type="http://schemas.openxmlformats.org/officeDocument/2006/relationships/oleObject" Target="embeddings/oleObject12.bin"/><Relationship Id="rId53" Type="http://schemas.openxmlformats.org/officeDocument/2006/relationships/oleObject" Target="embeddings/oleObject18.bin"/><Relationship Id="rId58" Type="http://schemas.openxmlformats.org/officeDocument/2006/relationships/oleObject" Target="embeddings/oleObject19.bin"/><Relationship Id="rId74" Type="http://schemas.openxmlformats.org/officeDocument/2006/relationships/oleObject" Target="embeddings/oleObject21.bin"/><Relationship Id="rId79" Type="http://schemas.openxmlformats.org/officeDocument/2006/relationships/header" Target="header2.xml"/><Relationship Id="rId5" Type="http://schemas.openxmlformats.org/officeDocument/2006/relationships/styles" Target="styles.xml"/><Relationship Id="rId19" Type="http://schemas.openxmlformats.org/officeDocument/2006/relationships/image" Target="media/image6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5.bin"/><Relationship Id="rId27" Type="http://schemas.openxmlformats.org/officeDocument/2006/relationships/image" Target="media/image10.emf"/><Relationship Id="rId30" Type="http://schemas.openxmlformats.org/officeDocument/2006/relationships/oleObject" Target="embeddings/oleObject9.bin"/><Relationship Id="rId35" Type="http://schemas.openxmlformats.org/officeDocument/2006/relationships/image" Target="media/image14.emf"/><Relationship Id="rId43" Type="http://schemas.openxmlformats.org/officeDocument/2006/relationships/package" Target="embeddings/Microsoft_Word_Document1.docx"/><Relationship Id="rId48" Type="http://schemas.openxmlformats.org/officeDocument/2006/relationships/image" Target="media/image21.emf"/><Relationship Id="rId56" Type="http://schemas.openxmlformats.org/officeDocument/2006/relationships/package" Target="embeddings/Microsoft_Word_Document2.docx"/><Relationship Id="rId64" Type="http://schemas.openxmlformats.org/officeDocument/2006/relationships/image" Target="media/image33.emf"/><Relationship Id="rId69" Type="http://schemas.openxmlformats.org/officeDocument/2006/relationships/image" Target="media/image37.emf"/><Relationship Id="rId77" Type="http://schemas.openxmlformats.org/officeDocument/2006/relationships/image" Target="media/image44.emf"/><Relationship Id="rId8" Type="http://schemas.openxmlformats.org/officeDocument/2006/relationships/footnotes" Target="footnotes.xml"/><Relationship Id="rId51" Type="http://schemas.openxmlformats.org/officeDocument/2006/relationships/image" Target="media/image23.emf"/><Relationship Id="rId72" Type="http://schemas.openxmlformats.org/officeDocument/2006/relationships/image" Target="media/image40.emf"/><Relationship Id="rId80" Type="http://schemas.openxmlformats.org/officeDocument/2006/relationships/footer" Target="footer1.xml"/><Relationship Id="rId85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image" Target="media/image28.emf"/><Relationship Id="rId67" Type="http://schemas.openxmlformats.org/officeDocument/2006/relationships/oleObject" Target="embeddings/oleObject20.bin"/><Relationship Id="rId20" Type="http://schemas.openxmlformats.org/officeDocument/2006/relationships/oleObject" Target="embeddings/oleObject4.bin"/><Relationship Id="rId41" Type="http://schemas.openxmlformats.org/officeDocument/2006/relationships/oleObject" Target="embeddings/oleObject14.bin"/><Relationship Id="rId54" Type="http://schemas.openxmlformats.org/officeDocument/2006/relationships/image" Target="media/image25.emf"/><Relationship Id="rId62" Type="http://schemas.openxmlformats.org/officeDocument/2006/relationships/image" Target="media/image31.emf"/><Relationship Id="rId70" Type="http://schemas.openxmlformats.org/officeDocument/2006/relationships/image" Target="media/image38.emf"/><Relationship Id="rId75" Type="http://schemas.openxmlformats.org/officeDocument/2006/relationships/image" Target="media/image42.emf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8.bin"/><Relationship Id="rId36" Type="http://schemas.openxmlformats.org/officeDocument/2006/relationships/image" Target="media/image15.emf"/><Relationship Id="rId49" Type="http://schemas.openxmlformats.org/officeDocument/2006/relationships/image" Target="media/image22.emf"/><Relationship Id="rId57" Type="http://schemas.openxmlformats.org/officeDocument/2006/relationships/image" Target="media/image27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44" Type="http://schemas.openxmlformats.org/officeDocument/2006/relationships/image" Target="media/image19.emf"/><Relationship Id="rId52" Type="http://schemas.openxmlformats.org/officeDocument/2006/relationships/image" Target="media/image24.emf"/><Relationship Id="rId60" Type="http://schemas.openxmlformats.org/officeDocument/2006/relationships/image" Target="media/image29.emf"/><Relationship Id="rId65" Type="http://schemas.openxmlformats.org/officeDocument/2006/relationships/image" Target="media/image34.emf"/><Relationship Id="rId73" Type="http://schemas.openxmlformats.org/officeDocument/2006/relationships/image" Target="media/image41.emf"/><Relationship Id="rId78" Type="http://schemas.openxmlformats.org/officeDocument/2006/relationships/header" Target="header1.xml"/><Relationship Id="rId81" Type="http://schemas.openxmlformats.org/officeDocument/2006/relationships/footer" Target="footer2.xml"/><Relationship Id="rId86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Word_Document.docx"/><Relationship Id="rId39" Type="http://schemas.openxmlformats.org/officeDocument/2006/relationships/oleObject" Target="embeddings/oleObject13.bin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7.bin"/><Relationship Id="rId55" Type="http://schemas.openxmlformats.org/officeDocument/2006/relationships/image" Target="media/image26.emf"/><Relationship Id="rId76" Type="http://schemas.openxmlformats.org/officeDocument/2006/relationships/image" Target="media/image43.emf"/><Relationship Id="rId7" Type="http://schemas.openxmlformats.org/officeDocument/2006/relationships/webSettings" Target="webSettings.xml"/><Relationship Id="rId71" Type="http://schemas.openxmlformats.org/officeDocument/2006/relationships/image" Target="media/image39.emf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6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5.bin"/><Relationship Id="rId66" Type="http://schemas.openxmlformats.org/officeDocument/2006/relationships/image" Target="media/image35.emf"/><Relationship Id="rId61" Type="http://schemas.openxmlformats.org/officeDocument/2006/relationships/image" Target="media/image30.emf"/><Relationship Id="rId82" Type="http://schemas.openxmlformats.org/officeDocument/2006/relationships/header" Target="head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74D44"/>
    <w:rsid w:val="00084B01"/>
    <w:rsid w:val="000926D0"/>
    <w:rsid w:val="000E25B7"/>
    <w:rsid w:val="00103089"/>
    <w:rsid w:val="0012690A"/>
    <w:rsid w:val="0014612E"/>
    <w:rsid w:val="001514A8"/>
    <w:rsid w:val="00162557"/>
    <w:rsid w:val="00166CEF"/>
    <w:rsid w:val="001854E6"/>
    <w:rsid w:val="00277EA4"/>
    <w:rsid w:val="0030111C"/>
    <w:rsid w:val="003A6679"/>
    <w:rsid w:val="004065FB"/>
    <w:rsid w:val="00411528"/>
    <w:rsid w:val="0041421E"/>
    <w:rsid w:val="004233DF"/>
    <w:rsid w:val="0043410B"/>
    <w:rsid w:val="00441C96"/>
    <w:rsid w:val="004425AF"/>
    <w:rsid w:val="0044620A"/>
    <w:rsid w:val="00452EC3"/>
    <w:rsid w:val="004545D8"/>
    <w:rsid w:val="004A5B30"/>
    <w:rsid w:val="004B6372"/>
    <w:rsid w:val="004E44C8"/>
    <w:rsid w:val="004F55DC"/>
    <w:rsid w:val="00505824"/>
    <w:rsid w:val="00530D64"/>
    <w:rsid w:val="00573131"/>
    <w:rsid w:val="005B2DF2"/>
    <w:rsid w:val="005F2590"/>
    <w:rsid w:val="00603C33"/>
    <w:rsid w:val="00643CA2"/>
    <w:rsid w:val="00665970"/>
    <w:rsid w:val="00686FCA"/>
    <w:rsid w:val="00693406"/>
    <w:rsid w:val="006A62F5"/>
    <w:rsid w:val="006E0E43"/>
    <w:rsid w:val="007053C1"/>
    <w:rsid w:val="007169F5"/>
    <w:rsid w:val="00753C7B"/>
    <w:rsid w:val="007749E1"/>
    <w:rsid w:val="00790D3F"/>
    <w:rsid w:val="007A224A"/>
    <w:rsid w:val="007D2F9C"/>
    <w:rsid w:val="007E303D"/>
    <w:rsid w:val="0088194B"/>
    <w:rsid w:val="008F4856"/>
    <w:rsid w:val="00913F15"/>
    <w:rsid w:val="00943153"/>
    <w:rsid w:val="009636A8"/>
    <w:rsid w:val="00967936"/>
    <w:rsid w:val="00982218"/>
    <w:rsid w:val="00994FCB"/>
    <w:rsid w:val="009D0918"/>
    <w:rsid w:val="009F7992"/>
    <w:rsid w:val="00A15B18"/>
    <w:rsid w:val="00A357D8"/>
    <w:rsid w:val="00A8510F"/>
    <w:rsid w:val="00A90EE1"/>
    <w:rsid w:val="00AC3736"/>
    <w:rsid w:val="00AC6AE2"/>
    <w:rsid w:val="00B03ED7"/>
    <w:rsid w:val="00B14CD3"/>
    <w:rsid w:val="00B2171D"/>
    <w:rsid w:val="00B30556"/>
    <w:rsid w:val="00B94AA4"/>
    <w:rsid w:val="00BA38FF"/>
    <w:rsid w:val="00BB139F"/>
    <w:rsid w:val="00BC5997"/>
    <w:rsid w:val="00C03393"/>
    <w:rsid w:val="00C15A22"/>
    <w:rsid w:val="00CA453F"/>
    <w:rsid w:val="00CD5CA6"/>
    <w:rsid w:val="00CF1E4D"/>
    <w:rsid w:val="00D54C15"/>
    <w:rsid w:val="00D54E1F"/>
    <w:rsid w:val="00D767EF"/>
    <w:rsid w:val="00DF4F90"/>
    <w:rsid w:val="00DF6008"/>
    <w:rsid w:val="00E06146"/>
    <w:rsid w:val="00E13591"/>
    <w:rsid w:val="00E459D9"/>
    <w:rsid w:val="00E80DC6"/>
    <w:rsid w:val="00E92A02"/>
    <w:rsid w:val="00ED01DF"/>
    <w:rsid w:val="00EE51F3"/>
    <w:rsid w:val="00F24896"/>
    <w:rsid w:val="00F27662"/>
    <w:rsid w:val="00F5102D"/>
    <w:rsid w:val="00F820AE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schemas.microsoft.com/office/2006/metadata/properties"/>
    <ds:schemaRef ds:uri="http://schemas.microsoft.com/office/infopath/2007/PartnerControls"/>
    <ds:schemaRef ds:uri="ee37f79b-3ad0-4b5e-a3c5-5ee2f73586f5"/>
    <ds:schemaRef ds:uri="d785ce3a-d0f6-4254-9e9a-80831dbe15e4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4</Pages>
  <Words>610</Words>
  <Characters>3361</Characters>
  <Application>Microsoft Office Word</Application>
  <DocSecurity>0</DocSecurity>
  <Lines>28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2023-12-11T21:34:00Z</dcterms:created>
  <dcterms:modified xsi:type="dcterms:W3CDTF">2025-05-13T22:24:00Z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