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269"/>
        <w:gridCol w:w="7552"/>
        <w:gridCol w:w="3185"/>
        <w:gridCol w:w="180"/>
        <w:gridCol w:w="16"/>
      </w:tblGrid>
      <w:tr w:rsidR="00356BB9" w:rsidRPr="005676F5" w14:paraId="09CF3F67" w14:textId="77777777" w:rsidTr="00C428E4">
        <w:trPr>
          <w:gridAfter w:val="1"/>
          <w:wAfter w:w="16" w:type="dxa"/>
          <w:trHeight w:val="1617"/>
        </w:trPr>
        <w:tc>
          <w:tcPr>
            <w:tcW w:w="269" w:type="dxa"/>
            <w:shd w:val="clear" w:color="auto" w:fill="006666" w:themeFill="accent3"/>
          </w:tcPr>
          <w:p w14:paraId="3983DA28" w14:textId="606CEB9C" w:rsidR="00356BB9" w:rsidRPr="005676F5" w:rsidRDefault="00356BB9" w:rsidP="00356BB9"/>
        </w:tc>
        <w:tc>
          <w:tcPr>
            <w:tcW w:w="7552" w:type="dxa"/>
            <w:tcBorders>
              <w:right w:val="single" w:sz="36" w:space="0" w:color="FFFFFF" w:themeColor="background1"/>
            </w:tcBorders>
            <w:shd w:val="clear" w:color="auto" w:fill="006666" w:themeFill="accent3"/>
            <w:vAlign w:val="center"/>
          </w:tcPr>
          <w:p w14:paraId="1254F7B7" w14:textId="0C5C80F1" w:rsidR="00356BB9" w:rsidRPr="005676F5" w:rsidRDefault="00000000" w:rsidP="00356BB9">
            <w:pPr>
              <w:pStyle w:val="Informacindecontacto"/>
            </w:pPr>
            <w:sdt>
              <w:sdtPr>
                <w:alias w:val="Escriba el nombre de la empresa:"/>
                <w:tag w:val="Escriba el nombre de la empresa:"/>
                <w:id w:val="1598371961"/>
                <w:placeholder>
                  <w:docPart w:val="2B6D1B04AB7443989F0510C0CF4C417E"/>
                </w:placeholder>
                <w15:appearance w15:val="hidden"/>
              </w:sdtPr>
              <w:sdtContent>
                <w:r w:rsidR="007C0599">
                  <w:t>Poder Judicial</w:t>
                </w:r>
              </w:sdtContent>
            </w:sdt>
          </w:p>
          <w:sdt>
            <w:sdtPr>
              <w:alias w:val="Escriba la dirección, ciudad y código postal:"/>
              <w:tag w:val="Escriba la dirección, ciudad y código postal:"/>
              <w:id w:val="1560205729"/>
              <w:placeholder>
                <w:docPart w:val="54F22ADBFAC446F5B87A7310CDD1B354"/>
              </w:placeholder>
              <w15:appearance w15:val="hidden"/>
            </w:sdtPr>
            <w:sdtContent>
              <w:p w14:paraId="60AFF062" w14:textId="0EC38807" w:rsidR="00356BB9" w:rsidRPr="005676F5" w:rsidRDefault="007C0599" w:rsidP="00356BB9">
                <w:pPr>
                  <w:pStyle w:val="Informacindecontacto"/>
                </w:pPr>
                <w:r>
                  <w:t>Departamento Financiero Contable</w:t>
                </w:r>
              </w:p>
            </w:sdtContent>
          </w:sdt>
          <w:p w14:paraId="58A5D5B0" w14:textId="5D2B648E" w:rsidR="00356BB9" w:rsidRPr="005676F5" w:rsidRDefault="007C0599" w:rsidP="00356BB9">
            <w:pPr>
              <w:pStyle w:val="Informacindecontacto"/>
            </w:pPr>
            <w:r>
              <w:rPr>
                <w:lang w:bidi="es-ES"/>
              </w:rPr>
              <w:t>Subproceso de Contabilidad</w:t>
            </w:r>
          </w:p>
        </w:tc>
        <w:tc>
          <w:tcPr>
            <w:tcW w:w="3185" w:type="dxa"/>
            <w:tcBorders>
              <w:left w:val="single" w:sz="36" w:space="0" w:color="FFFFFF" w:themeColor="background1"/>
            </w:tcBorders>
            <w:shd w:val="clear" w:color="auto" w:fill="006666" w:themeFill="accent3"/>
            <w:vAlign w:val="center"/>
          </w:tcPr>
          <w:p w14:paraId="6D03A4F7" w14:textId="53CB6269" w:rsidR="00356BB9" w:rsidRPr="005676F5" w:rsidRDefault="007C0599" w:rsidP="007C0599">
            <w:pPr>
              <w:pStyle w:val="Grfico"/>
              <w:jc w:val="center"/>
            </w:pPr>
            <w:r>
              <w:drawing>
                <wp:anchor distT="0" distB="0" distL="114300" distR="114300" simplePos="0" relativeHeight="251658240" behindDoc="0" locked="0" layoutInCell="1" allowOverlap="1" wp14:anchorId="55C6F0C6" wp14:editId="7BFCA3DF">
                  <wp:simplePos x="0" y="0"/>
                  <wp:positionH relativeFrom="column">
                    <wp:posOffset>657225</wp:posOffset>
                  </wp:positionH>
                  <wp:positionV relativeFrom="paragraph">
                    <wp:posOffset>76200</wp:posOffset>
                  </wp:positionV>
                  <wp:extent cx="915670" cy="466090"/>
                  <wp:effectExtent l="0" t="0" r="0" b="0"/>
                  <wp:wrapNone/>
                  <wp:docPr id="6" name="Imagen 6" descr="Logotipo, nombre de la empres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n 13" descr="Logotipo, nombre de la empresa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670" cy="46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0" w:type="dxa"/>
            <w:shd w:val="clear" w:color="auto" w:fill="006666" w:themeFill="accent3"/>
          </w:tcPr>
          <w:p w14:paraId="3FDC8460" w14:textId="77777777" w:rsidR="00356BB9" w:rsidRPr="005676F5" w:rsidRDefault="00356BB9" w:rsidP="001A58E9">
            <w:pPr>
              <w:pStyle w:val="Grfico"/>
              <w:rPr>
                <w:color w:val="006666" w:themeColor="accent3"/>
              </w:rPr>
            </w:pPr>
          </w:p>
        </w:tc>
      </w:tr>
      <w:tr w:rsidR="001A58E9" w:rsidRPr="005676F5" w14:paraId="59EAFA20" w14:textId="77777777" w:rsidTr="00C428E4">
        <w:trPr>
          <w:trHeight w:val="1167"/>
        </w:trPr>
        <w:tc>
          <w:tcPr>
            <w:tcW w:w="11202" w:type="dxa"/>
            <w:gridSpan w:val="5"/>
            <w:vAlign w:val="bottom"/>
          </w:tcPr>
          <w:p w14:paraId="6EC014CD" w14:textId="572CCD07" w:rsidR="001A58E9" w:rsidRPr="005676F5" w:rsidRDefault="00BD06AF" w:rsidP="00A87814">
            <w:pPr>
              <w:pStyle w:val="Ttulo"/>
            </w:pPr>
            <w:r>
              <w:t xml:space="preserve">ANÁLISIS Y </w:t>
            </w:r>
            <w:r w:rsidR="007C0599">
              <w:t>PROCEDIMIENTOS NICSP VERSIÓN 2018</w:t>
            </w:r>
          </w:p>
        </w:tc>
      </w:tr>
      <w:tr w:rsidR="004E154D" w:rsidRPr="005676F5" w14:paraId="1B2736EE" w14:textId="77777777" w:rsidTr="00C956B3">
        <w:trPr>
          <w:trHeight w:val="864"/>
        </w:trPr>
        <w:tc>
          <w:tcPr>
            <w:tcW w:w="11202" w:type="dxa"/>
            <w:gridSpan w:val="5"/>
            <w:tcBorders>
              <w:bottom w:val="single" w:sz="18" w:space="0" w:color="FEDE00" w:themeColor="accent2"/>
            </w:tcBorders>
            <w:vAlign w:val="bottom"/>
          </w:tcPr>
          <w:p w14:paraId="0FD28AE5" w14:textId="148F3411" w:rsidR="004E154D" w:rsidRPr="005676F5" w:rsidRDefault="004E154D">
            <w:pPr>
              <w:pStyle w:val="Ttulo1"/>
            </w:pPr>
            <w:r>
              <w:t xml:space="preserve">NICSP </w:t>
            </w:r>
            <w:r w:rsidR="0013206C">
              <w:t>2</w:t>
            </w:r>
            <w:r>
              <w:t xml:space="preserve"> </w:t>
            </w:r>
            <w:r w:rsidR="00C10E15" w:rsidRPr="00C10E15">
              <w:t>Estados de Flujo de Efectivo</w:t>
            </w:r>
          </w:p>
        </w:tc>
      </w:tr>
      <w:tr w:rsidR="004E154D" w:rsidRPr="005676F5" w14:paraId="3962EA69" w14:textId="77777777" w:rsidTr="00C956B3">
        <w:trPr>
          <w:trHeight w:hRule="exact" w:val="216"/>
        </w:trPr>
        <w:tc>
          <w:tcPr>
            <w:tcW w:w="11202" w:type="dxa"/>
            <w:gridSpan w:val="5"/>
            <w:tcBorders>
              <w:top w:val="single" w:sz="18" w:space="0" w:color="FEDE00" w:themeColor="accent2"/>
            </w:tcBorders>
          </w:tcPr>
          <w:p w14:paraId="4A7303BB" w14:textId="77777777" w:rsidR="004E154D" w:rsidRPr="005676F5" w:rsidRDefault="004E154D" w:rsidP="00AB6B3E"/>
        </w:tc>
      </w:tr>
    </w:tbl>
    <w:tbl>
      <w:tblPr>
        <w:tblStyle w:val="Tabladeinformedeestado"/>
        <w:tblW w:w="5000" w:type="pct"/>
        <w:tblLook w:val="0620" w:firstRow="1" w:lastRow="0" w:firstColumn="0" w:lastColumn="0" w:noHBand="1" w:noVBand="1"/>
        <w:tblDescription w:val="Tabla de diseño de encabezado"/>
      </w:tblPr>
      <w:tblGrid>
        <w:gridCol w:w="1835"/>
        <w:gridCol w:w="2953"/>
        <w:gridCol w:w="6398"/>
      </w:tblGrid>
      <w:tr w:rsidR="0045758D" w:rsidRPr="005676F5" w14:paraId="517EA076" w14:textId="0598CB0B" w:rsidTr="0045758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843" w:type="dxa"/>
          </w:tcPr>
          <w:p w14:paraId="22C790F1" w14:textId="6DE7CB64" w:rsidR="0045758D" w:rsidRPr="005676F5" w:rsidRDefault="0045758D" w:rsidP="00F94150">
            <w:pPr>
              <w:pStyle w:val="Ttulo2"/>
              <w:jc w:val="center"/>
            </w:pPr>
            <w:r>
              <w:t>DETALLE</w:t>
            </w:r>
          </w:p>
        </w:tc>
        <w:tc>
          <w:tcPr>
            <w:tcW w:w="2977" w:type="dxa"/>
          </w:tcPr>
          <w:p w14:paraId="5D103C60" w14:textId="77777777" w:rsidR="0045758D" w:rsidRPr="005676F5" w:rsidRDefault="0045758D" w:rsidP="00F94150">
            <w:pPr>
              <w:pStyle w:val="Ttulo2"/>
              <w:jc w:val="center"/>
            </w:pPr>
            <w:r>
              <w:t>DOCUMENTO</w:t>
            </w:r>
          </w:p>
        </w:tc>
        <w:tc>
          <w:tcPr>
            <w:tcW w:w="6520" w:type="dxa"/>
          </w:tcPr>
          <w:p w14:paraId="52E90C03" w14:textId="77777777" w:rsidR="0045758D" w:rsidRPr="00164578" w:rsidRDefault="0045758D" w:rsidP="006A5677">
            <w:pPr>
              <w:autoSpaceDE w:val="0"/>
              <w:autoSpaceDN w:val="0"/>
              <w:adjustRightInd w:val="0"/>
              <w:spacing w:before="0" w:after="0"/>
              <w:jc w:val="center"/>
              <w:rPr>
                <w:color w:val="FFFFFF" w:themeColor="background1"/>
              </w:rPr>
            </w:pPr>
            <w:r w:rsidRPr="00164578">
              <w:rPr>
                <w:color w:val="FFFFFF" w:themeColor="background1"/>
              </w:rPr>
              <w:t>APROBACIÓN SUPERIOR</w:t>
            </w:r>
          </w:p>
        </w:tc>
      </w:tr>
      <w:tr w:rsidR="0045758D" w:rsidRPr="005676F5" w14:paraId="16750150" w14:textId="39DA3AB0" w:rsidTr="0045758D">
        <w:trPr>
          <w:trHeight w:val="331"/>
        </w:trPr>
        <w:tc>
          <w:tcPr>
            <w:tcW w:w="1843" w:type="dxa"/>
          </w:tcPr>
          <w:p w14:paraId="6062AA03" w14:textId="77777777" w:rsidR="0045758D" w:rsidRDefault="0045758D" w:rsidP="00F94150">
            <w:r>
              <w:t>Informe de análisis NICSP</w:t>
            </w:r>
          </w:p>
          <w:p w14:paraId="08C87A96" w14:textId="77777777" w:rsidR="0045758D" w:rsidRDefault="0045758D" w:rsidP="00F94150"/>
          <w:p w14:paraId="50A45EBD" w14:textId="77777777" w:rsidR="0045758D" w:rsidRDefault="0045758D" w:rsidP="00F94150"/>
          <w:p w14:paraId="65AB80A8" w14:textId="77777777" w:rsidR="0045758D" w:rsidRDefault="0045758D" w:rsidP="00F94150"/>
          <w:p w14:paraId="0E33EE61" w14:textId="77777777" w:rsidR="0045758D" w:rsidRDefault="0045758D" w:rsidP="00F94150"/>
          <w:p w14:paraId="01DEB2C0" w14:textId="2E07FFCA" w:rsidR="0045758D" w:rsidRPr="005676F5" w:rsidRDefault="0045758D" w:rsidP="00F94150">
            <w:r>
              <w:t>Procedimientos</w:t>
            </w:r>
          </w:p>
        </w:tc>
        <w:tc>
          <w:tcPr>
            <w:tcW w:w="2977" w:type="dxa"/>
          </w:tcPr>
          <w:p w14:paraId="7315045E" w14:textId="0BD97CF7" w:rsidR="0045758D" w:rsidRDefault="0045758D" w:rsidP="001F21EC">
            <w:pPr>
              <w:jc w:val="center"/>
            </w:pPr>
            <w:r>
              <w:object w:dxaOrig="1376" w:dyaOrig="899" w14:anchorId="4E30D30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1.5pt;height:44.5pt" o:ole="">
                  <v:imagedata r:id="rId12" o:title=""/>
                </v:shape>
                <o:OLEObject Type="Embed" ProgID="Acrobat.Document.DC" ShapeID="_x0000_i1025" DrawAspect="Icon" ObjectID="_1808658395" r:id="rId13"/>
              </w:object>
            </w:r>
          </w:p>
          <w:p w14:paraId="10F26931" w14:textId="125FA637" w:rsidR="0045758D" w:rsidRDefault="0045758D" w:rsidP="001F21EC">
            <w:pPr>
              <w:jc w:val="center"/>
            </w:pPr>
          </w:p>
          <w:p w14:paraId="1FA9A5E4" w14:textId="11E572A0" w:rsidR="0045758D" w:rsidRDefault="0045758D" w:rsidP="001F21EC">
            <w:pPr>
              <w:jc w:val="center"/>
            </w:pPr>
            <w:r>
              <w:object w:dxaOrig="1376" w:dyaOrig="899" w14:anchorId="7ECB1911">
                <v:shape id="_x0000_i1026" type="#_x0000_t75" style="width:71.5pt;height:44.5pt" o:ole="">
                  <v:imagedata r:id="rId14" o:title=""/>
                </v:shape>
                <o:OLEObject Type="Embed" ProgID="Acrobat.Document.DC" ShapeID="_x0000_i1026" DrawAspect="Icon" ObjectID="_1808658396" r:id="rId15"/>
              </w:object>
            </w:r>
          </w:p>
          <w:p w14:paraId="577C2818" w14:textId="23D1D430" w:rsidR="0045758D" w:rsidRPr="005676F5" w:rsidRDefault="0045758D" w:rsidP="001F21EC">
            <w:pPr>
              <w:jc w:val="center"/>
            </w:pPr>
            <w:r>
              <w:object w:dxaOrig="1810" w:dyaOrig="1181" w14:anchorId="4CF1B3F6">
                <v:shape id="_x0000_i1027" type="#_x0000_t75" style="width:94pt;height:57.5pt" o:ole="">
                  <v:imagedata r:id="rId16" o:title=""/>
                </v:shape>
                <o:OLEObject Type="Embed" ProgID="Acrobat.Document.DC" ShapeID="_x0000_i1027" DrawAspect="Icon" ObjectID="_1808658397" r:id="rId17"/>
              </w:object>
            </w:r>
          </w:p>
        </w:tc>
        <w:tc>
          <w:tcPr>
            <w:tcW w:w="6520" w:type="dxa"/>
          </w:tcPr>
          <w:p w14:paraId="537B82D7" w14:textId="0CBB715C" w:rsidR="0045758D" w:rsidRDefault="0045758D" w:rsidP="006A5677">
            <w:pPr>
              <w:autoSpaceDE w:val="0"/>
              <w:autoSpaceDN w:val="0"/>
              <w:adjustRightInd w:val="0"/>
              <w:spacing w:before="0" w:after="0"/>
              <w:jc w:val="center"/>
            </w:pPr>
            <w:r>
              <w:t>Oficio de remisión a la Dirección Ejecutiva: 135-FC-2023</w:t>
            </w:r>
          </w:p>
          <w:p w14:paraId="25690809" w14:textId="2F0A50E6" w:rsidR="0045758D" w:rsidRDefault="0045758D" w:rsidP="006A5677">
            <w:pPr>
              <w:autoSpaceDE w:val="0"/>
              <w:autoSpaceDN w:val="0"/>
              <w:adjustRightInd w:val="0"/>
              <w:spacing w:before="0" w:after="0"/>
              <w:jc w:val="center"/>
            </w:pPr>
            <w:r>
              <w:object w:dxaOrig="1376" w:dyaOrig="899" w14:anchorId="23A69FBA">
                <v:shape id="_x0000_i1028" type="#_x0000_t75" style="width:71.5pt;height:44.5pt" o:ole="">
                  <v:imagedata r:id="rId18" o:title=""/>
                </v:shape>
                <o:OLEObject Type="Embed" ProgID="Acrobat.Document.DC" ShapeID="_x0000_i1028" DrawAspect="Icon" ObjectID="_1808658398" r:id="rId19"/>
              </w:object>
            </w:r>
          </w:p>
          <w:p w14:paraId="6C0074BB" w14:textId="2A0CED60" w:rsidR="0045758D" w:rsidRDefault="0045758D" w:rsidP="006A5677">
            <w:pPr>
              <w:autoSpaceDE w:val="0"/>
              <w:autoSpaceDN w:val="0"/>
              <w:adjustRightInd w:val="0"/>
              <w:spacing w:before="0" w:after="0"/>
              <w:jc w:val="center"/>
            </w:pPr>
            <w:r>
              <w:t>Comunicado de la Secretaría de la Corte: 3900-2023</w:t>
            </w:r>
          </w:p>
          <w:p w14:paraId="047529CF" w14:textId="5083F50C" w:rsidR="0045758D" w:rsidRDefault="0045758D" w:rsidP="006A5677">
            <w:pPr>
              <w:autoSpaceDE w:val="0"/>
              <w:autoSpaceDN w:val="0"/>
              <w:adjustRightInd w:val="0"/>
              <w:spacing w:before="0" w:after="0"/>
              <w:jc w:val="center"/>
            </w:pPr>
            <w:r>
              <w:object w:dxaOrig="1376" w:dyaOrig="899" w14:anchorId="62187ACC">
                <v:shape id="_x0000_i1029" type="#_x0000_t75" style="width:1in;height:42pt" o:ole="">
                  <v:imagedata r:id="rId20" o:title=""/>
                </v:shape>
                <o:OLEObject Type="Embed" ProgID="Acrobat.Document.DC" ShapeID="_x0000_i1029" DrawAspect="Icon" ObjectID="_1808658399" r:id="rId21"/>
              </w:object>
            </w:r>
          </w:p>
          <w:p w14:paraId="0B827726" w14:textId="584FA5D4" w:rsidR="0045758D" w:rsidRDefault="0045758D" w:rsidP="006A5677">
            <w:pPr>
              <w:autoSpaceDE w:val="0"/>
              <w:autoSpaceDN w:val="0"/>
              <w:adjustRightInd w:val="0"/>
              <w:spacing w:before="0" w:after="0"/>
            </w:pPr>
            <w:r w:rsidRPr="001E5D91">
              <w:t>Acta de Consejo Superior</w:t>
            </w:r>
            <w:r>
              <w:t>:</w:t>
            </w:r>
            <w:r w:rsidRPr="00000D04">
              <w:t xml:space="preserve"> 037-2023  Art 30</w:t>
            </w:r>
          </w:p>
          <w:p w14:paraId="511B1156" w14:textId="5A82C667" w:rsidR="0045758D" w:rsidRPr="005676F5" w:rsidRDefault="0045758D" w:rsidP="006A5677">
            <w:pPr>
              <w:autoSpaceDE w:val="0"/>
              <w:autoSpaceDN w:val="0"/>
              <w:adjustRightInd w:val="0"/>
              <w:spacing w:before="0" w:after="0"/>
              <w:jc w:val="center"/>
            </w:pPr>
            <w:r>
              <w:object w:dxaOrig="1779" w:dyaOrig="1158" w14:anchorId="1883B852">
                <v:shape id="_x0000_i1030" type="#_x0000_t75" style="width:90.5pt;height:56.5pt" o:ole="">
                  <v:imagedata r:id="rId22" o:title=""/>
                </v:shape>
                <o:OLEObject Type="Embed" ProgID="Acrobat.Document.DC" ShapeID="_x0000_i1030" DrawAspect="Icon" ObjectID="_1808658400" r:id="rId23"/>
              </w:object>
            </w:r>
          </w:p>
        </w:tc>
      </w:tr>
    </w:tbl>
    <w:p w14:paraId="2C5061FE" w14:textId="21C01136" w:rsidR="004E154D" w:rsidRDefault="004E154D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E154D" w:rsidRPr="005676F5" w14:paraId="4BDAA93B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070E54DF" w14:textId="28A35A1E" w:rsidR="004E154D" w:rsidRPr="005676F5" w:rsidRDefault="004E154D">
            <w:pPr>
              <w:pStyle w:val="Ttulo1"/>
            </w:pPr>
            <w:r>
              <w:t xml:space="preserve">NICSP </w:t>
            </w:r>
            <w:r w:rsidR="00C10E15">
              <w:t>3</w:t>
            </w:r>
            <w:r>
              <w:t xml:space="preserve"> </w:t>
            </w:r>
            <w:r w:rsidR="00CD7FAE" w:rsidRPr="00CD7FAE">
              <w:t>Políticas Contables, Cambios en las Estimaciones Contables y Errores</w:t>
            </w:r>
          </w:p>
        </w:tc>
      </w:tr>
      <w:tr w:rsidR="004E154D" w:rsidRPr="005676F5" w14:paraId="3F78A42E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1E9B1B72" w14:textId="77777777" w:rsidR="004E154D" w:rsidRPr="005676F5" w:rsidRDefault="004E154D" w:rsidP="00AB6B3E"/>
        </w:tc>
      </w:tr>
    </w:tbl>
    <w:tbl>
      <w:tblPr>
        <w:tblStyle w:val="Tabladeinformedeestado"/>
        <w:tblW w:w="5000" w:type="pct"/>
        <w:tblLook w:val="0620" w:firstRow="1" w:lastRow="0" w:firstColumn="0" w:lastColumn="0" w:noHBand="1" w:noVBand="1"/>
        <w:tblDescription w:val="Tabla de diseño de encabezado"/>
      </w:tblPr>
      <w:tblGrid>
        <w:gridCol w:w="1842"/>
        <w:gridCol w:w="2974"/>
        <w:gridCol w:w="6370"/>
      </w:tblGrid>
      <w:tr w:rsidR="0045758D" w:rsidRPr="005676F5" w14:paraId="046F045C" w14:textId="12E17A41" w:rsidTr="0045758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843" w:type="dxa"/>
          </w:tcPr>
          <w:p w14:paraId="123F424B" w14:textId="1A81F357" w:rsidR="0045758D" w:rsidRPr="005676F5" w:rsidRDefault="0045758D" w:rsidP="00911150">
            <w:pPr>
              <w:pStyle w:val="Ttulo2"/>
            </w:pPr>
            <w:r>
              <w:t>DETALLE</w:t>
            </w:r>
          </w:p>
        </w:tc>
        <w:tc>
          <w:tcPr>
            <w:tcW w:w="2977" w:type="dxa"/>
          </w:tcPr>
          <w:p w14:paraId="1FDEF8F6" w14:textId="0AE24C76" w:rsidR="0045758D" w:rsidRPr="005676F5" w:rsidRDefault="0045758D" w:rsidP="00DE6575">
            <w:pPr>
              <w:pStyle w:val="Ttulo2"/>
              <w:jc w:val="center"/>
            </w:pPr>
            <w:r>
              <w:t>DOCUMENTO</w:t>
            </w:r>
          </w:p>
        </w:tc>
        <w:tc>
          <w:tcPr>
            <w:tcW w:w="6379" w:type="dxa"/>
          </w:tcPr>
          <w:p w14:paraId="4801B44F" w14:textId="77777777" w:rsidR="0045758D" w:rsidRPr="005676F5" w:rsidRDefault="0045758D" w:rsidP="00DE6575">
            <w:pPr>
              <w:pStyle w:val="Ttulo2"/>
              <w:jc w:val="center"/>
            </w:pPr>
            <w:r>
              <w:t>APROBACIÓN SUPERIOR</w:t>
            </w:r>
          </w:p>
        </w:tc>
      </w:tr>
      <w:tr w:rsidR="0045758D" w:rsidRPr="005676F5" w14:paraId="1ED1E1A9" w14:textId="189949B3" w:rsidTr="0045758D">
        <w:trPr>
          <w:trHeight w:val="331"/>
        </w:trPr>
        <w:tc>
          <w:tcPr>
            <w:tcW w:w="1843" w:type="dxa"/>
          </w:tcPr>
          <w:p w14:paraId="3206DFBD" w14:textId="3520890E" w:rsidR="0045758D" w:rsidRPr="005676F5" w:rsidRDefault="0045758D" w:rsidP="00D34D91">
            <w:r>
              <w:t>Documento de análisis</w:t>
            </w:r>
          </w:p>
        </w:tc>
        <w:tc>
          <w:tcPr>
            <w:tcW w:w="2977" w:type="dxa"/>
          </w:tcPr>
          <w:p w14:paraId="4CC236D7" w14:textId="37E09317" w:rsidR="0045758D" w:rsidRPr="005676F5" w:rsidRDefault="007E380E" w:rsidP="00D34D91">
            <w:pPr>
              <w:jc w:val="center"/>
            </w:pPr>
            <w:r>
              <w:object w:dxaOrig="1376" w:dyaOrig="899" w14:anchorId="0EC2BA47">
                <v:shape id="_x0000_i1031" type="#_x0000_t75" style="width:71.5pt;height:44pt" o:ole="">
                  <v:imagedata r:id="rId24" o:title=""/>
                </v:shape>
                <o:OLEObject Type="Embed" ProgID="Acrobat.Document.DC" ShapeID="_x0000_i1031" DrawAspect="Icon" ObjectID="_1808658401" r:id="rId25"/>
              </w:object>
            </w:r>
          </w:p>
        </w:tc>
        <w:tc>
          <w:tcPr>
            <w:tcW w:w="6379" w:type="dxa"/>
          </w:tcPr>
          <w:p w14:paraId="48296C91" w14:textId="776E40FA" w:rsidR="0045758D" w:rsidRDefault="0045758D" w:rsidP="00D34D91">
            <w:pPr>
              <w:jc w:val="center"/>
            </w:pPr>
            <w:r>
              <w:t>Oficio de remisión a la Dirección Ejecutiva: 449-FC-2022.</w:t>
            </w:r>
          </w:p>
          <w:p w14:paraId="4A940D2A" w14:textId="6109163C" w:rsidR="0045758D" w:rsidRDefault="0045758D" w:rsidP="00D34D91">
            <w:pPr>
              <w:jc w:val="center"/>
            </w:pPr>
            <w:r>
              <w:object w:dxaOrig="1508" w:dyaOrig="984" w14:anchorId="64FD35E2">
                <v:shape id="_x0000_i1032" type="#_x0000_t75" style="width:78pt;height:48pt" o:ole="">
                  <v:imagedata r:id="rId26" o:title=""/>
                </v:shape>
                <o:OLEObject Type="Embed" ProgID="Acrobat.Document.DC" ShapeID="_x0000_i1032" DrawAspect="Icon" ObjectID="_1808658402" r:id="rId27"/>
              </w:object>
            </w:r>
          </w:p>
          <w:p w14:paraId="2E2757DD" w14:textId="23F23AB5" w:rsidR="0045758D" w:rsidRDefault="0045758D" w:rsidP="00D34D91">
            <w:pPr>
              <w:jc w:val="center"/>
            </w:pPr>
            <w:r>
              <w:t>Comunicado de la Secretaría de la Corte: 616-2023</w:t>
            </w:r>
          </w:p>
          <w:bookmarkStart w:id="0" w:name="_MON_1754484002"/>
          <w:bookmarkEnd w:id="0"/>
          <w:p w14:paraId="4013E69A" w14:textId="4690BFBE" w:rsidR="0045758D" w:rsidRDefault="0045758D" w:rsidP="00D34D91">
            <w:pPr>
              <w:jc w:val="center"/>
            </w:pPr>
            <w:r>
              <w:object w:dxaOrig="1519" w:dyaOrig="991" w14:anchorId="775D04DE">
                <v:shape id="_x0000_i1033" type="#_x0000_t75" style="width:78pt;height:48pt" o:ole="">
                  <v:imagedata r:id="rId28" o:title=""/>
                </v:shape>
                <o:OLEObject Type="Embed" ProgID="Word.Document.12" ShapeID="_x0000_i1033" DrawAspect="Icon" ObjectID="_1808658403" r:id="rId29">
                  <o:FieldCodes>\s</o:FieldCodes>
                </o:OLEObject>
              </w:object>
            </w:r>
          </w:p>
          <w:p w14:paraId="59B01BDA" w14:textId="67DC13CB" w:rsidR="0045758D" w:rsidRDefault="0045758D" w:rsidP="00D34D91">
            <w:pPr>
              <w:jc w:val="center"/>
            </w:pPr>
            <w:r w:rsidRPr="001E5D91">
              <w:t>Acta de Consejo Superior</w:t>
            </w:r>
            <w:r>
              <w:t xml:space="preserve">: </w:t>
            </w:r>
            <w:r w:rsidRPr="00D62AAE">
              <w:t>002-2023 Art 18</w:t>
            </w:r>
          </w:p>
          <w:p w14:paraId="51BEC67F" w14:textId="1487EDBC" w:rsidR="0045758D" w:rsidRPr="005676F5" w:rsidRDefault="0045758D" w:rsidP="00D34D91">
            <w:pPr>
              <w:jc w:val="center"/>
            </w:pPr>
            <w:r>
              <w:object w:dxaOrig="1519" w:dyaOrig="991" w14:anchorId="21214605">
                <v:shape id="_x0000_i1034" type="#_x0000_t75" style="width:78pt;height:48pt" o:ole="">
                  <v:imagedata r:id="rId30" o:title=""/>
                </v:shape>
                <o:OLEObject Type="Embed" ProgID="Acrobat.Document.DC" ShapeID="_x0000_i1034" DrawAspect="Icon" ObjectID="_1808658404" r:id="rId31"/>
              </w:object>
            </w:r>
          </w:p>
        </w:tc>
      </w:tr>
    </w:tbl>
    <w:p w14:paraId="60611277" w14:textId="74CADCF8" w:rsidR="004E154D" w:rsidRDefault="004E154D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E154D" w:rsidRPr="005676F5" w14:paraId="3CD61AC1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08298B6A" w14:textId="2719F8AB" w:rsidR="004E154D" w:rsidRPr="005676F5" w:rsidRDefault="004E154D">
            <w:pPr>
              <w:pStyle w:val="Ttulo1"/>
            </w:pPr>
            <w:r>
              <w:lastRenderedPageBreak/>
              <w:t xml:space="preserve">NICSP </w:t>
            </w:r>
            <w:r w:rsidR="00CD7FAE">
              <w:t>4</w:t>
            </w:r>
            <w:r>
              <w:t xml:space="preserve"> </w:t>
            </w:r>
            <w:r w:rsidR="00CD7FAE" w:rsidRPr="00CD7FAE">
              <w:t>Efectos de las Variaciones en las Tasas de Cambio de la Moneda Extranjera</w:t>
            </w:r>
          </w:p>
        </w:tc>
      </w:tr>
      <w:tr w:rsidR="004E154D" w:rsidRPr="005676F5" w14:paraId="669AEC50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7CCD2F42" w14:textId="77777777" w:rsidR="004E154D" w:rsidRPr="005676F5" w:rsidRDefault="004E154D" w:rsidP="00AB6B3E"/>
        </w:tc>
      </w:tr>
    </w:tbl>
    <w:tbl>
      <w:tblPr>
        <w:tblStyle w:val="Tabladeinformedeestado"/>
        <w:tblW w:w="5000" w:type="pct"/>
        <w:tblLook w:val="0620" w:firstRow="1" w:lastRow="0" w:firstColumn="0" w:lastColumn="0" w:noHBand="1" w:noVBand="1"/>
        <w:tblDescription w:val="Tabla de diseño de encabezado"/>
      </w:tblPr>
      <w:tblGrid>
        <w:gridCol w:w="1842"/>
        <w:gridCol w:w="2974"/>
        <w:gridCol w:w="6370"/>
      </w:tblGrid>
      <w:tr w:rsidR="0045758D" w:rsidRPr="005676F5" w14:paraId="508A4127" w14:textId="1499249F" w:rsidTr="0045758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843" w:type="dxa"/>
          </w:tcPr>
          <w:p w14:paraId="6068A449" w14:textId="3DF8AACE" w:rsidR="0045758D" w:rsidRPr="005676F5" w:rsidRDefault="0045758D" w:rsidP="00911150">
            <w:pPr>
              <w:pStyle w:val="Ttulo2"/>
            </w:pPr>
            <w:r>
              <w:t>DETALLE</w:t>
            </w:r>
          </w:p>
        </w:tc>
        <w:tc>
          <w:tcPr>
            <w:tcW w:w="2977" w:type="dxa"/>
          </w:tcPr>
          <w:p w14:paraId="29735B97" w14:textId="77777777" w:rsidR="0045758D" w:rsidRPr="005676F5" w:rsidRDefault="0045758D" w:rsidP="00911150">
            <w:pPr>
              <w:pStyle w:val="Ttulo2"/>
            </w:pPr>
            <w:r>
              <w:t>DOCUMENTO</w:t>
            </w:r>
          </w:p>
        </w:tc>
        <w:tc>
          <w:tcPr>
            <w:tcW w:w="6379" w:type="dxa"/>
          </w:tcPr>
          <w:p w14:paraId="498D65E1" w14:textId="77777777" w:rsidR="0045758D" w:rsidRPr="005676F5" w:rsidRDefault="0045758D" w:rsidP="00911150">
            <w:pPr>
              <w:pStyle w:val="Ttulo2"/>
            </w:pPr>
            <w:r>
              <w:t>APROBACIÓN SUPERIOR</w:t>
            </w:r>
          </w:p>
        </w:tc>
      </w:tr>
      <w:tr w:rsidR="0045758D" w:rsidRPr="005676F5" w14:paraId="008E3985" w14:textId="7BE59CF1" w:rsidTr="0045758D">
        <w:trPr>
          <w:trHeight w:val="331"/>
        </w:trPr>
        <w:tc>
          <w:tcPr>
            <w:tcW w:w="1843" w:type="dxa"/>
          </w:tcPr>
          <w:p w14:paraId="62F25BE5" w14:textId="157C395D" w:rsidR="0045758D" w:rsidRPr="005676F5" w:rsidRDefault="0045758D" w:rsidP="00C61740">
            <w:r>
              <w:t>Documento de análisis</w:t>
            </w:r>
          </w:p>
        </w:tc>
        <w:tc>
          <w:tcPr>
            <w:tcW w:w="2977" w:type="dxa"/>
          </w:tcPr>
          <w:p w14:paraId="06BC3B28" w14:textId="729E555F" w:rsidR="0045758D" w:rsidRPr="005676F5" w:rsidRDefault="0045758D" w:rsidP="00C721BF">
            <w:pPr>
              <w:jc w:val="center"/>
            </w:pPr>
            <w:r>
              <w:object w:dxaOrig="1508" w:dyaOrig="984" w14:anchorId="7DB061A1">
                <v:shape id="_x0000_i1035" type="#_x0000_t75" style="width:78pt;height:48pt" o:ole="">
                  <v:imagedata r:id="rId32" o:title=""/>
                </v:shape>
                <o:OLEObject Type="Embed" ProgID="Acrobat.Document.DC" ShapeID="_x0000_i1035" DrawAspect="Icon" ObjectID="_1808658405" r:id="rId33"/>
              </w:object>
            </w:r>
          </w:p>
        </w:tc>
        <w:tc>
          <w:tcPr>
            <w:tcW w:w="6379" w:type="dxa"/>
          </w:tcPr>
          <w:p w14:paraId="5865D37B" w14:textId="78BE6ADF" w:rsidR="0045758D" w:rsidRDefault="0045758D" w:rsidP="00C721BF">
            <w:pPr>
              <w:jc w:val="center"/>
            </w:pPr>
            <w:r>
              <w:t xml:space="preserve">Oficio de remisión a la Dirección Ejecutiva:  387-FC-2022, </w:t>
            </w:r>
          </w:p>
          <w:p w14:paraId="4334B739" w14:textId="2CC36EEC" w:rsidR="0045758D" w:rsidRDefault="0045758D" w:rsidP="00CF2560">
            <w:pPr>
              <w:jc w:val="center"/>
            </w:pPr>
            <w:r>
              <w:object w:dxaOrig="1376" w:dyaOrig="899" w14:anchorId="5F391ABB">
                <v:shape id="_x0000_i1036" type="#_x0000_t75" style="width:71.5pt;height:44.5pt" o:ole="">
                  <v:imagedata r:id="rId34" o:title=""/>
                </v:shape>
                <o:OLEObject Type="Embed" ProgID="Acrobat.Document.DC" ShapeID="_x0000_i1036" DrawAspect="Icon" ObjectID="_1808658406" r:id="rId35"/>
              </w:object>
            </w:r>
          </w:p>
          <w:p w14:paraId="46724221" w14:textId="589D622F" w:rsidR="0045758D" w:rsidRDefault="0045758D" w:rsidP="00CF2560">
            <w:pPr>
              <w:jc w:val="center"/>
            </w:pPr>
          </w:p>
          <w:p w14:paraId="0002A03A" w14:textId="6C96A1C1" w:rsidR="0045758D" w:rsidRDefault="0045758D" w:rsidP="00CF2560">
            <w:pPr>
              <w:jc w:val="center"/>
            </w:pPr>
            <w:r>
              <w:t xml:space="preserve">Comunicado de la Secretaría de la Corte: </w:t>
            </w:r>
            <w:bookmarkStart w:id="1" w:name="_1754293582"/>
            <w:bookmarkEnd w:id="1"/>
            <w:r>
              <w:t>11866-22</w:t>
            </w:r>
          </w:p>
          <w:bookmarkStart w:id="2" w:name="_MON_1754475623"/>
          <w:bookmarkEnd w:id="2"/>
          <w:p w14:paraId="32A0E90C" w14:textId="46BBE693" w:rsidR="0045758D" w:rsidRDefault="0045758D" w:rsidP="00CF2560">
            <w:pPr>
              <w:jc w:val="center"/>
            </w:pPr>
            <w:r>
              <w:object w:dxaOrig="1508" w:dyaOrig="984" w14:anchorId="4431D4C2">
                <v:shape id="_x0000_i1037" type="#_x0000_t75" style="width:78pt;height:48pt" o:ole="">
                  <v:imagedata r:id="rId36" o:title=""/>
                </v:shape>
                <o:OLEObject Type="Embed" ProgID="Word.Document.12" ShapeID="_x0000_i1037" DrawAspect="Icon" ObjectID="_1808658407" r:id="rId37">
                  <o:FieldCodes>\s</o:FieldCodes>
                </o:OLEObject>
              </w:object>
            </w:r>
          </w:p>
          <w:p w14:paraId="7F1428F1" w14:textId="202570A3" w:rsidR="0045758D" w:rsidRDefault="0045758D" w:rsidP="00CF2560">
            <w:pPr>
              <w:jc w:val="center"/>
            </w:pPr>
            <w:r w:rsidRPr="001E5D91">
              <w:t>Acta de Consejo Superior</w:t>
            </w:r>
            <w:r>
              <w:t>: 096-2022</w:t>
            </w:r>
          </w:p>
          <w:p w14:paraId="17F2511E" w14:textId="1F1C0C96" w:rsidR="0045758D" w:rsidRDefault="0045758D" w:rsidP="00CF2560">
            <w:pPr>
              <w:jc w:val="center"/>
            </w:pPr>
            <w:r>
              <w:object w:dxaOrig="1779" w:dyaOrig="1158" w14:anchorId="461EA538">
                <v:shape id="_x0000_i1038" type="#_x0000_t75" style="width:90.5pt;height:56.5pt" o:ole="">
                  <v:imagedata r:id="rId38" o:title=""/>
                </v:shape>
                <o:OLEObject Type="Embed" ProgID="Acrobat.Document.DC" ShapeID="_x0000_i1038" DrawAspect="Icon" ObjectID="_1808658408" r:id="rId39"/>
              </w:object>
            </w:r>
          </w:p>
          <w:p w14:paraId="7E3634A2" w14:textId="497839CF" w:rsidR="0045758D" w:rsidRPr="005676F5" w:rsidRDefault="0045758D" w:rsidP="00CF2560">
            <w:pPr>
              <w:jc w:val="center"/>
            </w:pPr>
          </w:p>
        </w:tc>
      </w:tr>
    </w:tbl>
    <w:p w14:paraId="258C085D" w14:textId="6B4150CC" w:rsidR="004E154D" w:rsidRDefault="004E154D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E154D" w:rsidRPr="005676F5" w14:paraId="0175216E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0BA9858D" w14:textId="659D679A" w:rsidR="004E154D" w:rsidRPr="005676F5" w:rsidRDefault="004E154D">
            <w:pPr>
              <w:pStyle w:val="Ttulo1"/>
            </w:pPr>
            <w:r>
              <w:t xml:space="preserve">NICSP </w:t>
            </w:r>
            <w:r w:rsidR="00CD7FAE">
              <w:t>5</w:t>
            </w:r>
            <w:r>
              <w:t xml:space="preserve"> </w:t>
            </w:r>
            <w:r w:rsidR="00CD7FAE" w:rsidRPr="00CD7FAE">
              <w:t>Costos por Préstamos</w:t>
            </w:r>
          </w:p>
        </w:tc>
      </w:tr>
      <w:tr w:rsidR="004E154D" w:rsidRPr="005676F5" w14:paraId="0983B9A7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05903D13" w14:textId="77777777" w:rsidR="004E154D" w:rsidRPr="005676F5" w:rsidRDefault="004E154D" w:rsidP="00AB6B3E"/>
        </w:tc>
      </w:tr>
    </w:tbl>
    <w:tbl>
      <w:tblPr>
        <w:tblStyle w:val="Tabladeinformedeestado"/>
        <w:tblW w:w="5000" w:type="pct"/>
        <w:tblLook w:val="0620" w:firstRow="1" w:lastRow="0" w:firstColumn="0" w:lastColumn="0" w:noHBand="1" w:noVBand="1"/>
        <w:tblDescription w:val="Tabla de diseño de encabezado"/>
      </w:tblPr>
      <w:tblGrid>
        <w:gridCol w:w="1842"/>
        <w:gridCol w:w="3116"/>
        <w:gridCol w:w="6228"/>
      </w:tblGrid>
      <w:tr w:rsidR="0045758D" w:rsidRPr="005676F5" w14:paraId="2A37CE9F" w14:textId="37DF77B8" w:rsidTr="0045758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843" w:type="dxa"/>
          </w:tcPr>
          <w:p w14:paraId="1D76000A" w14:textId="6A0BDD3A" w:rsidR="0045758D" w:rsidRPr="005676F5" w:rsidRDefault="0045758D" w:rsidP="00911150">
            <w:pPr>
              <w:pStyle w:val="Ttulo2"/>
            </w:pPr>
            <w:r>
              <w:t>DETALLE</w:t>
            </w:r>
          </w:p>
        </w:tc>
        <w:tc>
          <w:tcPr>
            <w:tcW w:w="3119" w:type="dxa"/>
          </w:tcPr>
          <w:p w14:paraId="52EC34F6" w14:textId="77777777" w:rsidR="0045758D" w:rsidRPr="005676F5" w:rsidRDefault="0045758D" w:rsidP="00911150">
            <w:pPr>
              <w:pStyle w:val="Ttulo2"/>
            </w:pPr>
            <w:r>
              <w:t>DOCUMENTO</w:t>
            </w:r>
          </w:p>
        </w:tc>
        <w:tc>
          <w:tcPr>
            <w:tcW w:w="6237" w:type="dxa"/>
          </w:tcPr>
          <w:p w14:paraId="4AB8AFA9" w14:textId="77777777" w:rsidR="0045758D" w:rsidRPr="005676F5" w:rsidRDefault="0045758D" w:rsidP="00911150">
            <w:pPr>
              <w:pStyle w:val="Ttulo2"/>
            </w:pPr>
            <w:r>
              <w:t>APROBACIÓN SUPERIOR</w:t>
            </w:r>
          </w:p>
        </w:tc>
      </w:tr>
      <w:tr w:rsidR="0045758D" w:rsidRPr="005676F5" w14:paraId="4451EA88" w14:textId="19422C5D" w:rsidTr="0045758D">
        <w:trPr>
          <w:trHeight w:val="331"/>
        </w:trPr>
        <w:tc>
          <w:tcPr>
            <w:tcW w:w="1843" w:type="dxa"/>
          </w:tcPr>
          <w:p w14:paraId="39FE76A4" w14:textId="6FC54AEE" w:rsidR="0045758D" w:rsidRPr="005676F5" w:rsidRDefault="0045758D" w:rsidP="002A3C44">
            <w:r>
              <w:t>Documento de análisis</w:t>
            </w:r>
          </w:p>
        </w:tc>
        <w:tc>
          <w:tcPr>
            <w:tcW w:w="3119" w:type="dxa"/>
          </w:tcPr>
          <w:p w14:paraId="721A32FD" w14:textId="7433499A" w:rsidR="0045758D" w:rsidRPr="005676F5" w:rsidRDefault="0045758D" w:rsidP="001623D5">
            <w:pPr>
              <w:jc w:val="center"/>
            </w:pPr>
            <w:r>
              <w:object w:dxaOrig="1519" w:dyaOrig="991" w14:anchorId="564BC03A">
                <v:shape id="_x0000_i1039" type="#_x0000_t75" style="width:78pt;height:48pt" o:ole="">
                  <v:imagedata r:id="rId40" o:title=""/>
                </v:shape>
                <o:OLEObject Type="Embed" ProgID="Acrobat.Document.DC" ShapeID="_x0000_i1039" DrawAspect="Icon" ObjectID="_1808658409" r:id="rId41"/>
              </w:object>
            </w:r>
            <w:r>
              <w:object w:dxaOrig="1519" w:dyaOrig="991" w14:anchorId="14C4A580">
                <v:shape id="_x0000_i1040" type="#_x0000_t75" style="width:78pt;height:48pt" o:ole="">
                  <v:imagedata r:id="rId42" o:title=""/>
                </v:shape>
                <o:OLEObject Type="Embed" ProgID="Acrobat.Document.DC" ShapeID="_x0000_i1040" DrawAspect="Icon" ObjectID="_1808658410" r:id="rId43"/>
              </w:object>
            </w:r>
          </w:p>
        </w:tc>
        <w:tc>
          <w:tcPr>
            <w:tcW w:w="6237" w:type="dxa"/>
          </w:tcPr>
          <w:p w14:paraId="03108347" w14:textId="567D49F7" w:rsidR="0045758D" w:rsidRDefault="0045758D" w:rsidP="0048452F">
            <w:pPr>
              <w:jc w:val="center"/>
            </w:pPr>
            <w:r>
              <w:t>Oficio de remisión a la Dirección Ejecutiva: 176-FC-2023</w:t>
            </w:r>
          </w:p>
          <w:p w14:paraId="1479C661" w14:textId="3B06AC99" w:rsidR="0045758D" w:rsidRDefault="0045758D" w:rsidP="0048452F">
            <w:pPr>
              <w:jc w:val="center"/>
            </w:pPr>
            <w:r>
              <w:object w:dxaOrig="1519" w:dyaOrig="991" w14:anchorId="5C6C1FA4">
                <v:shape id="_x0000_i1041" type="#_x0000_t75" style="width:78pt;height:48pt" o:ole="">
                  <v:imagedata r:id="rId44" o:title=""/>
                </v:shape>
                <o:OLEObject Type="Embed" ProgID="Acrobat.Document.DC" ShapeID="_x0000_i1041" DrawAspect="Icon" ObjectID="_1808658411" r:id="rId45"/>
              </w:object>
            </w:r>
          </w:p>
          <w:p w14:paraId="6E15DDBF" w14:textId="440DAD2E" w:rsidR="0045758D" w:rsidRDefault="0045758D" w:rsidP="007B6008">
            <w:pPr>
              <w:jc w:val="center"/>
            </w:pPr>
            <w:r>
              <w:t>Comunicado de la Secretaría de la Corte: 5054-2023</w:t>
            </w:r>
          </w:p>
          <w:p w14:paraId="364922ED" w14:textId="77777777" w:rsidR="0045758D" w:rsidRDefault="0045758D" w:rsidP="0048452F">
            <w:pPr>
              <w:jc w:val="center"/>
            </w:pPr>
          </w:p>
          <w:bookmarkStart w:id="3" w:name="_MON_1754484357"/>
          <w:bookmarkEnd w:id="3"/>
          <w:p w14:paraId="020C367F" w14:textId="05F04BAA" w:rsidR="0045758D" w:rsidRDefault="0045758D" w:rsidP="0048452F">
            <w:pPr>
              <w:jc w:val="center"/>
            </w:pPr>
            <w:r>
              <w:object w:dxaOrig="1519" w:dyaOrig="991" w14:anchorId="15C371C5">
                <v:shape id="_x0000_i1042" type="#_x0000_t75" style="width:78pt;height:48pt" o:ole="">
                  <v:imagedata r:id="rId46" o:title=""/>
                </v:shape>
                <o:OLEObject Type="Embed" ProgID="Word.Document.12" ShapeID="_x0000_i1042" DrawAspect="Icon" ObjectID="_1808658412" r:id="rId47">
                  <o:FieldCodes>\s</o:FieldCodes>
                </o:OLEObject>
              </w:object>
            </w:r>
          </w:p>
          <w:p w14:paraId="1407378B" w14:textId="721F8D62" w:rsidR="0045758D" w:rsidRDefault="0045758D" w:rsidP="0048452F">
            <w:pPr>
              <w:jc w:val="center"/>
            </w:pPr>
            <w:r w:rsidRPr="001E5D91">
              <w:t>Acta de Consejo Superior</w:t>
            </w:r>
            <w:r>
              <w:t>:047-2023</w:t>
            </w:r>
          </w:p>
          <w:p w14:paraId="722303B3" w14:textId="614C5BE9" w:rsidR="0045758D" w:rsidRPr="005676F5" w:rsidRDefault="0045758D" w:rsidP="0048452F">
            <w:pPr>
              <w:jc w:val="center"/>
            </w:pPr>
            <w:r>
              <w:object w:dxaOrig="1519" w:dyaOrig="991" w14:anchorId="0E170720">
                <v:shape id="_x0000_i1043" type="#_x0000_t75" style="width:78pt;height:48pt" o:ole="">
                  <v:imagedata r:id="rId48" o:title=""/>
                </v:shape>
                <o:OLEObject Type="Embed" ProgID="Acrobat.Document.DC" ShapeID="_x0000_i1043" DrawAspect="Icon" ObjectID="_1808658413" r:id="rId49"/>
              </w:object>
            </w:r>
          </w:p>
        </w:tc>
      </w:tr>
    </w:tbl>
    <w:p w14:paraId="43C585C4" w14:textId="159F2AAA" w:rsidR="004E154D" w:rsidRDefault="004E154D" w:rsidP="00F0767F"/>
    <w:p w14:paraId="5B6F7253" w14:textId="77777777" w:rsidR="00AA692A" w:rsidRDefault="00AA692A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E154D" w:rsidRPr="005676F5" w14:paraId="6721F38B" w14:textId="77777777" w:rsidTr="001C7B89">
        <w:trPr>
          <w:trHeight w:val="864"/>
        </w:trPr>
        <w:tc>
          <w:tcPr>
            <w:tcW w:w="11202" w:type="dxa"/>
            <w:tcBorders>
              <w:bottom w:val="single" w:sz="18" w:space="0" w:color="FEDE00" w:themeColor="accent2"/>
            </w:tcBorders>
            <w:vAlign w:val="bottom"/>
          </w:tcPr>
          <w:p w14:paraId="55CB92F5" w14:textId="77777777" w:rsidR="00AA692A" w:rsidRDefault="00AA692A">
            <w:pPr>
              <w:pStyle w:val="Ttulo1"/>
            </w:pPr>
          </w:p>
          <w:p w14:paraId="715B7207" w14:textId="77777777" w:rsidR="00AA692A" w:rsidRDefault="00AA692A">
            <w:pPr>
              <w:pStyle w:val="Ttulo1"/>
            </w:pPr>
          </w:p>
          <w:p w14:paraId="17304D11" w14:textId="77777777" w:rsidR="00AA692A" w:rsidRDefault="00AA692A">
            <w:pPr>
              <w:pStyle w:val="Ttulo1"/>
            </w:pPr>
          </w:p>
          <w:p w14:paraId="06673278" w14:textId="77777777" w:rsidR="00AA692A" w:rsidRDefault="00AA692A">
            <w:pPr>
              <w:pStyle w:val="Ttulo1"/>
            </w:pPr>
          </w:p>
          <w:p w14:paraId="091F2DB4" w14:textId="77777777" w:rsidR="00AA692A" w:rsidRDefault="00AA692A">
            <w:pPr>
              <w:pStyle w:val="Ttulo1"/>
            </w:pPr>
          </w:p>
          <w:p w14:paraId="1F486B00" w14:textId="77777777" w:rsidR="00AA692A" w:rsidRDefault="00AA692A">
            <w:pPr>
              <w:pStyle w:val="Ttulo1"/>
            </w:pPr>
          </w:p>
          <w:p w14:paraId="2FD26558" w14:textId="77777777" w:rsidR="00AA692A" w:rsidRDefault="00AA692A">
            <w:pPr>
              <w:pStyle w:val="Ttulo1"/>
            </w:pPr>
          </w:p>
          <w:p w14:paraId="78DD9173" w14:textId="383DA43C" w:rsidR="004E154D" w:rsidRPr="005676F5" w:rsidRDefault="001C7B89">
            <w:pPr>
              <w:pStyle w:val="Ttulo1"/>
            </w:pPr>
            <w:r>
              <w:t>N</w:t>
            </w:r>
            <w:r w:rsidR="004E154D">
              <w:t xml:space="preserve">ICSP </w:t>
            </w:r>
            <w:r w:rsidR="00CD7FAE">
              <w:t>9</w:t>
            </w:r>
            <w:r w:rsidR="004E154D">
              <w:t xml:space="preserve"> </w:t>
            </w:r>
            <w:r w:rsidR="009B58BC">
              <w:t>INGRESOS DE TRANSACCIONES CON CONTRAPRESTACIÓN</w:t>
            </w:r>
          </w:p>
        </w:tc>
      </w:tr>
      <w:tr w:rsidR="004E154D" w:rsidRPr="005676F5" w14:paraId="4F831B88" w14:textId="77777777" w:rsidTr="001C7B89">
        <w:trPr>
          <w:trHeight w:hRule="exact" w:val="216"/>
        </w:trPr>
        <w:tc>
          <w:tcPr>
            <w:tcW w:w="11202" w:type="dxa"/>
            <w:tcBorders>
              <w:top w:val="single" w:sz="18" w:space="0" w:color="FEDE00" w:themeColor="accent2"/>
            </w:tcBorders>
          </w:tcPr>
          <w:p w14:paraId="1C89049F" w14:textId="77777777" w:rsidR="004E154D" w:rsidRPr="005676F5" w:rsidRDefault="004E154D" w:rsidP="00AB6B3E"/>
        </w:tc>
      </w:tr>
    </w:tbl>
    <w:tbl>
      <w:tblPr>
        <w:tblStyle w:val="Tabladeinformedeestado"/>
        <w:tblW w:w="5000" w:type="pct"/>
        <w:tblLook w:val="0620" w:firstRow="1" w:lastRow="0" w:firstColumn="0" w:lastColumn="0" w:noHBand="1" w:noVBand="1"/>
        <w:tblDescription w:val="Tabla de diseño de encabezado"/>
      </w:tblPr>
      <w:tblGrid>
        <w:gridCol w:w="1842"/>
        <w:gridCol w:w="3117"/>
        <w:gridCol w:w="6227"/>
      </w:tblGrid>
      <w:tr w:rsidR="0045758D" w:rsidRPr="005676F5" w14:paraId="24438E8A" w14:textId="44B45700" w:rsidTr="0045758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843" w:type="dxa"/>
          </w:tcPr>
          <w:p w14:paraId="73C40D17" w14:textId="7393A221" w:rsidR="0045758D" w:rsidRPr="005676F5" w:rsidRDefault="0045758D" w:rsidP="00911150">
            <w:pPr>
              <w:pStyle w:val="Ttulo2"/>
            </w:pPr>
            <w:r>
              <w:t>DETALLE</w:t>
            </w:r>
          </w:p>
        </w:tc>
        <w:tc>
          <w:tcPr>
            <w:tcW w:w="3119" w:type="dxa"/>
          </w:tcPr>
          <w:p w14:paraId="43371FA5" w14:textId="77777777" w:rsidR="0045758D" w:rsidRPr="005676F5" w:rsidRDefault="0045758D" w:rsidP="00911150">
            <w:pPr>
              <w:pStyle w:val="Ttulo2"/>
            </w:pPr>
            <w:r>
              <w:t>DOCUMENTO</w:t>
            </w:r>
          </w:p>
        </w:tc>
        <w:tc>
          <w:tcPr>
            <w:tcW w:w="6237" w:type="dxa"/>
          </w:tcPr>
          <w:p w14:paraId="34C5D32F" w14:textId="77777777" w:rsidR="0045758D" w:rsidRPr="005676F5" w:rsidRDefault="0045758D" w:rsidP="00911150">
            <w:pPr>
              <w:pStyle w:val="Ttulo2"/>
            </w:pPr>
            <w:r>
              <w:t>APROBACIÓN SUPERIOR</w:t>
            </w:r>
          </w:p>
        </w:tc>
      </w:tr>
      <w:tr w:rsidR="0045758D" w:rsidRPr="005676F5" w14:paraId="3C83EE21" w14:textId="551DB692" w:rsidTr="0045758D">
        <w:trPr>
          <w:trHeight w:val="331"/>
        </w:trPr>
        <w:tc>
          <w:tcPr>
            <w:tcW w:w="1843" w:type="dxa"/>
          </w:tcPr>
          <w:p w14:paraId="266815D3" w14:textId="19C6F6EA" w:rsidR="0045758D" w:rsidRPr="000F5257" w:rsidRDefault="0045758D" w:rsidP="00B371BB">
            <w:pPr>
              <w:jc w:val="both"/>
            </w:pPr>
            <w:r>
              <w:t>Documento de análisis</w:t>
            </w:r>
          </w:p>
        </w:tc>
        <w:tc>
          <w:tcPr>
            <w:tcW w:w="3119" w:type="dxa"/>
          </w:tcPr>
          <w:p w14:paraId="021A0AE2" w14:textId="57CD7297" w:rsidR="0045758D" w:rsidRDefault="0045758D" w:rsidP="00B371BB">
            <w:pPr>
              <w:jc w:val="center"/>
            </w:pPr>
            <w:r>
              <w:object w:dxaOrig="1810" w:dyaOrig="1181" w14:anchorId="08BBB62F">
                <v:shape id="_x0000_i1044" type="#_x0000_t75" style="width:94pt;height:57.5pt" o:ole="">
                  <v:imagedata r:id="rId50" o:title=""/>
                </v:shape>
                <o:OLEObject Type="Embed" ProgID="Acrobat.Document.DC" ShapeID="_x0000_i1044" DrawAspect="Icon" ObjectID="_1808658414" r:id="rId51"/>
              </w:object>
            </w:r>
          </w:p>
        </w:tc>
        <w:tc>
          <w:tcPr>
            <w:tcW w:w="6237" w:type="dxa"/>
          </w:tcPr>
          <w:p w14:paraId="2CDE641C" w14:textId="64E993B0" w:rsidR="0045758D" w:rsidRDefault="0045758D" w:rsidP="00F521B3">
            <w:pPr>
              <w:jc w:val="center"/>
            </w:pPr>
            <w:r>
              <w:t xml:space="preserve">Oficio de remisión a la Dirección Ejecutiva: 396-FC-2022, </w:t>
            </w:r>
          </w:p>
          <w:p w14:paraId="0155B1F7" w14:textId="60546624" w:rsidR="0045758D" w:rsidRDefault="0045758D" w:rsidP="00B371BB">
            <w:pPr>
              <w:jc w:val="center"/>
            </w:pPr>
            <w:r>
              <w:object w:dxaOrig="1376" w:dyaOrig="899" w14:anchorId="4B9EC561">
                <v:shape id="_x0000_i1045" type="#_x0000_t75" style="width:1in;height:42pt" o:ole="">
                  <v:imagedata r:id="rId52" o:title=""/>
                </v:shape>
                <o:OLEObject Type="Embed" ProgID="Acrobat.Document.DC" ShapeID="_x0000_i1045" DrawAspect="Icon" ObjectID="_1808658415" r:id="rId53"/>
              </w:object>
            </w:r>
          </w:p>
          <w:p w14:paraId="6981B4F2" w14:textId="62D7ADC0" w:rsidR="0045758D" w:rsidRDefault="0045758D" w:rsidP="00B371BB">
            <w:pPr>
              <w:jc w:val="center"/>
            </w:pPr>
          </w:p>
          <w:p w14:paraId="7A364CCF" w14:textId="77777777" w:rsidR="0045758D" w:rsidRDefault="0045758D" w:rsidP="00B371BB">
            <w:pPr>
              <w:jc w:val="center"/>
            </w:pPr>
            <w:r>
              <w:t>Comunicado de la Secretaría de la Corte:  12202-2022.</w:t>
            </w:r>
          </w:p>
          <w:bookmarkStart w:id="4" w:name="_MON_1733221983"/>
          <w:bookmarkEnd w:id="4"/>
          <w:p w14:paraId="27C2A596" w14:textId="5F34AB7A" w:rsidR="0045758D" w:rsidRDefault="0045758D" w:rsidP="00B371BB">
            <w:pPr>
              <w:jc w:val="center"/>
            </w:pPr>
            <w:r>
              <w:object w:dxaOrig="1376" w:dyaOrig="899" w14:anchorId="488E8456">
                <v:shape id="_x0000_i1046" type="#_x0000_t75" style="width:69pt;height:45pt" o:ole="">
                  <v:imagedata r:id="rId54" o:title=""/>
                </v:shape>
                <o:OLEObject Type="Embed" ProgID="Word.Document.12" ShapeID="_x0000_i1046" DrawAspect="Icon" ObjectID="_1808658416" r:id="rId55">
                  <o:FieldCodes>\s</o:FieldCodes>
                </o:OLEObject>
              </w:object>
            </w:r>
          </w:p>
          <w:p w14:paraId="37B61179" w14:textId="0AC7703A" w:rsidR="0045758D" w:rsidRDefault="0045758D" w:rsidP="00B371BB">
            <w:pPr>
              <w:jc w:val="center"/>
            </w:pPr>
            <w:r w:rsidRPr="001E5D91">
              <w:t>Acta de Consejo Superior</w:t>
            </w:r>
            <w:r>
              <w:t>: 099-2022</w:t>
            </w:r>
          </w:p>
          <w:p w14:paraId="3C2041AA" w14:textId="6EEC4A32" w:rsidR="0045758D" w:rsidRDefault="0045758D" w:rsidP="00B371BB">
            <w:pPr>
              <w:jc w:val="center"/>
            </w:pPr>
            <w:r>
              <w:object w:dxaOrig="1519" w:dyaOrig="991" w14:anchorId="34B30F8C">
                <v:shape id="_x0000_i1047" type="#_x0000_t75" style="width:78pt;height:48pt" o:ole="">
                  <v:imagedata r:id="rId56" o:title=""/>
                </v:shape>
                <o:OLEObject Type="Embed" ProgID="Acrobat.Document.DC" ShapeID="_x0000_i1047" DrawAspect="Icon" ObjectID="_1808658417" r:id="rId57"/>
              </w:object>
            </w:r>
          </w:p>
        </w:tc>
      </w:tr>
      <w:tr w:rsidR="0045758D" w:rsidRPr="005676F5" w14:paraId="330220A7" w14:textId="2DC92E03" w:rsidTr="0045758D">
        <w:trPr>
          <w:trHeight w:val="331"/>
        </w:trPr>
        <w:tc>
          <w:tcPr>
            <w:tcW w:w="1843" w:type="dxa"/>
          </w:tcPr>
          <w:p w14:paraId="5557E39C" w14:textId="3224D5AF" w:rsidR="0045758D" w:rsidRDefault="0045758D" w:rsidP="00B371BB">
            <w:pPr>
              <w:jc w:val="both"/>
            </w:pPr>
            <w:r w:rsidRPr="00CE6598">
              <w:t>Análisis notas particulares-Defensa Civil de la Víctima</w:t>
            </w:r>
            <w:r>
              <w:t xml:space="preserve"> (</w:t>
            </w:r>
            <w:r w:rsidRPr="00CC3A46">
              <w:t>Disposición</w:t>
            </w:r>
            <w:r>
              <w:t xml:space="preserve"> CGR</w:t>
            </w:r>
            <w:r w:rsidRPr="00CC3A46">
              <w:t xml:space="preserve"> No. 4.5</w:t>
            </w:r>
            <w:r>
              <w:t>)</w:t>
            </w:r>
          </w:p>
          <w:p w14:paraId="192A6404" w14:textId="77777777" w:rsidR="0045758D" w:rsidRDefault="0045758D" w:rsidP="00B371BB">
            <w:pPr>
              <w:jc w:val="both"/>
            </w:pPr>
          </w:p>
          <w:p w14:paraId="49A5B324" w14:textId="5BEEB269" w:rsidR="0045758D" w:rsidRDefault="0045758D" w:rsidP="00B371BB">
            <w:pPr>
              <w:jc w:val="both"/>
            </w:pPr>
          </w:p>
          <w:p w14:paraId="6F3F5902" w14:textId="77777777" w:rsidR="0045758D" w:rsidRDefault="0045758D" w:rsidP="00B371BB">
            <w:pPr>
              <w:jc w:val="both"/>
            </w:pPr>
          </w:p>
          <w:p w14:paraId="4EBFFD27" w14:textId="3135ACAD" w:rsidR="0045758D" w:rsidRPr="005676F5" w:rsidRDefault="0045758D" w:rsidP="009D53FB">
            <w:pPr>
              <w:jc w:val="both"/>
            </w:pPr>
            <w:r w:rsidRPr="000F5257">
              <w:t>Registro de los Ingresos por</w:t>
            </w:r>
            <w:r>
              <w:t xml:space="preserve"> </w:t>
            </w:r>
            <w:r w:rsidRPr="000F5257">
              <w:t>cobro de honorarios de la Oficina</w:t>
            </w:r>
            <w:r>
              <w:t xml:space="preserve"> </w:t>
            </w:r>
            <w:r w:rsidRPr="000F5257">
              <w:t>de la Defensa Civil de la Víctima</w:t>
            </w:r>
            <w:r>
              <w:t xml:space="preserve"> (</w:t>
            </w:r>
            <w:r w:rsidRPr="00CC3A46">
              <w:t>Disposición</w:t>
            </w:r>
            <w:r>
              <w:t xml:space="preserve"> CGR</w:t>
            </w:r>
            <w:r w:rsidRPr="00CC3A46">
              <w:t xml:space="preserve"> No. 4.5</w:t>
            </w:r>
            <w:r>
              <w:t>)</w:t>
            </w:r>
          </w:p>
        </w:tc>
        <w:tc>
          <w:tcPr>
            <w:tcW w:w="3119" w:type="dxa"/>
          </w:tcPr>
          <w:p w14:paraId="5EE8E7AC" w14:textId="004C8041" w:rsidR="0045758D" w:rsidRDefault="0045758D" w:rsidP="00B371BB">
            <w:pPr>
              <w:jc w:val="center"/>
            </w:pPr>
            <w:r>
              <w:object w:dxaOrig="1520" w:dyaOrig="988" w14:anchorId="3F0B7117">
                <v:shape id="_x0000_i1048" type="#_x0000_t75" style="width:87pt;height:52pt" o:ole="">
                  <v:imagedata r:id="rId58" o:title=""/>
                </v:shape>
                <o:OLEObject Type="Embed" ProgID="Acrobat.Document.DC" ShapeID="_x0000_i1048" DrawAspect="Icon" ObjectID="_1808658418" r:id="rId59"/>
              </w:object>
            </w:r>
          </w:p>
          <w:p w14:paraId="3CAE09A8" w14:textId="5548EB91" w:rsidR="0045758D" w:rsidRDefault="0045758D" w:rsidP="00B371BB">
            <w:pPr>
              <w:jc w:val="center"/>
            </w:pPr>
            <w:r>
              <w:object w:dxaOrig="1440" w:dyaOrig="932" w14:anchorId="7BB545A6">
                <v:shape id="_x0000_i1049" type="#_x0000_t75" style="width:70pt;height:49pt" o:ole="">
                  <v:imagedata r:id="rId60" o:title=""/>
                </v:shape>
                <o:OLEObject Type="Embed" ProgID="Acrobat.Document.DC" ShapeID="_x0000_i1049" DrawAspect="Icon" ObjectID="_1808658419" r:id="rId61"/>
              </w:object>
            </w:r>
          </w:p>
          <w:p w14:paraId="699CFD36" w14:textId="77777777" w:rsidR="0045758D" w:rsidRDefault="0045758D" w:rsidP="00B371BB">
            <w:pPr>
              <w:jc w:val="center"/>
            </w:pPr>
          </w:p>
          <w:p w14:paraId="365FA3C6" w14:textId="44FB823E" w:rsidR="0045758D" w:rsidRPr="005676F5" w:rsidRDefault="0045758D" w:rsidP="00B371BB">
            <w:pPr>
              <w:jc w:val="center"/>
            </w:pPr>
          </w:p>
        </w:tc>
        <w:tc>
          <w:tcPr>
            <w:tcW w:w="6237" w:type="dxa"/>
          </w:tcPr>
          <w:p w14:paraId="24290C12" w14:textId="203744FC" w:rsidR="0045758D" w:rsidRDefault="0045758D" w:rsidP="009D53FB">
            <w:pPr>
              <w:jc w:val="center"/>
            </w:pPr>
            <w:r>
              <w:t>Oficio de remisión a la Dirección Ejecutiva: 437-FC-2022</w:t>
            </w:r>
          </w:p>
          <w:p w14:paraId="3FD026AB" w14:textId="6158A1B4" w:rsidR="0045758D" w:rsidRDefault="0045758D" w:rsidP="00B371BB">
            <w:pPr>
              <w:jc w:val="center"/>
            </w:pPr>
            <w:r>
              <w:object w:dxaOrig="1155" w:dyaOrig="752" w14:anchorId="7ADBCAFB">
                <v:shape id="_x0000_i1050" type="#_x0000_t75" style="width:59.5pt;height:36.5pt" o:ole="">
                  <v:imagedata r:id="rId62" o:title=""/>
                </v:shape>
                <o:OLEObject Type="Embed" ProgID="Acrobat.Document.DC" ShapeID="_x0000_i1050" DrawAspect="Icon" ObjectID="_1808658420" r:id="rId63"/>
              </w:object>
            </w:r>
          </w:p>
          <w:p w14:paraId="6D77FA75" w14:textId="2ED03A6A" w:rsidR="0045758D" w:rsidRDefault="0045758D" w:rsidP="00B371BB">
            <w:pPr>
              <w:jc w:val="center"/>
            </w:pPr>
            <w:r w:rsidRPr="001E5D91">
              <w:t>Acta de Consejo Superior</w:t>
            </w:r>
            <w:r>
              <w:t>:  110-2022</w:t>
            </w:r>
          </w:p>
          <w:p w14:paraId="139E4488" w14:textId="48F72449" w:rsidR="0045758D" w:rsidRDefault="0045758D" w:rsidP="00B371BB">
            <w:pPr>
              <w:jc w:val="center"/>
            </w:pPr>
            <w:r>
              <w:object w:dxaOrig="18577" w:dyaOrig="18577" w14:anchorId="21C9983A">
                <v:shape id="_x0000_i1051" type="#_x0000_t75" style="width:63pt;height:56.5pt" o:ole="">
                  <v:imagedata r:id="rId64" o:title=""/>
                </v:shape>
                <o:OLEObject Type="Embed" ProgID="Acrobat.Document.DC" ShapeID="_x0000_i1051" DrawAspect="Icon" ObjectID="_1808658421" r:id="rId65"/>
              </w:object>
            </w:r>
          </w:p>
          <w:p w14:paraId="0E1ABE45" w14:textId="2F9F08D7" w:rsidR="0045758D" w:rsidRPr="005676F5" w:rsidRDefault="0045758D" w:rsidP="00B371BB">
            <w:pPr>
              <w:jc w:val="center"/>
            </w:pPr>
          </w:p>
        </w:tc>
      </w:tr>
      <w:tr w:rsidR="0045758D" w:rsidRPr="005676F5" w14:paraId="4EBF1868" w14:textId="33803E69" w:rsidTr="0045758D">
        <w:trPr>
          <w:trHeight w:val="331"/>
        </w:trPr>
        <w:tc>
          <w:tcPr>
            <w:tcW w:w="1843" w:type="dxa"/>
          </w:tcPr>
          <w:p w14:paraId="3B2394A7" w14:textId="5C1510AB" w:rsidR="0045758D" w:rsidRDefault="0045758D" w:rsidP="005742A8">
            <w:pPr>
              <w:jc w:val="both"/>
            </w:pPr>
            <w:r w:rsidRPr="005F69D7">
              <w:t>Análisis de cuentas corrientes judiciales, SDJ, pagos judiciales y otras</w:t>
            </w:r>
            <w:r>
              <w:t xml:space="preserve"> (</w:t>
            </w:r>
            <w:r w:rsidRPr="00CC3A46">
              <w:t xml:space="preserve">Disposición </w:t>
            </w:r>
            <w:r>
              <w:t xml:space="preserve">CGR </w:t>
            </w:r>
            <w:r w:rsidRPr="00CC3A46">
              <w:t>No. 4.5</w:t>
            </w:r>
            <w:r>
              <w:t>)</w:t>
            </w:r>
          </w:p>
          <w:p w14:paraId="3516CF41" w14:textId="77777777" w:rsidR="0045758D" w:rsidRDefault="0045758D" w:rsidP="003C07AF">
            <w:pPr>
              <w:jc w:val="both"/>
            </w:pPr>
          </w:p>
          <w:p w14:paraId="797D2D41" w14:textId="54968349" w:rsidR="0045758D" w:rsidRPr="005676F5" w:rsidRDefault="0045758D" w:rsidP="003C07AF">
            <w:pPr>
              <w:jc w:val="both"/>
            </w:pPr>
            <w:r>
              <w:t>Registro de los saldos de honorarios de la Defensa Pública (</w:t>
            </w:r>
            <w:r w:rsidRPr="00CC3A46">
              <w:t xml:space="preserve">Disposición </w:t>
            </w:r>
            <w:r>
              <w:t xml:space="preserve">CGR </w:t>
            </w:r>
            <w:r w:rsidRPr="00CC3A46">
              <w:t>No. 4.5</w:t>
            </w:r>
            <w:r>
              <w:t>)</w:t>
            </w:r>
          </w:p>
        </w:tc>
        <w:tc>
          <w:tcPr>
            <w:tcW w:w="3119" w:type="dxa"/>
          </w:tcPr>
          <w:p w14:paraId="572999E0" w14:textId="2A61C5A5" w:rsidR="0045758D" w:rsidRDefault="0045758D" w:rsidP="00B371BB">
            <w:pPr>
              <w:jc w:val="center"/>
            </w:pPr>
          </w:p>
          <w:p w14:paraId="6D20886F" w14:textId="630582A7" w:rsidR="0045758D" w:rsidRDefault="0045758D" w:rsidP="00B371BB">
            <w:pPr>
              <w:jc w:val="center"/>
            </w:pPr>
            <w:r>
              <w:object w:dxaOrig="1155" w:dyaOrig="752" w14:anchorId="5D54D094">
                <v:shape id="_x0000_i1052" type="#_x0000_t75" style="width:60pt;height:35.5pt" o:ole="">
                  <v:imagedata r:id="rId66" o:title=""/>
                </v:shape>
                <o:OLEObject Type="Embed" ProgID="Acrobat.Document.DC" ShapeID="_x0000_i1052" DrawAspect="Icon" ObjectID="_1808658422" r:id="rId67"/>
              </w:object>
            </w:r>
          </w:p>
          <w:p w14:paraId="523E128C" w14:textId="6DFF867D" w:rsidR="0045758D" w:rsidRPr="005676F5" w:rsidRDefault="0045758D" w:rsidP="00B371BB">
            <w:pPr>
              <w:jc w:val="center"/>
            </w:pPr>
            <w:r>
              <w:object w:dxaOrig="1440" w:dyaOrig="932" w14:anchorId="141EED15">
                <v:shape id="_x0000_i1053" type="#_x0000_t75" style="width:70pt;height:49pt" o:ole="">
                  <v:imagedata r:id="rId68" o:title=""/>
                </v:shape>
                <o:OLEObject Type="Embed" ProgID="Acrobat.Document.DC" ShapeID="_x0000_i1053" DrawAspect="Icon" ObjectID="_1808658423" r:id="rId69"/>
              </w:object>
            </w:r>
          </w:p>
        </w:tc>
        <w:tc>
          <w:tcPr>
            <w:tcW w:w="6237" w:type="dxa"/>
          </w:tcPr>
          <w:p w14:paraId="2919F1BE" w14:textId="2337A09F" w:rsidR="0045758D" w:rsidRDefault="0045758D" w:rsidP="00B371BB">
            <w:pPr>
              <w:jc w:val="center"/>
            </w:pPr>
            <w:r>
              <w:t>Oficio de remisión a la Dirección Ejecutiva:  419-FC-2022.</w:t>
            </w:r>
          </w:p>
          <w:p w14:paraId="558E3FA1" w14:textId="6E951DAB" w:rsidR="0045758D" w:rsidRDefault="0045758D" w:rsidP="00B371BB">
            <w:pPr>
              <w:jc w:val="center"/>
            </w:pPr>
            <w:r>
              <w:object w:dxaOrig="1229" w:dyaOrig="798" w14:anchorId="41A66360">
                <v:shape id="_x0000_i1054" type="#_x0000_t75" style="width:60pt;height:35.5pt" o:ole="">
                  <v:imagedata r:id="rId70" o:title=""/>
                </v:shape>
                <o:OLEObject Type="Embed" ProgID="Acrobat.Document.DC" ShapeID="_x0000_i1054" DrawAspect="Icon" ObjectID="_1808658424" r:id="rId71"/>
              </w:object>
            </w:r>
          </w:p>
          <w:p w14:paraId="77BFB99F" w14:textId="2819B9E5" w:rsidR="0045758D" w:rsidRDefault="0045758D" w:rsidP="00B371BB">
            <w:pPr>
              <w:jc w:val="center"/>
            </w:pPr>
            <w:r>
              <w:t>Comunicado de la Secretaría de la Corte:  12300-2022.</w:t>
            </w:r>
          </w:p>
          <w:bookmarkStart w:id="5" w:name="_MON_1754716348"/>
          <w:bookmarkEnd w:id="5"/>
          <w:p w14:paraId="355760CA" w14:textId="729612BE" w:rsidR="0045758D" w:rsidRDefault="0045758D" w:rsidP="00B371BB">
            <w:pPr>
              <w:jc w:val="center"/>
            </w:pPr>
            <w:r>
              <w:object w:dxaOrig="1229" w:dyaOrig="798" w14:anchorId="3618DAFE">
                <v:shape id="_x0000_i1055" type="#_x0000_t75" style="width:60pt;height:42pt" o:ole="">
                  <v:imagedata r:id="rId72" o:title=""/>
                </v:shape>
                <o:OLEObject Type="Embed" ProgID="Word.Document.12" ShapeID="_x0000_i1055" DrawAspect="Icon" ObjectID="_1808658425" r:id="rId73">
                  <o:FieldCodes>\s</o:FieldCodes>
                </o:OLEObject>
              </w:object>
            </w:r>
          </w:p>
          <w:p w14:paraId="60A1ED7A" w14:textId="59532540" w:rsidR="0045758D" w:rsidRDefault="0045758D" w:rsidP="009E2526">
            <w:pPr>
              <w:jc w:val="center"/>
            </w:pPr>
            <w:r w:rsidRPr="001E5D91">
              <w:t>Acta de Consejo Superior</w:t>
            </w:r>
            <w:r>
              <w:t>:  107-2022</w:t>
            </w:r>
          </w:p>
          <w:p w14:paraId="30F2601F" w14:textId="1C398B0C" w:rsidR="0045758D" w:rsidRDefault="0045758D" w:rsidP="00B371BB">
            <w:pPr>
              <w:jc w:val="center"/>
            </w:pPr>
            <w:r>
              <w:object w:dxaOrig="1376" w:dyaOrig="899" w14:anchorId="68B9EEDD">
                <v:shape id="_x0000_i1056" type="#_x0000_t75" style="width:1in;height:42pt" o:ole="">
                  <v:imagedata r:id="rId74" o:title=""/>
                </v:shape>
                <o:OLEObject Type="Embed" ProgID="Acrobat.Document.DC" ShapeID="_x0000_i1056" DrawAspect="Icon" ObjectID="_1808658426" r:id="rId75"/>
              </w:object>
            </w:r>
          </w:p>
          <w:p w14:paraId="325A56C2" w14:textId="02EDE75D" w:rsidR="0045758D" w:rsidRPr="005676F5" w:rsidRDefault="0045758D" w:rsidP="00B371BB">
            <w:pPr>
              <w:jc w:val="center"/>
            </w:pPr>
          </w:p>
        </w:tc>
      </w:tr>
    </w:tbl>
    <w:tbl>
      <w:tblPr>
        <w:tblW w:w="5007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E154D" w:rsidRPr="005676F5" w14:paraId="51352108" w14:textId="77777777" w:rsidTr="009B5AC5">
        <w:trPr>
          <w:trHeight w:val="864"/>
        </w:trPr>
        <w:tc>
          <w:tcPr>
            <w:tcW w:w="11202" w:type="dxa"/>
            <w:tcBorders>
              <w:bottom w:val="single" w:sz="18" w:space="0" w:color="FEDE00" w:themeColor="accent2"/>
            </w:tcBorders>
            <w:vAlign w:val="bottom"/>
          </w:tcPr>
          <w:p w14:paraId="19AEE4DE" w14:textId="77777777" w:rsidR="00A31AEC" w:rsidRDefault="00A31AEC">
            <w:pPr>
              <w:pStyle w:val="Ttulo1"/>
            </w:pPr>
          </w:p>
          <w:p w14:paraId="3319EF36" w14:textId="77777777" w:rsidR="00A31AEC" w:rsidRDefault="00A31AEC">
            <w:pPr>
              <w:pStyle w:val="Ttulo1"/>
            </w:pPr>
          </w:p>
          <w:tbl>
            <w:tblPr>
              <w:tblW w:w="5007" w:type="pct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Tabla de diseño de encabezado"/>
            </w:tblPr>
            <w:tblGrid>
              <w:gridCol w:w="11218"/>
            </w:tblGrid>
            <w:tr w:rsidR="00A31AEC" w:rsidRPr="005676F5" w14:paraId="33FBC53E" w14:textId="77777777" w:rsidTr="009B5AC5">
              <w:trPr>
                <w:trHeight w:val="864"/>
              </w:trPr>
              <w:tc>
                <w:tcPr>
                  <w:tcW w:w="11202" w:type="dxa"/>
                  <w:tcBorders>
                    <w:bottom w:val="single" w:sz="18" w:space="0" w:color="FEDE00" w:themeColor="accent2"/>
                  </w:tcBorders>
                  <w:vAlign w:val="bottom"/>
                </w:tcPr>
                <w:p w14:paraId="0B9AD466" w14:textId="77777777" w:rsidR="00A31AEC" w:rsidRDefault="00A31AEC" w:rsidP="00A31AEC">
                  <w:pPr>
                    <w:pStyle w:val="Ttulo1"/>
                  </w:pPr>
                </w:p>
                <w:p w14:paraId="4DD3088C" w14:textId="09EFFD2E" w:rsidR="00A31AEC" w:rsidRPr="005676F5" w:rsidRDefault="00A31AEC" w:rsidP="00A31AEC">
                  <w:pPr>
                    <w:pStyle w:val="Ttulo1"/>
                  </w:pPr>
                  <w:r>
                    <w:t>N</w:t>
                  </w:r>
                  <w:r w:rsidRPr="00BB6364">
                    <w:t>ICSP 1</w:t>
                  </w:r>
                  <w:r>
                    <w:t>0</w:t>
                  </w:r>
                  <w:r w:rsidRPr="00BB6364">
                    <w:t xml:space="preserve"> </w:t>
                  </w:r>
                  <w:r w:rsidR="00E54675" w:rsidRPr="00E54675">
                    <w:rPr>
                      <w:lang w:val="es-CR"/>
                    </w:rPr>
                    <w:t>Información Financiera en Economías Hiperinflacionarias</w:t>
                  </w:r>
                </w:p>
              </w:tc>
            </w:tr>
            <w:tr w:rsidR="00A31AEC" w:rsidRPr="005676F5" w14:paraId="64B403F3" w14:textId="77777777" w:rsidTr="009B5AC5">
              <w:trPr>
                <w:trHeight w:hRule="exact" w:val="216"/>
              </w:trPr>
              <w:tc>
                <w:tcPr>
                  <w:tcW w:w="11202" w:type="dxa"/>
                  <w:tcBorders>
                    <w:top w:val="single" w:sz="18" w:space="0" w:color="FEDE00" w:themeColor="accent2"/>
                  </w:tcBorders>
                </w:tcPr>
                <w:p w14:paraId="5CCAA1F4" w14:textId="77777777" w:rsidR="00A31AEC" w:rsidRPr="005676F5" w:rsidRDefault="00A31AEC" w:rsidP="00A31AEC"/>
              </w:tc>
            </w:tr>
          </w:tbl>
          <w:tbl>
            <w:tblPr>
              <w:tblStyle w:val="Tabladeinformedeestado"/>
              <w:tblW w:w="5000" w:type="pct"/>
              <w:tblLayout w:type="fixed"/>
              <w:tblLook w:val="0620" w:firstRow="1" w:lastRow="0" w:firstColumn="0" w:lastColumn="0" w:noHBand="1" w:noVBand="1"/>
              <w:tblDescription w:val="Tabla de diseño de encabezado"/>
            </w:tblPr>
            <w:tblGrid>
              <w:gridCol w:w="1843"/>
              <w:gridCol w:w="3120"/>
              <w:gridCol w:w="6239"/>
            </w:tblGrid>
            <w:tr w:rsidR="00A31AEC" w:rsidRPr="005676F5" w14:paraId="44F67756" w14:textId="77777777" w:rsidTr="009B5AC5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331"/>
              </w:trPr>
              <w:tc>
                <w:tcPr>
                  <w:tcW w:w="1843" w:type="dxa"/>
                </w:tcPr>
                <w:p w14:paraId="69087A36" w14:textId="77777777" w:rsidR="00A31AEC" w:rsidRPr="005676F5" w:rsidRDefault="00A31AEC" w:rsidP="00A31AEC">
                  <w:pPr>
                    <w:pStyle w:val="Ttulo2"/>
                  </w:pPr>
                  <w:r>
                    <w:t>DETALLE</w:t>
                  </w:r>
                </w:p>
              </w:tc>
              <w:tc>
                <w:tcPr>
                  <w:tcW w:w="3119" w:type="dxa"/>
                </w:tcPr>
                <w:p w14:paraId="054549E7" w14:textId="77777777" w:rsidR="00A31AEC" w:rsidRPr="005676F5" w:rsidRDefault="00A31AEC" w:rsidP="00A31AEC">
                  <w:pPr>
                    <w:pStyle w:val="Ttulo2"/>
                  </w:pPr>
                  <w:r>
                    <w:t>DOCUMENTO</w:t>
                  </w:r>
                </w:p>
              </w:tc>
              <w:tc>
                <w:tcPr>
                  <w:tcW w:w="6237" w:type="dxa"/>
                </w:tcPr>
                <w:p w14:paraId="4E30E60E" w14:textId="77777777" w:rsidR="00A31AEC" w:rsidRPr="005676F5" w:rsidRDefault="00A31AEC" w:rsidP="00A31AEC">
                  <w:pPr>
                    <w:pStyle w:val="Ttulo2"/>
                  </w:pPr>
                  <w:r>
                    <w:t>APROBACIÓN SUPERIOR</w:t>
                  </w:r>
                </w:p>
              </w:tc>
            </w:tr>
            <w:tr w:rsidR="00A31AEC" w:rsidRPr="005676F5" w14:paraId="47418E7F" w14:textId="77777777" w:rsidTr="009B5AC5">
              <w:trPr>
                <w:trHeight w:val="331"/>
              </w:trPr>
              <w:tc>
                <w:tcPr>
                  <w:tcW w:w="1843" w:type="dxa"/>
                </w:tcPr>
                <w:p w14:paraId="3E4CE653" w14:textId="77777777" w:rsidR="00A31AEC" w:rsidRDefault="00A31AEC" w:rsidP="00A31AEC">
                  <w:r>
                    <w:t>Documento de análisis</w:t>
                  </w:r>
                </w:p>
                <w:p w14:paraId="272CCDF4" w14:textId="77777777" w:rsidR="00A31AEC" w:rsidRDefault="00A31AEC" w:rsidP="00A31AEC"/>
                <w:p w14:paraId="7CE5CE46" w14:textId="77777777" w:rsidR="00A31AEC" w:rsidRDefault="00A31AEC" w:rsidP="00A31AEC"/>
                <w:p w14:paraId="17273BF5" w14:textId="77777777" w:rsidR="00A31AEC" w:rsidRDefault="00A31AEC" w:rsidP="00A31AEC"/>
                <w:p w14:paraId="5733E877" w14:textId="77777777" w:rsidR="00A31AEC" w:rsidRDefault="00A31AEC" w:rsidP="00A31AEC"/>
                <w:p w14:paraId="7D69FB7D" w14:textId="77777777" w:rsidR="00A31AEC" w:rsidRDefault="00A31AEC" w:rsidP="00A31AEC"/>
                <w:p w14:paraId="65E1D794" w14:textId="77777777" w:rsidR="00A31AEC" w:rsidRDefault="00A31AEC" w:rsidP="00A31AEC"/>
                <w:p w14:paraId="50B47AC9" w14:textId="31664D0A" w:rsidR="00A31AEC" w:rsidRPr="005676F5" w:rsidRDefault="00A31AEC" w:rsidP="00A31AEC"/>
              </w:tc>
              <w:tc>
                <w:tcPr>
                  <w:tcW w:w="3119" w:type="dxa"/>
                </w:tcPr>
                <w:p w14:paraId="36D74F0E" w14:textId="4F69FC4D" w:rsidR="00A31AEC" w:rsidRDefault="00A31AEC" w:rsidP="00A31AEC">
                  <w:pPr>
                    <w:jc w:val="center"/>
                  </w:pPr>
                </w:p>
                <w:p w14:paraId="7D00A459" w14:textId="77777777" w:rsidR="00A31AEC" w:rsidRDefault="00A31AEC" w:rsidP="00A31AEC">
                  <w:pPr>
                    <w:jc w:val="center"/>
                  </w:pPr>
                </w:p>
                <w:p w14:paraId="1CADE97D" w14:textId="5CE8E651" w:rsidR="00A31AEC" w:rsidRDefault="009B5AC5" w:rsidP="00A31AEC">
                  <w:pPr>
                    <w:jc w:val="center"/>
                  </w:pPr>
                  <w:r>
                    <w:object w:dxaOrig="1508" w:dyaOrig="984" w14:anchorId="6BC129BB">
                      <v:shape id="_x0000_i6007" type="#_x0000_t75" style="width:75.5pt;height:49pt" o:ole="">
                        <v:imagedata r:id="rId76" o:title=""/>
                      </v:shape>
                      <o:OLEObject Type="Embed" ProgID="Acrobat.Document.DC" ShapeID="_x0000_i6007" DrawAspect="Icon" ObjectID="_1808658427" r:id="rId77"/>
                    </w:object>
                  </w:r>
                </w:p>
                <w:p w14:paraId="56E31D53" w14:textId="77777777" w:rsidR="00A31AEC" w:rsidRDefault="00A31AEC" w:rsidP="00A31AEC">
                  <w:pPr>
                    <w:jc w:val="center"/>
                  </w:pPr>
                </w:p>
                <w:p w14:paraId="61E8ECD7" w14:textId="77777777" w:rsidR="00A31AEC" w:rsidRDefault="00A31AEC" w:rsidP="00A31AEC">
                  <w:pPr>
                    <w:jc w:val="center"/>
                  </w:pPr>
                </w:p>
                <w:p w14:paraId="3FD2DF54" w14:textId="0C1C3693" w:rsidR="00A31AEC" w:rsidRPr="005676F5" w:rsidRDefault="00A31AEC" w:rsidP="00A31AEC">
                  <w:pPr>
                    <w:jc w:val="center"/>
                  </w:pPr>
                </w:p>
              </w:tc>
              <w:tc>
                <w:tcPr>
                  <w:tcW w:w="6237" w:type="dxa"/>
                </w:tcPr>
                <w:p w14:paraId="17CE7096" w14:textId="1A04C6C3" w:rsidR="00A31AEC" w:rsidRDefault="00A31AEC" w:rsidP="00A31AEC">
                  <w:pPr>
                    <w:jc w:val="center"/>
                  </w:pPr>
                  <w:r>
                    <w:t xml:space="preserve">Oficio de remisión a la Dirección Ejecutiva:  </w:t>
                  </w:r>
                  <w:r w:rsidR="00CC2E93">
                    <w:t>289</w:t>
                  </w:r>
                  <w:r>
                    <w:t>-FC-202</w:t>
                  </w:r>
                  <w:r w:rsidR="00CC2E93">
                    <w:t>4</w:t>
                  </w:r>
                  <w:r>
                    <w:t xml:space="preserve">, </w:t>
                  </w:r>
                </w:p>
                <w:p w14:paraId="65C1E083" w14:textId="2F93AA83" w:rsidR="00A31AEC" w:rsidRDefault="00A31AEC" w:rsidP="00A31AEC">
                  <w:pPr>
                    <w:jc w:val="center"/>
                  </w:pPr>
                  <w:r>
                    <w:object w:dxaOrig="1508" w:dyaOrig="984" w14:anchorId="4F013077">
                      <v:shape id="_x0000_i1600" type="#_x0000_t75" style="width:75.5pt;height:49pt" o:ole="">
                        <v:imagedata r:id="rId78" o:title=""/>
                      </v:shape>
                      <o:OLEObject Type="Embed" ProgID="Acrobat.Document.DC" ShapeID="_x0000_i1600" DrawAspect="Icon" ObjectID="_1808658428" r:id="rId79"/>
                    </w:object>
                  </w:r>
                </w:p>
                <w:p w14:paraId="449C0FA1" w14:textId="77777777" w:rsidR="002D505D" w:rsidRDefault="002D505D" w:rsidP="002D505D">
                  <w:pPr>
                    <w:jc w:val="center"/>
                  </w:pPr>
                  <w:r>
                    <w:t>Comunicado de la Secretaría de la Corte:  4147-DE-2024</w:t>
                  </w:r>
                </w:p>
                <w:p w14:paraId="754DFCDF" w14:textId="2CF268E3" w:rsidR="00A31AEC" w:rsidRDefault="007141DD" w:rsidP="00A31AEC">
                  <w:pPr>
                    <w:jc w:val="center"/>
                  </w:pPr>
                  <w:r>
                    <w:object w:dxaOrig="1508" w:dyaOrig="984" w14:anchorId="6AAE8FD3">
                      <v:shape id="_x0000_i1601" type="#_x0000_t75" style="width:75.5pt;height:49pt" o:ole="">
                        <v:imagedata r:id="rId80" o:title=""/>
                      </v:shape>
                      <o:OLEObject Type="Embed" ProgID="Acrobat.Document.DC" ShapeID="_x0000_i1601" DrawAspect="Icon" ObjectID="_1808658429" r:id="rId81"/>
                    </w:object>
                  </w:r>
                </w:p>
                <w:p w14:paraId="4BEAF856" w14:textId="1FB06161" w:rsidR="00A31AEC" w:rsidRDefault="00A31AEC" w:rsidP="00A31AEC">
                  <w:pPr>
                    <w:jc w:val="center"/>
                  </w:pPr>
                  <w:r w:rsidRPr="001E5D91">
                    <w:t>Acta de Consejo Superior</w:t>
                  </w:r>
                  <w:r>
                    <w:t xml:space="preserve">:  </w:t>
                  </w:r>
                  <w:r w:rsidR="00CC2E93">
                    <w:t>111</w:t>
                  </w:r>
                  <w:r>
                    <w:t>-202</w:t>
                  </w:r>
                  <w:r w:rsidR="00CC2E93">
                    <w:t>4</w:t>
                  </w:r>
                </w:p>
                <w:bookmarkStart w:id="6" w:name="_MON_1795329604"/>
                <w:bookmarkEnd w:id="6"/>
                <w:p w14:paraId="1045E8DE" w14:textId="7E9645BA" w:rsidR="00A31AEC" w:rsidRDefault="00A31AEC" w:rsidP="00A31AEC">
                  <w:pPr>
                    <w:jc w:val="center"/>
                  </w:pPr>
                  <w:r>
                    <w:object w:dxaOrig="1508" w:dyaOrig="984" w14:anchorId="65FDE5FB">
                      <v:shape id="_x0000_i1602" type="#_x0000_t75" style="width:77pt;height:51.5pt" o:ole="">
                        <v:imagedata r:id="rId82" o:title=""/>
                      </v:shape>
                      <o:OLEObject Type="Embed" ProgID="Word.Document.12" ShapeID="_x0000_i1602" DrawAspect="Icon" ObjectID="_1808658430" r:id="rId83">
                        <o:FieldCodes>\s</o:FieldCodes>
                      </o:OLEObject>
                    </w:object>
                  </w:r>
                </w:p>
                <w:p w14:paraId="65033628" w14:textId="77777777" w:rsidR="00A31AEC" w:rsidRPr="005676F5" w:rsidRDefault="00A31AEC" w:rsidP="00A31AEC">
                  <w:pPr>
                    <w:jc w:val="center"/>
                  </w:pPr>
                </w:p>
              </w:tc>
            </w:tr>
          </w:tbl>
          <w:p w14:paraId="2110A80B" w14:textId="77777777" w:rsidR="00A31AEC" w:rsidRDefault="00A31AEC">
            <w:pPr>
              <w:pStyle w:val="Ttulo1"/>
            </w:pPr>
          </w:p>
          <w:tbl>
            <w:tblPr>
              <w:tblW w:w="11218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Tabla de diseño de encabezado"/>
            </w:tblPr>
            <w:tblGrid>
              <w:gridCol w:w="11218"/>
            </w:tblGrid>
            <w:tr w:rsidR="00E54675" w:rsidRPr="005676F5" w14:paraId="5FB187A4" w14:textId="77777777" w:rsidTr="009B5AC5">
              <w:trPr>
                <w:trHeight w:val="864"/>
              </w:trPr>
              <w:tc>
                <w:tcPr>
                  <w:tcW w:w="11218" w:type="dxa"/>
                  <w:tcBorders>
                    <w:bottom w:val="single" w:sz="18" w:space="0" w:color="FEDE00" w:themeColor="accent2"/>
                  </w:tcBorders>
                  <w:vAlign w:val="bottom"/>
                </w:tcPr>
                <w:p w14:paraId="6C783E97" w14:textId="77777777" w:rsidR="00E54675" w:rsidRDefault="00E54675" w:rsidP="00E54675">
                  <w:pPr>
                    <w:pStyle w:val="Ttulo1"/>
                  </w:pPr>
                </w:p>
                <w:p w14:paraId="5C061E11" w14:textId="77777777" w:rsidR="00E54675" w:rsidRDefault="00E54675" w:rsidP="00E54675">
                  <w:pPr>
                    <w:pStyle w:val="Ttulo1"/>
                  </w:pPr>
                </w:p>
                <w:p w14:paraId="71BC4BB6" w14:textId="4A2D0A66" w:rsidR="00E54675" w:rsidRPr="005676F5" w:rsidRDefault="00E54675" w:rsidP="00E54675">
                  <w:pPr>
                    <w:pStyle w:val="Ttulo1"/>
                  </w:pPr>
                  <w:r>
                    <w:t>N</w:t>
                  </w:r>
                  <w:r w:rsidRPr="00BB6364">
                    <w:t>ICSP 1</w:t>
                  </w:r>
                  <w:r>
                    <w:t>1</w:t>
                  </w:r>
                  <w:r w:rsidRPr="00BB6364">
                    <w:t xml:space="preserve"> </w:t>
                  </w:r>
                  <w:r w:rsidRPr="00E54675">
                    <w:rPr>
                      <w:lang w:val="es-CR"/>
                    </w:rPr>
                    <w:t>Contratos de Construcción</w:t>
                  </w:r>
                </w:p>
              </w:tc>
            </w:tr>
            <w:tr w:rsidR="00E54675" w:rsidRPr="005676F5" w14:paraId="745E569B" w14:textId="77777777" w:rsidTr="009B5AC5">
              <w:trPr>
                <w:trHeight w:hRule="exact" w:val="216"/>
              </w:trPr>
              <w:tc>
                <w:tcPr>
                  <w:tcW w:w="11218" w:type="dxa"/>
                  <w:tcBorders>
                    <w:top w:val="single" w:sz="18" w:space="0" w:color="FEDE00" w:themeColor="accent2"/>
                  </w:tcBorders>
                </w:tcPr>
                <w:p w14:paraId="38AD889A" w14:textId="77777777" w:rsidR="00E54675" w:rsidRPr="005676F5" w:rsidRDefault="00E54675" w:rsidP="00E54675"/>
              </w:tc>
            </w:tr>
          </w:tbl>
          <w:tbl>
            <w:tblPr>
              <w:tblStyle w:val="Tabladeinformedeestado"/>
              <w:tblW w:w="11199" w:type="dxa"/>
              <w:tblLayout w:type="fixed"/>
              <w:tblLook w:val="0620" w:firstRow="1" w:lastRow="0" w:firstColumn="0" w:lastColumn="0" w:noHBand="1" w:noVBand="1"/>
              <w:tblDescription w:val="Tabla de diseño de encabezado"/>
            </w:tblPr>
            <w:tblGrid>
              <w:gridCol w:w="1189"/>
              <w:gridCol w:w="4152"/>
              <w:gridCol w:w="5858"/>
            </w:tblGrid>
            <w:tr w:rsidR="00E54675" w:rsidRPr="005676F5" w14:paraId="42ABE1BF" w14:textId="77777777" w:rsidTr="009B5AC5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331"/>
              </w:trPr>
              <w:tc>
                <w:tcPr>
                  <w:tcW w:w="1189" w:type="dxa"/>
                </w:tcPr>
                <w:p w14:paraId="622D7044" w14:textId="77777777" w:rsidR="00E54675" w:rsidRPr="005676F5" w:rsidRDefault="00E54675" w:rsidP="00E54675">
                  <w:pPr>
                    <w:pStyle w:val="Ttulo2"/>
                  </w:pPr>
                  <w:r>
                    <w:t>DETALLE</w:t>
                  </w:r>
                </w:p>
              </w:tc>
              <w:tc>
                <w:tcPr>
                  <w:tcW w:w="4152" w:type="dxa"/>
                </w:tcPr>
                <w:p w14:paraId="0438D991" w14:textId="77777777" w:rsidR="00E54675" w:rsidRPr="005676F5" w:rsidRDefault="00E54675" w:rsidP="00E54675">
                  <w:pPr>
                    <w:pStyle w:val="Ttulo2"/>
                  </w:pPr>
                  <w:r>
                    <w:t>DOCUMENTO</w:t>
                  </w:r>
                </w:p>
              </w:tc>
              <w:tc>
                <w:tcPr>
                  <w:tcW w:w="5858" w:type="dxa"/>
                </w:tcPr>
                <w:p w14:paraId="13FF42A1" w14:textId="77777777" w:rsidR="00E54675" w:rsidRPr="005676F5" w:rsidRDefault="00E54675" w:rsidP="00E54675">
                  <w:pPr>
                    <w:pStyle w:val="Ttulo2"/>
                  </w:pPr>
                  <w:r>
                    <w:t>APROBACIÓN SUPERIOR</w:t>
                  </w:r>
                </w:p>
              </w:tc>
            </w:tr>
            <w:tr w:rsidR="00E54675" w:rsidRPr="005676F5" w14:paraId="15E828B5" w14:textId="77777777" w:rsidTr="009B5AC5">
              <w:trPr>
                <w:trHeight w:val="331"/>
              </w:trPr>
              <w:tc>
                <w:tcPr>
                  <w:tcW w:w="1189" w:type="dxa"/>
                </w:tcPr>
                <w:p w14:paraId="57002C42" w14:textId="77777777" w:rsidR="00E54675" w:rsidRDefault="00E54675" w:rsidP="00E54675">
                  <w:r>
                    <w:t>Documento de análisis</w:t>
                  </w:r>
                </w:p>
                <w:p w14:paraId="3CAED1F1" w14:textId="77777777" w:rsidR="00E54675" w:rsidRDefault="00E54675" w:rsidP="00E54675"/>
                <w:p w14:paraId="19B8EEF5" w14:textId="77777777" w:rsidR="00E54675" w:rsidRDefault="00E54675" w:rsidP="00E54675"/>
                <w:p w14:paraId="66B3EFC3" w14:textId="77777777" w:rsidR="00E54675" w:rsidRDefault="00E54675" w:rsidP="00E54675"/>
                <w:p w14:paraId="200205FA" w14:textId="77777777" w:rsidR="00E54675" w:rsidRDefault="00E54675" w:rsidP="00E54675"/>
                <w:p w14:paraId="08ABFE26" w14:textId="77777777" w:rsidR="00E54675" w:rsidRDefault="00E54675" w:rsidP="00E54675"/>
                <w:p w14:paraId="49419F5E" w14:textId="77777777" w:rsidR="00E54675" w:rsidRDefault="00E54675" w:rsidP="00E54675"/>
                <w:p w14:paraId="758BAF63" w14:textId="77777777" w:rsidR="00E54675" w:rsidRPr="005676F5" w:rsidRDefault="00E54675" w:rsidP="00E54675"/>
              </w:tc>
              <w:tc>
                <w:tcPr>
                  <w:tcW w:w="4152" w:type="dxa"/>
                </w:tcPr>
                <w:p w14:paraId="0AD46BCB" w14:textId="518B432D" w:rsidR="00E54675" w:rsidRDefault="009B5AC5" w:rsidP="009B5AC5">
                  <w:pPr>
                    <w:ind w:right="2428"/>
                    <w:jc w:val="center"/>
                  </w:pPr>
                  <w:r>
                    <w:object w:dxaOrig="1508" w:dyaOrig="984" w14:anchorId="1B76824D">
                      <v:shape id="_x0000_i6680" type="#_x0000_t75" style="width:75.5pt;height:49pt" o:ole="">
                        <v:imagedata r:id="rId84" o:title=""/>
                      </v:shape>
                      <o:OLEObject Type="Embed" ProgID="Acrobat.Document.DC" ShapeID="_x0000_i6680" DrawAspect="Icon" ObjectID="_1808658431" r:id="rId85"/>
                    </w:object>
                  </w:r>
                </w:p>
                <w:p w14:paraId="123803EB" w14:textId="1242570D" w:rsidR="00E54675" w:rsidRDefault="00E54675" w:rsidP="00E54675">
                  <w:pPr>
                    <w:jc w:val="center"/>
                  </w:pPr>
                </w:p>
                <w:p w14:paraId="09FB188E" w14:textId="77777777" w:rsidR="00E54675" w:rsidRDefault="00E54675" w:rsidP="00E54675">
                  <w:pPr>
                    <w:jc w:val="center"/>
                  </w:pPr>
                </w:p>
                <w:p w14:paraId="00E9AC53" w14:textId="77777777" w:rsidR="00E54675" w:rsidRDefault="00E54675" w:rsidP="00E54675">
                  <w:pPr>
                    <w:jc w:val="center"/>
                  </w:pPr>
                </w:p>
                <w:p w14:paraId="1F848A20" w14:textId="77777777" w:rsidR="00E54675" w:rsidRDefault="00E54675" w:rsidP="00E54675">
                  <w:pPr>
                    <w:jc w:val="center"/>
                  </w:pPr>
                </w:p>
                <w:p w14:paraId="3AB3BA47" w14:textId="77777777" w:rsidR="00E54675" w:rsidRPr="005676F5" w:rsidRDefault="00E54675" w:rsidP="00E54675">
                  <w:pPr>
                    <w:jc w:val="center"/>
                  </w:pPr>
                </w:p>
              </w:tc>
              <w:tc>
                <w:tcPr>
                  <w:tcW w:w="5858" w:type="dxa"/>
                </w:tcPr>
                <w:p w14:paraId="1BFE142B" w14:textId="77777777" w:rsidR="00E54675" w:rsidRDefault="00E54675" w:rsidP="00E54675">
                  <w:pPr>
                    <w:jc w:val="center"/>
                  </w:pPr>
                  <w:r>
                    <w:t xml:space="preserve">Oficio de remisión a la Dirección Ejecutiva:  289-FC-2024, </w:t>
                  </w:r>
                </w:p>
                <w:p w14:paraId="7D5873A9" w14:textId="77777777" w:rsidR="00E54675" w:rsidRDefault="00E54675" w:rsidP="00E54675">
                  <w:pPr>
                    <w:jc w:val="center"/>
                  </w:pPr>
                  <w:r>
                    <w:object w:dxaOrig="1508" w:dyaOrig="984" w14:anchorId="642D71A4">
                      <v:shape id="_x0000_i6677" type="#_x0000_t75" style="width:77pt;height:51.5pt" o:ole="">
                        <v:imagedata r:id="rId78" o:title=""/>
                      </v:shape>
                      <o:OLEObject Type="Embed" ProgID="Acrobat.Document.DC" ShapeID="_x0000_i6677" DrawAspect="Icon" ObjectID="_1808658432" r:id="rId86"/>
                    </w:object>
                  </w:r>
                </w:p>
                <w:p w14:paraId="455A0385" w14:textId="48A4A15B" w:rsidR="00E54675" w:rsidRDefault="00E54675" w:rsidP="009B5AC5">
                  <w:pPr>
                    <w:ind w:left="55"/>
                    <w:jc w:val="center"/>
                  </w:pPr>
                  <w:r>
                    <w:t>Comunicado de la Secretaría de la Corte:  4</w:t>
                  </w:r>
                  <w:r w:rsidR="002D505D">
                    <w:t>147</w:t>
                  </w:r>
                  <w:r>
                    <w:t>-</w:t>
                  </w:r>
                  <w:r w:rsidR="002D505D">
                    <w:t>DE-</w:t>
                  </w:r>
                  <w:r>
                    <w:t>202</w:t>
                  </w:r>
                  <w:r w:rsidR="002D505D">
                    <w:t>4</w:t>
                  </w:r>
                </w:p>
                <w:p w14:paraId="2945D92A" w14:textId="458F8A97" w:rsidR="00E54675" w:rsidRDefault="007141DD" w:rsidP="00E54675">
                  <w:pPr>
                    <w:jc w:val="center"/>
                  </w:pPr>
                  <w:r>
                    <w:object w:dxaOrig="1508" w:dyaOrig="984" w14:anchorId="6A0E0141">
                      <v:shape id="_x0000_i6678" type="#_x0000_t75" style="width:77pt;height:51.5pt" o:ole="">
                        <v:imagedata r:id="rId80" o:title=""/>
                      </v:shape>
                      <o:OLEObject Type="Embed" ProgID="Acrobat.Document.DC" ShapeID="_x0000_i6678" DrawAspect="Icon" ObjectID="_1808658433" r:id="rId87"/>
                    </w:object>
                  </w:r>
                </w:p>
                <w:p w14:paraId="77A8DD8C" w14:textId="77777777" w:rsidR="00E54675" w:rsidRDefault="00E54675" w:rsidP="00E54675">
                  <w:pPr>
                    <w:jc w:val="center"/>
                  </w:pPr>
                  <w:r w:rsidRPr="001E5D91">
                    <w:t>Acta de Consejo Superior</w:t>
                  </w:r>
                  <w:r>
                    <w:t>:  111-2024</w:t>
                  </w:r>
                </w:p>
                <w:p w14:paraId="24483407" w14:textId="77777777" w:rsidR="00E54675" w:rsidRDefault="00E54675" w:rsidP="00E54675">
                  <w:pPr>
                    <w:jc w:val="center"/>
                  </w:pPr>
                  <w:r>
                    <w:object w:dxaOrig="1508" w:dyaOrig="984" w14:anchorId="3E6D79F8">
                      <v:shape id="_x0000_i6679" type="#_x0000_t75" style="width:77pt;height:51.5pt" o:ole="">
                        <v:imagedata r:id="rId82" o:title=""/>
                      </v:shape>
                      <o:OLEObject Type="Embed" ProgID="Word.Document.12" ShapeID="_x0000_i6679" DrawAspect="Icon" ObjectID="_1808658434" r:id="rId88">
                        <o:FieldCodes>\s</o:FieldCodes>
                      </o:OLEObject>
                    </w:object>
                  </w:r>
                </w:p>
                <w:p w14:paraId="0100C73D" w14:textId="77777777" w:rsidR="00E54675" w:rsidRPr="005676F5" w:rsidRDefault="00E54675" w:rsidP="00E54675">
                  <w:pPr>
                    <w:jc w:val="center"/>
                  </w:pPr>
                </w:p>
              </w:tc>
            </w:tr>
          </w:tbl>
          <w:p w14:paraId="78634D61" w14:textId="77777777" w:rsidR="00A31AEC" w:rsidRDefault="00A31AEC">
            <w:pPr>
              <w:pStyle w:val="Ttulo1"/>
            </w:pPr>
          </w:p>
          <w:p w14:paraId="5344FACC" w14:textId="77777777" w:rsidR="00A31AEC" w:rsidRDefault="00A31AEC">
            <w:pPr>
              <w:pStyle w:val="Ttulo1"/>
            </w:pPr>
          </w:p>
          <w:p w14:paraId="5CF7E385" w14:textId="77777777" w:rsidR="00A31AEC" w:rsidRDefault="00A31AEC">
            <w:pPr>
              <w:pStyle w:val="Ttulo1"/>
            </w:pPr>
          </w:p>
          <w:p w14:paraId="1605F04C" w14:textId="77777777" w:rsidR="004E2456" w:rsidRDefault="004E2456">
            <w:pPr>
              <w:pStyle w:val="Ttulo1"/>
            </w:pPr>
          </w:p>
          <w:p w14:paraId="46C2BE3F" w14:textId="77777777" w:rsidR="004E2456" w:rsidRDefault="004E2456">
            <w:pPr>
              <w:pStyle w:val="Ttulo1"/>
            </w:pPr>
          </w:p>
          <w:p w14:paraId="57065147" w14:textId="77777777" w:rsidR="004E2456" w:rsidRDefault="004E2456">
            <w:pPr>
              <w:pStyle w:val="Ttulo1"/>
            </w:pPr>
          </w:p>
          <w:p w14:paraId="5DC44617" w14:textId="77777777" w:rsidR="004E2456" w:rsidRDefault="004E2456">
            <w:pPr>
              <w:pStyle w:val="Ttulo1"/>
            </w:pPr>
          </w:p>
          <w:p w14:paraId="1C27E0CE" w14:textId="77777777" w:rsidR="004E2456" w:rsidRDefault="004E2456">
            <w:pPr>
              <w:pStyle w:val="Ttulo1"/>
            </w:pPr>
          </w:p>
          <w:p w14:paraId="1E057034" w14:textId="77777777" w:rsidR="004E2456" w:rsidRDefault="004E2456">
            <w:pPr>
              <w:pStyle w:val="Ttulo1"/>
            </w:pPr>
          </w:p>
          <w:p w14:paraId="21A0248C" w14:textId="77777777" w:rsidR="004E2456" w:rsidRDefault="004E2456">
            <w:pPr>
              <w:pStyle w:val="Ttulo1"/>
            </w:pPr>
          </w:p>
          <w:p w14:paraId="76C748E4" w14:textId="77777777" w:rsidR="004E2456" w:rsidRDefault="004E2456">
            <w:pPr>
              <w:pStyle w:val="Ttulo1"/>
            </w:pPr>
          </w:p>
          <w:p w14:paraId="1B8B7C88" w14:textId="45E0D27D" w:rsidR="004E154D" w:rsidRPr="005676F5" w:rsidRDefault="002E505D">
            <w:pPr>
              <w:pStyle w:val="Ttulo1"/>
            </w:pPr>
            <w:r>
              <w:t>N</w:t>
            </w:r>
            <w:r w:rsidR="00BB6364" w:rsidRPr="00BB6364">
              <w:t>ICSP 12 Inventarios</w:t>
            </w:r>
          </w:p>
        </w:tc>
      </w:tr>
      <w:tr w:rsidR="004E154D" w:rsidRPr="005676F5" w14:paraId="20FD0C1A" w14:textId="77777777" w:rsidTr="009B5AC5">
        <w:trPr>
          <w:trHeight w:hRule="exact" w:val="216"/>
        </w:trPr>
        <w:tc>
          <w:tcPr>
            <w:tcW w:w="11202" w:type="dxa"/>
            <w:tcBorders>
              <w:top w:val="single" w:sz="18" w:space="0" w:color="FEDE00" w:themeColor="accent2"/>
            </w:tcBorders>
          </w:tcPr>
          <w:p w14:paraId="7E410F83" w14:textId="77777777" w:rsidR="004E154D" w:rsidRPr="005676F5" w:rsidRDefault="004E154D" w:rsidP="00AB6B3E"/>
        </w:tc>
      </w:tr>
    </w:tbl>
    <w:tbl>
      <w:tblPr>
        <w:tblStyle w:val="Tabladeinformedeestado"/>
        <w:tblW w:w="5000" w:type="pct"/>
        <w:tblLook w:val="0620" w:firstRow="1" w:lastRow="0" w:firstColumn="0" w:lastColumn="0" w:noHBand="1" w:noVBand="1"/>
        <w:tblDescription w:val="Tabla de diseño de encabezado"/>
      </w:tblPr>
      <w:tblGrid>
        <w:gridCol w:w="1842"/>
        <w:gridCol w:w="3117"/>
        <w:gridCol w:w="6227"/>
      </w:tblGrid>
      <w:tr w:rsidR="0045758D" w:rsidRPr="005676F5" w14:paraId="6B9AAED3" w14:textId="4D487260" w:rsidTr="0045758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843" w:type="dxa"/>
          </w:tcPr>
          <w:p w14:paraId="26C6107F" w14:textId="75F10E2B" w:rsidR="0045758D" w:rsidRPr="005676F5" w:rsidRDefault="0045758D" w:rsidP="00911150">
            <w:pPr>
              <w:pStyle w:val="Ttulo2"/>
            </w:pPr>
            <w:r>
              <w:t>DETALLE</w:t>
            </w:r>
          </w:p>
        </w:tc>
        <w:tc>
          <w:tcPr>
            <w:tcW w:w="3119" w:type="dxa"/>
          </w:tcPr>
          <w:p w14:paraId="1773A3D1" w14:textId="77777777" w:rsidR="0045758D" w:rsidRPr="005676F5" w:rsidRDefault="0045758D" w:rsidP="00911150">
            <w:pPr>
              <w:pStyle w:val="Ttulo2"/>
            </w:pPr>
            <w:r>
              <w:t>DOCUMENTO</w:t>
            </w:r>
          </w:p>
        </w:tc>
        <w:tc>
          <w:tcPr>
            <w:tcW w:w="6237" w:type="dxa"/>
          </w:tcPr>
          <w:p w14:paraId="4A604DEF" w14:textId="77777777" w:rsidR="0045758D" w:rsidRPr="005676F5" w:rsidRDefault="0045758D" w:rsidP="00911150">
            <w:pPr>
              <w:pStyle w:val="Ttulo2"/>
            </w:pPr>
            <w:r>
              <w:t>APROBACIÓN SUPERIOR</w:t>
            </w:r>
          </w:p>
        </w:tc>
      </w:tr>
      <w:tr w:rsidR="0045758D" w:rsidRPr="005676F5" w14:paraId="3591165C" w14:textId="3A5645BE" w:rsidTr="0045758D">
        <w:trPr>
          <w:trHeight w:val="331"/>
        </w:trPr>
        <w:tc>
          <w:tcPr>
            <w:tcW w:w="1843" w:type="dxa"/>
          </w:tcPr>
          <w:p w14:paraId="59C49659" w14:textId="77777777" w:rsidR="0045758D" w:rsidRDefault="0045758D" w:rsidP="002A3C44">
            <w:r>
              <w:t>Documento de análisis</w:t>
            </w:r>
          </w:p>
          <w:p w14:paraId="60A8EA51" w14:textId="77777777" w:rsidR="0045758D" w:rsidRDefault="0045758D" w:rsidP="002A3C44"/>
          <w:p w14:paraId="599EB3EA" w14:textId="77777777" w:rsidR="0045758D" w:rsidRDefault="0045758D" w:rsidP="002A3C44"/>
          <w:p w14:paraId="2FDEA34E" w14:textId="77777777" w:rsidR="0045758D" w:rsidRDefault="0045758D" w:rsidP="002A3C44"/>
          <w:p w14:paraId="24407F54" w14:textId="77777777" w:rsidR="0045758D" w:rsidRDefault="0045758D" w:rsidP="002A3C44"/>
          <w:p w14:paraId="3CEB1C9D" w14:textId="77777777" w:rsidR="0045758D" w:rsidRDefault="0045758D" w:rsidP="002A3C44"/>
          <w:p w14:paraId="33D18003" w14:textId="77777777" w:rsidR="0045758D" w:rsidRDefault="0045758D" w:rsidP="002A3C44"/>
          <w:p w14:paraId="3B372121" w14:textId="77777777" w:rsidR="0045758D" w:rsidRDefault="0045758D" w:rsidP="002A3C44"/>
          <w:p w14:paraId="2831CF29" w14:textId="6D8C673A" w:rsidR="0045758D" w:rsidRPr="005676F5" w:rsidRDefault="0045758D" w:rsidP="002A3C44">
            <w:r>
              <w:t>Procedimiento de revelación</w:t>
            </w:r>
          </w:p>
        </w:tc>
        <w:tc>
          <w:tcPr>
            <w:tcW w:w="3119" w:type="dxa"/>
          </w:tcPr>
          <w:p w14:paraId="51BD566C" w14:textId="791B19FB" w:rsidR="0045758D" w:rsidRDefault="0045758D" w:rsidP="000B4216">
            <w:pPr>
              <w:jc w:val="center"/>
            </w:pPr>
            <w:r>
              <w:object w:dxaOrig="1376" w:dyaOrig="899" w14:anchorId="2E317378">
                <v:shape id="_x0000_i1065" type="#_x0000_t75" style="width:1in;height:46.5pt" o:ole="">
                  <v:imagedata r:id="rId89" o:title=""/>
                </v:shape>
                <o:OLEObject Type="Embed" ProgID="Acrobat.Document.DC" ShapeID="_x0000_i1065" DrawAspect="Icon" ObjectID="_1808658435" r:id="rId90"/>
              </w:object>
            </w:r>
          </w:p>
          <w:p w14:paraId="666E5AAC" w14:textId="77777777" w:rsidR="0045758D" w:rsidRDefault="0045758D" w:rsidP="000B4216">
            <w:pPr>
              <w:jc w:val="center"/>
            </w:pPr>
          </w:p>
          <w:p w14:paraId="439274E6" w14:textId="77777777" w:rsidR="0045758D" w:rsidRDefault="0045758D" w:rsidP="000B4216">
            <w:pPr>
              <w:jc w:val="center"/>
            </w:pPr>
          </w:p>
          <w:p w14:paraId="6934FD0C" w14:textId="77777777" w:rsidR="0045758D" w:rsidRDefault="0045758D" w:rsidP="000B4216">
            <w:pPr>
              <w:jc w:val="center"/>
            </w:pPr>
          </w:p>
          <w:p w14:paraId="711131E0" w14:textId="49B675FE" w:rsidR="0045758D" w:rsidRDefault="0045758D" w:rsidP="000B4216">
            <w:pPr>
              <w:jc w:val="center"/>
            </w:pPr>
          </w:p>
          <w:p w14:paraId="19E53123" w14:textId="605FAEDF" w:rsidR="0045758D" w:rsidRPr="005676F5" w:rsidRDefault="0045758D" w:rsidP="000B4216">
            <w:pPr>
              <w:jc w:val="center"/>
            </w:pPr>
            <w:r>
              <w:object w:dxaOrig="1810" w:dyaOrig="1181" w14:anchorId="159E2F01">
                <v:shape id="_x0000_i1066" type="#_x0000_t75" style="width:93pt;height:56.5pt" o:ole="">
                  <v:imagedata r:id="rId91" o:title=""/>
                </v:shape>
                <o:OLEObject Type="Embed" ProgID="Acrobat.Document.DC" ShapeID="_x0000_i1066" DrawAspect="Icon" ObjectID="_1808658436" r:id="rId92"/>
              </w:object>
            </w:r>
          </w:p>
        </w:tc>
        <w:tc>
          <w:tcPr>
            <w:tcW w:w="6237" w:type="dxa"/>
          </w:tcPr>
          <w:p w14:paraId="1E797218" w14:textId="77777777" w:rsidR="0045758D" w:rsidRDefault="0045758D" w:rsidP="00BA3B5E">
            <w:pPr>
              <w:jc w:val="center"/>
            </w:pPr>
            <w:r>
              <w:t xml:space="preserve">Oficio de remisión a la Dirección Ejecutiva:  171-FC-2023, </w:t>
            </w:r>
          </w:p>
          <w:p w14:paraId="03DCFF06" w14:textId="70F6E19D" w:rsidR="0045758D" w:rsidRDefault="0045758D" w:rsidP="00BA3B5E">
            <w:pPr>
              <w:jc w:val="center"/>
            </w:pPr>
            <w:r>
              <w:object w:dxaOrig="1376" w:dyaOrig="899" w14:anchorId="00DF169B">
                <v:shape id="_x0000_i1067" type="#_x0000_t75" style="width:1in;height:46.5pt" o:ole="">
                  <v:imagedata r:id="rId93" o:title=""/>
                </v:shape>
                <o:OLEObject Type="Embed" ProgID="Acrobat.Document.DC" ShapeID="_x0000_i1067" DrawAspect="Icon" ObjectID="_1808658437" r:id="rId94"/>
              </w:object>
            </w:r>
          </w:p>
          <w:p w14:paraId="3FB8557D" w14:textId="341AD152" w:rsidR="0045758D" w:rsidRDefault="0045758D" w:rsidP="00BA3B5E">
            <w:pPr>
              <w:jc w:val="center"/>
            </w:pPr>
            <w:r>
              <w:t>Comunicado de la Secretaría de la Corte:  4949-2023</w:t>
            </w:r>
          </w:p>
          <w:bookmarkStart w:id="7" w:name="_MON_1754726036"/>
          <w:bookmarkEnd w:id="7"/>
          <w:p w14:paraId="2B8A07EA" w14:textId="2C58EF40" w:rsidR="0045758D" w:rsidRDefault="0045758D" w:rsidP="006A3B6B">
            <w:pPr>
              <w:jc w:val="center"/>
            </w:pPr>
            <w:r>
              <w:object w:dxaOrig="1508" w:dyaOrig="984" w14:anchorId="729DD749">
                <v:shape id="_x0000_i1068" type="#_x0000_t75" style="width:77pt;height:46.5pt" o:ole="">
                  <v:imagedata r:id="rId95" o:title=""/>
                </v:shape>
                <o:OLEObject Type="Embed" ProgID="Word.Document.12" ShapeID="_x0000_i1068" DrawAspect="Icon" ObjectID="_1808658438" r:id="rId96">
                  <o:FieldCodes>\s</o:FieldCodes>
                </o:OLEObject>
              </w:object>
            </w:r>
          </w:p>
          <w:p w14:paraId="64D6E755" w14:textId="77777777" w:rsidR="0045758D" w:rsidRDefault="0045758D" w:rsidP="006A3B6B">
            <w:pPr>
              <w:jc w:val="center"/>
            </w:pPr>
            <w:r w:rsidRPr="001E5D91">
              <w:t>Acta de Consejo Superior</w:t>
            </w:r>
            <w:r>
              <w:t>:  46-2023</w:t>
            </w:r>
          </w:p>
          <w:p w14:paraId="6E295F93" w14:textId="5656B5D1" w:rsidR="0045758D" w:rsidRDefault="0045758D" w:rsidP="006A3B6B">
            <w:pPr>
              <w:jc w:val="center"/>
            </w:pPr>
            <w:r>
              <w:object w:dxaOrig="1519" w:dyaOrig="991" w14:anchorId="0613E836">
                <v:shape id="_x0000_i1069" type="#_x0000_t75" style="width:77pt;height:46.5pt" o:ole="">
                  <v:imagedata r:id="rId97" o:title=""/>
                </v:shape>
                <o:OLEObject Type="Embed" ProgID="Acrobat.Document.DC" ShapeID="_x0000_i1069" DrawAspect="Icon" ObjectID="_1808658439" r:id="rId98"/>
              </w:object>
            </w:r>
          </w:p>
          <w:p w14:paraId="089ACC02" w14:textId="187E8DD2" w:rsidR="0045758D" w:rsidRPr="005676F5" w:rsidRDefault="0045758D" w:rsidP="006A3B6B">
            <w:pPr>
              <w:jc w:val="center"/>
            </w:pPr>
          </w:p>
        </w:tc>
      </w:tr>
    </w:tbl>
    <w:p w14:paraId="17831A0F" w14:textId="1A1392A7" w:rsidR="004E154D" w:rsidRDefault="004E154D" w:rsidP="00F0767F"/>
    <w:sectPr w:rsidR="004E154D" w:rsidSect="00325368">
      <w:headerReference w:type="even" r:id="rId99"/>
      <w:headerReference w:type="default" r:id="rId100"/>
      <w:footerReference w:type="even" r:id="rId101"/>
      <w:footerReference w:type="default" r:id="rId102"/>
      <w:headerReference w:type="first" r:id="rId103"/>
      <w:footerReference w:type="first" r:id="rId104"/>
      <w:pgSz w:w="11906" w:h="16838" w:code="9"/>
      <w:pgMar w:top="360" w:right="360" w:bottom="360" w:left="360" w:header="864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EF5D38D" w14:textId="77777777" w:rsidR="002610F0" w:rsidRDefault="002610F0" w:rsidP="00E02929">
      <w:pPr>
        <w:spacing w:after="0"/>
      </w:pPr>
      <w:r>
        <w:separator/>
      </w:r>
    </w:p>
    <w:p w14:paraId="77C197DE" w14:textId="77777777" w:rsidR="002610F0" w:rsidRDefault="002610F0"/>
  </w:endnote>
  <w:endnote w:type="continuationSeparator" w:id="0">
    <w:p w14:paraId="760A5A74" w14:textId="77777777" w:rsidR="002610F0" w:rsidRDefault="002610F0" w:rsidP="00E02929">
      <w:pPr>
        <w:spacing w:after="0"/>
      </w:pPr>
      <w:r>
        <w:continuationSeparator/>
      </w:r>
    </w:p>
    <w:p w14:paraId="063D0A15" w14:textId="77777777" w:rsidR="002610F0" w:rsidRDefault="002610F0"/>
  </w:endnote>
  <w:endnote w:type="continuationNotice" w:id="1">
    <w:p w14:paraId="35CD92B0" w14:textId="77777777" w:rsidR="002610F0" w:rsidRDefault="002610F0">
      <w:pPr>
        <w:spacing w:before="0"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HGSoeiKakugothicUB">
    <w:charset w:val="80"/>
    <w:family w:val="modern"/>
    <w:pitch w:val="fixed"/>
    <w:sig w:usb0="E00002FF" w:usb1="2AC7EDFE" w:usb2="00000012" w:usb3="00000000" w:csb0="00020001" w:csb1="00000000"/>
  </w:font>
  <w:font w:name="HGGothicE">
    <w:charset w:val="80"/>
    <w:family w:val="modern"/>
    <w:pitch w:val="fixed"/>
    <w:sig w:usb0="E00002FF" w:usb1="2AC7EDFE" w:usb2="00000012" w:usb3="00000000" w:csb0="0002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9FEF18" w14:textId="77777777" w:rsidR="001D2D76" w:rsidRDefault="001D2D76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EE0911" w14:textId="77777777" w:rsidR="00813E52" w:rsidRDefault="00813E52">
    <w:pPr>
      <w:pStyle w:val="Piedepgina"/>
    </w:pPr>
    <w:r>
      <w:rPr>
        <w:lang w:bidi="es-ES"/>
      </w:rPr>
      <w:t xml:space="preserve">Página </w:t>
    </w:r>
    <w:sdt>
      <w:sdtPr>
        <w:id w:val="14893024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rPr>
            <w:lang w:bidi="es-ES"/>
          </w:rPr>
          <w:fldChar w:fldCharType="begin"/>
        </w:r>
        <w:r>
          <w:rPr>
            <w:lang w:bidi="es-ES"/>
          </w:rPr>
          <w:instrText xml:space="preserve"> PAGE   \* MERGEFORMAT </w:instrText>
        </w:r>
        <w:r>
          <w:rPr>
            <w:lang w:bidi="es-ES"/>
          </w:rPr>
          <w:fldChar w:fldCharType="separate"/>
        </w:r>
        <w:r w:rsidR="00B90FED">
          <w:rPr>
            <w:noProof/>
            <w:lang w:bidi="es-ES"/>
          </w:rPr>
          <w:t>2</w:t>
        </w:r>
        <w:r>
          <w:rPr>
            <w:noProof/>
            <w:lang w:bidi="es-ES"/>
          </w:rPr>
          <w:fldChar w:fldCharType="end"/>
        </w:r>
      </w:sdtContent>
    </w:sdt>
  </w:p>
  <w:p w14:paraId="67DE8FE3" w14:textId="77777777" w:rsidR="00321F35" w:rsidRDefault="00321F35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FBFD63" w14:textId="77777777" w:rsidR="001D2D76" w:rsidRDefault="001D2D76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9412042" w14:textId="77777777" w:rsidR="002610F0" w:rsidRDefault="002610F0" w:rsidP="00E02929">
      <w:pPr>
        <w:spacing w:after="0"/>
      </w:pPr>
      <w:r>
        <w:separator/>
      </w:r>
    </w:p>
    <w:p w14:paraId="227F277F" w14:textId="77777777" w:rsidR="002610F0" w:rsidRDefault="002610F0"/>
  </w:footnote>
  <w:footnote w:type="continuationSeparator" w:id="0">
    <w:p w14:paraId="3A9DA03E" w14:textId="77777777" w:rsidR="002610F0" w:rsidRDefault="002610F0" w:rsidP="00E02929">
      <w:pPr>
        <w:spacing w:after="0"/>
      </w:pPr>
      <w:r>
        <w:continuationSeparator/>
      </w:r>
    </w:p>
    <w:p w14:paraId="4C1935AE" w14:textId="77777777" w:rsidR="002610F0" w:rsidRDefault="002610F0"/>
  </w:footnote>
  <w:footnote w:type="continuationNotice" w:id="1">
    <w:p w14:paraId="2510489F" w14:textId="77777777" w:rsidR="002610F0" w:rsidRDefault="002610F0">
      <w:pPr>
        <w:spacing w:before="0"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8A5FEE" w14:textId="77777777" w:rsidR="001D2D76" w:rsidRDefault="001D2D76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BD060E5" w14:textId="77777777" w:rsidR="001D2D76" w:rsidRDefault="001D2D76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4550A99" w14:textId="77777777" w:rsidR="001D2D76" w:rsidRDefault="001D2D76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7C"/>
    <w:multiLevelType w:val="singleLevel"/>
    <w:tmpl w:val="E91C573A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2716E47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AB822B52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DC16B0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8"/>
    <w:multiLevelType w:val="singleLevel"/>
    <w:tmpl w:val="264ED79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" w15:restartNumberingAfterBreak="0">
    <w:nsid w:val="31333DC8"/>
    <w:multiLevelType w:val="hybridMultilevel"/>
    <w:tmpl w:val="E2A8F290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91370071">
    <w:abstractNumId w:val="4"/>
  </w:num>
  <w:num w:numId="2" w16cid:durableId="1569345686">
    <w:abstractNumId w:val="3"/>
  </w:num>
  <w:num w:numId="3" w16cid:durableId="183593718">
    <w:abstractNumId w:val="2"/>
  </w:num>
  <w:num w:numId="4" w16cid:durableId="622032039">
    <w:abstractNumId w:val="1"/>
  </w:num>
  <w:num w:numId="5" w16cid:durableId="2082175027">
    <w:abstractNumId w:val="0"/>
  </w:num>
  <w:num w:numId="6" w16cid:durableId="138032763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0599"/>
    <w:rsid w:val="00000528"/>
    <w:rsid w:val="0000095E"/>
    <w:rsid w:val="00000D04"/>
    <w:rsid w:val="00002E34"/>
    <w:rsid w:val="00004F3A"/>
    <w:rsid w:val="00007813"/>
    <w:rsid w:val="0001232B"/>
    <w:rsid w:val="00013255"/>
    <w:rsid w:val="00014232"/>
    <w:rsid w:val="0001514E"/>
    <w:rsid w:val="00016989"/>
    <w:rsid w:val="00016C14"/>
    <w:rsid w:val="000260A9"/>
    <w:rsid w:val="00030DF6"/>
    <w:rsid w:val="000367A7"/>
    <w:rsid w:val="00042218"/>
    <w:rsid w:val="0004230C"/>
    <w:rsid w:val="000452F5"/>
    <w:rsid w:val="00046B4A"/>
    <w:rsid w:val="00046FBA"/>
    <w:rsid w:val="0005083C"/>
    <w:rsid w:val="0005093B"/>
    <w:rsid w:val="0005164E"/>
    <w:rsid w:val="00051E3A"/>
    <w:rsid w:val="000555B8"/>
    <w:rsid w:val="00056BA1"/>
    <w:rsid w:val="0005778F"/>
    <w:rsid w:val="00057D51"/>
    <w:rsid w:val="00060C4C"/>
    <w:rsid w:val="000643C2"/>
    <w:rsid w:val="00067221"/>
    <w:rsid w:val="00067358"/>
    <w:rsid w:val="00070245"/>
    <w:rsid w:val="000704D9"/>
    <w:rsid w:val="000747FE"/>
    <w:rsid w:val="0007596D"/>
    <w:rsid w:val="000844C1"/>
    <w:rsid w:val="000A7D59"/>
    <w:rsid w:val="000B3D81"/>
    <w:rsid w:val="000B4216"/>
    <w:rsid w:val="000B7024"/>
    <w:rsid w:val="000C215D"/>
    <w:rsid w:val="000C321B"/>
    <w:rsid w:val="000D1464"/>
    <w:rsid w:val="000E00B3"/>
    <w:rsid w:val="000E035F"/>
    <w:rsid w:val="000E15D9"/>
    <w:rsid w:val="000E7760"/>
    <w:rsid w:val="000E7DA4"/>
    <w:rsid w:val="000F5257"/>
    <w:rsid w:val="000F5F00"/>
    <w:rsid w:val="000F6DDA"/>
    <w:rsid w:val="001066F4"/>
    <w:rsid w:val="00106823"/>
    <w:rsid w:val="001074CE"/>
    <w:rsid w:val="00117090"/>
    <w:rsid w:val="001171FB"/>
    <w:rsid w:val="00120032"/>
    <w:rsid w:val="00125909"/>
    <w:rsid w:val="00126CB5"/>
    <w:rsid w:val="0013206C"/>
    <w:rsid w:val="001346C8"/>
    <w:rsid w:val="001353EF"/>
    <w:rsid w:val="0013652A"/>
    <w:rsid w:val="00140720"/>
    <w:rsid w:val="0014217D"/>
    <w:rsid w:val="00143A77"/>
    <w:rsid w:val="0014517A"/>
    <w:rsid w:val="00145A66"/>
    <w:rsid w:val="00145D68"/>
    <w:rsid w:val="001479E5"/>
    <w:rsid w:val="00150085"/>
    <w:rsid w:val="00150902"/>
    <w:rsid w:val="00153B7E"/>
    <w:rsid w:val="00154456"/>
    <w:rsid w:val="001600CD"/>
    <w:rsid w:val="00161885"/>
    <w:rsid w:val="001623D5"/>
    <w:rsid w:val="00164578"/>
    <w:rsid w:val="00166CFC"/>
    <w:rsid w:val="00172537"/>
    <w:rsid w:val="00174A41"/>
    <w:rsid w:val="001818F6"/>
    <w:rsid w:val="00182636"/>
    <w:rsid w:val="00183BE5"/>
    <w:rsid w:val="00190856"/>
    <w:rsid w:val="00194198"/>
    <w:rsid w:val="001960E4"/>
    <w:rsid w:val="00197CF5"/>
    <w:rsid w:val="001A2214"/>
    <w:rsid w:val="001A38D1"/>
    <w:rsid w:val="001A50B3"/>
    <w:rsid w:val="001A58E9"/>
    <w:rsid w:val="001A71AA"/>
    <w:rsid w:val="001B0024"/>
    <w:rsid w:val="001B0C6F"/>
    <w:rsid w:val="001B55BA"/>
    <w:rsid w:val="001C308C"/>
    <w:rsid w:val="001C5DE3"/>
    <w:rsid w:val="001C6C08"/>
    <w:rsid w:val="001C7B89"/>
    <w:rsid w:val="001D13EE"/>
    <w:rsid w:val="001D2D76"/>
    <w:rsid w:val="001D4FB4"/>
    <w:rsid w:val="001D5297"/>
    <w:rsid w:val="001D6278"/>
    <w:rsid w:val="001E5D91"/>
    <w:rsid w:val="001F106E"/>
    <w:rsid w:val="001F21EC"/>
    <w:rsid w:val="001F31F6"/>
    <w:rsid w:val="00200B28"/>
    <w:rsid w:val="0020187E"/>
    <w:rsid w:val="0020390E"/>
    <w:rsid w:val="002052A8"/>
    <w:rsid w:val="00210295"/>
    <w:rsid w:val="002120A6"/>
    <w:rsid w:val="00215A68"/>
    <w:rsid w:val="00232F68"/>
    <w:rsid w:val="00240B38"/>
    <w:rsid w:val="0024137C"/>
    <w:rsid w:val="00244564"/>
    <w:rsid w:val="002455BA"/>
    <w:rsid w:val="00251688"/>
    <w:rsid w:val="002517EA"/>
    <w:rsid w:val="00251B04"/>
    <w:rsid w:val="002521AB"/>
    <w:rsid w:val="00254149"/>
    <w:rsid w:val="002542BD"/>
    <w:rsid w:val="002549FC"/>
    <w:rsid w:val="00254F57"/>
    <w:rsid w:val="00260973"/>
    <w:rsid w:val="002610F0"/>
    <w:rsid w:val="002617CA"/>
    <w:rsid w:val="0026545E"/>
    <w:rsid w:val="00270A51"/>
    <w:rsid w:val="00273BE1"/>
    <w:rsid w:val="00273D67"/>
    <w:rsid w:val="00274948"/>
    <w:rsid w:val="00274D9E"/>
    <w:rsid w:val="00280085"/>
    <w:rsid w:val="00280EE0"/>
    <w:rsid w:val="00286F9F"/>
    <w:rsid w:val="00290F0F"/>
    <w:rsid w:val="00291743"/>
    <w:rsid w:val="0029220C"/>
    <w:rsid w:val="00292EF3"/>
    <w:rsid w:val="0029418F"/>
    <w:rsid w:val="00295309"/>
    <w:rsid w:val="002A3C44"/>
    <w:rsid w:val="002A457A"/>
    <w:rsid w:val="002A4DAE"/>
    <w:rsid w:val="002A5058"/>
    <w:rsid w:val="002A50B1"/>
    <w:rsid w:val="002A55C6"/>
    <w:rsid w:val="002A6A87"/>
    <w:rsid w:val="002B3356"/>
    <w:rsid w:val="002C02C4"/>
    <w:rsid w:val="002C18A6"/>
    <w:rsid w:val="002C4801"/>
    <w:rsid w:val="002C5B90"/>
    <w:rsid w:val="002D0BE7"/>
    <w:rsid w:val="002D45DC"/>
    <w:rsid w:val="002D505D"/>
    <w:rsid w:val="002D6049"/>
    <w:rsid w:val="002D79A0"/>
    <w:rsid w:val="002D7DCA"/>
    <w:rsid w:val="002E0CE3"/>
    <w:rsid w:val="002E334B"/>
    <w:rsid w:val="002E3C21"/>
    <w:rsid w:val="002E505D"/>
    <w:rsid w:val="002E7D8D"/>
    <w:rsid w:val="002F1085"/>
    <w:rsid w:val="002F27AD"/>
    <w:rsid w:val="002F796B"/>
    <w:rsid w:val="00301C14"/>
    <w:rsid w:val="00305004"/>
    <w:rsid w:val="00305014"/>
    <w:rsid w:val="00306AAC"/>
    <w:rsid w:val="00307F3F"/>
    <w:rsid w:val="00310048"/>
    <w:rsid w:val="003120E0"/>
    <w:rsid w:val="003123D7"/>
    <w:rsid w:val="003178E3"/>
    <w:rsid w:val="00321270"/>
    <w:rsid w:val="00321F35"/>
    <w:rsid w:val="00322654"/>
    <w:rsid w:val="00325368"/>
    <w:rsid w:val="0032602D"/>
    <w:rsid w:val="00326DDA"/>
    <w:rsid w:val="00334196"/>
    <w:rsid w:val="0033460E"/>
    <w:rsid w:val="00340655"/>
    <w:rsid w:val="003439D3"/>
    <w:rsid w:val="00345225"/>
    <w:rsid w:val="00346844"/>
    <w:rsid w:val="00356BB9"/>
    <w:rsid w:val="00360779"/>
    <w:rsid w:val="00362A78"/>
    <w:rsid w:val="00362DF8"/>
    <w:rsid w:val="00363BE0"/>
    <w:rsid w:val="0037454A"/>
    <w:rsid w:val="00385D88"/>
    <w:rsid w:val="0038652D"/>
    <w:rsid w:val="00386800"/>
    <w:rsid w:val="00386BCA"/>
    <w:rsid w:val="003874ED"/>
    <w:rsid w:val="00391A03"/>
    <w:rsid w:val="00392E08"/>
    <w:rsid w:val="00393D6F"/>
    <w:rsid w:val="00394F45"/>
    <w:rsid w:val="003A03BD"/>
    <w:rsid w:val="003A05A8"/>
    <w:rsid w:val="003A7C34"/>
    <w:rsid w:val="003B2ECA"/>
    <w:rsid w:val="003B48C2"/>
    <w:rsid w:val="003B4EB4"/>
    <w:rsid w:val="003C07AF"/>
    <w:rsid w:val="003C07D6"/>
    <w:rsid w:val="003C1FC0"/>
    <w:rsid w:val="003C3319"/>
    <w:rsid w:val="003C46A7"/>
    <w:rsid w:val="003C4D7C"/>
    <w:rsid w:val="003C78CB"/>
    <w:rsid w:val="003D2589"/>
    <w:rsid w:val="003D415D"/>
    <w:rsid w:val="003D6565"/>
    <w:rsid w:val="003D704E"/>
    <w:rsid w:val="003D7F2E"/>
    <w:rsid w:val="003F0216"/>
    <w:rsid w:val="003F32C4"/>
    <w:rsid w:val="003F76F3"/>
    <w:rsid w:val="00401AC7"/>
    <w:rsid w:val="00401E5D"/>
    <w:rsid w:val="00407CB4"/>
    <w:rsid w:val="00412C39"/>
    <w:rsid w:val="00417B3D"/>
    <w:rsid w:val="00421022"/>
    <w:rsid w:val="004257E0"/>
    <w:rsid w:val="004270C5"/>
    <w:rsid w:val="004308D5"/>
    <w:rsid w:val="00431A99"/>
    <w:rsid w:val="0043208C"/>
    <w:rsid w:val="004327FB"/>
    <w:rsid w:val="0043361D"/>
    <w:rsid w:val="004338E3"/>
    <w:rsid w:val="00435818"/>
    <w:rsid w:val="0044378E"/>
    <w:rsid w:val="0044409E"/>
    <w:rsid w:val="0044659E"/>
    <w:rsid w:val="00447BF6"/>
    <w:rsid w:val="004502DA"/>
    <w:rsid w:val="00451239"/>
    <w:rsid w:val="004537C5"/>
    <w:rsid w:val="00456094"/>
    <w:rsid w:val="004574A0"/>
    <w:rsid w:val="0045758D"/>
    <w:rsid w:val="00460EA6"/>
    <w:rsid w:val="00461E03"/>
    <w:rsid w:val="00463EED"/>
    <w:rsid w:val="00465635"/>
    <w:rsid w:val="00465B79"/>
    <w:rsid w:val="00473EC5"/>
    <w:rsid w:val="0048452F"/>
    <w:rsid w:val="00490A01"/>
    <w:rsid w:val="00491B1A"/>
    <w:rsid w:val="00492618"/>
    <w:rsid w:val="00495301"/>
    <w:rsid w:val="004A234F"/>
    <w:rsid w:val="004A3161"/>
    <w:rsid w:val="004A688B"/>
    <w:rsid w:val="004A7C65"/>
    <w:rsid w:val="004B32B5"/>
    <w:rsid w:val="004C28FF"/>
    <w:rsid w:val="004C3A90"/>
    <w:rsid w:val="004C4649"/>
    <w:rsid w:val="004C5D98"/>
    <w:rsid w:val="004D1076"/>
    <w:rsid w:val="004D1BDC"/>
    <w:rsid w:val="004D252A"/>
    <w:rsid w:val="004D27DE"/>
    <w:rsid w:val="004D6554"/>
    <w:rsid w:val="004D7ADA"/>
    <w:rsid w:val="004E09C5"/>
    <w:rsid w:val="004E154D"/>
    <w:rsid w:val="004E2456"/>
    <w:rsid w:val="004E4A3F"/>
    <w:rsid w:val="004F1E0E"/>
    <w:rsid w:val="004F2C49"/>
    <w:rsid w:val="004F3953"/>
    <w:rsid w:val="00500EE9"/>
    <w:rsid w:val="0050240D"/>
    <w:rsid w:val="005036E3"/>
    <w:rsid w:val="00504074"/>
    <w:rsid w:val="00504668"/>
    <w:rsid w:val="00505D7E"/>
    <w:rsid w:val="005063A4"/>
    <w:rsid w:val="00507C80"/>
    <w:rsid w:val="00515929"/>
    <w:rsid w:val="00515F23"/>
    <w:rsid w:val="00516370"/>
    <w:rsid w:val="0051666D"/>
    <w:rsid w:val="00521D47"/>
    <w:rsid w:val="005235FF"/>
    <w:rsid w:val="0052477C"/>
    <w:rsid w:val="00527C72"/>
    <w:rsid w:val="00527ED4"/>
    <w:rsid w:val="00530CBE"/>
    <w:rsid w:val="00531826"/>
    <w:rsid w:val="00533D80"/>
    <w:rsid w:val="005354B2"/>
    <w:rsid w:val="00536248"/>
    <w:rsid w:val="0054063D"/>
    <w:rsid w:val="00544773"/>
    <w:rsid w:val="00544EC2"/>
    <w:rsid w:val="0054513E"/>
    <w:rsid w:val="005503BC"/>
    <w:rsid w:val="00554FFA"/>
    <w:rsid w:val="00561721"/>
    <w:rsid w:val="0056304B"/>
    <w:rsid w:val="005676F5"/>
    <w:rsid w:val="005678F9"/>
    <w:rsid w:val="005721F5"/>
    <w:rsid w:val="00573623"/>
    <w:rsid w:val="00573FA8"/>
    <w:rsid w:val="005742A8"/>
    <w:rsid w:val="0057570F"/>
    <w:rsid w:val="00577D2D"/>
    <w:rsid w:val="0058436C"/>
    <w:rsid w:val="005848AD"/>
    <w:rsid w:val="00587DBA"/>
    <w:rsid w:val="00594499"/>
    <w:rsid w:val="00594B82"/>
    <w:rsid w:val="00596ACE"/>
    <w:rsid w:val="00597AE6"/>
    <w:rsid w:val="00597B68"/>
    <w:rsid w:val="005A2C96"/>
    <w:rsid w:val="005A49E4"/>
    <w:rsid w:val="005A4FCC"/>
    <w:rsid w:val="005A523F"/>
    <w:rsid w:val="005A6229"/>
    <w:rsid w:val="005A65F0"/>
    <w:rsid w:val="005B139A"/>
    <w:rsid w:val="005B17DF"/>
    <w:rsid w:val="005B6A23"/>
    <w:rsid w:val="005C0A6C"/>
    <w:rsid w:val="005C4039"/>
    <w:rsid w:val="005D4CFA"/>
    <w:rsid w:val="005D5A9F"/>
    <w:rsid w:val="005D6E75"/>
    <w:rsid w:val="005D75E9"/>
    <w:rsid w:val="005E53D9"/>
    <w:rsid w:val="005E58E4"/>
    <w:rsid w:val="005E6F19"/>
    <w:rsid w:val="005E78EF"/>
    <w:rsid w:val="005F4C34"/>
    <w:rsid w:val="005F61B2"/>
    <w:rsid w:val="005F69D7"/>
    <w:rsid w:val="005F7A67"/>
    <w:rsid w:val="0060149A"/>
    <w:rsid w:val="00607409"/>
    <w:rsid w:val="00607C33"/>
    <w:rsid w:val="00607D89"/>
    <w:rsid w:val="00610040"/>
    <w:rsid w:val="00616555"/>
    <w:rsid w:val="00617381"/>
    <w:rsid w:val="00623676"/>
    <w:rsid w:val="00623C50"/>
    <w:rsid w:val="0062662E"/>
    <w:rsid w:val="00631F6B"/>
    <w:rsid w:val="006329C4"/>
    <w:rsid w:val="00635F7B"/>
    <w:rsid w:val="00641985"/>
    <w:rsid w:val="0064254B"/>
    <w:rsid w:val="006456A9"/>
    <w:rsid w:val="00646CC8"/>
    <w:rsid w:val="00647C8A"/>
    <w:rsid w:val="00661F53"/>
    <w:rsid w:val="00661F71"/>
    <w:rsid w:val="00666053"/>
    <w:rsid w:val="00667735"/>
    <w:rsid w:val="00667BFE"/>
    <w:rsid w:val="006710D9"/>
    <w:rsid w:val="00671506"/>
    <w:rsid w:val="00672253"/>
    <w:rsid w:val="00673B36"/>
    <w:rsid w:val="00677EFA"/>
    <w:rsid w:val="00680291"/>
    <w:rsid w:val="0068170A"/>
    <w:rsid w:val="00682AA9"/>
    <w:rsid w:val="00683E20"/>
    <w:rsid w:val="006842EF"/>
    <w:rsid w:val="006855E5"/>
    <w:rsid w:val="00693FD2"/>
    <w:rsid w:val="00694B2C"/>
    <w:rsid w:val="0069542D"/>
    <w:rsid w:val="00696389"/>
    <w:rsid w:val="006975D2"/>
    <w:rsid w:val="006A3A80"/>
    <w:rsid w:val="006A3B6B"/>
    <w:rsid w:val="006A5677"/>
    <w:rsid w:val="006A62F5"/>
    <w:rsid w:val="006B4FCB"/>
    <w:rsid w:val="006B7FF7"/>
    <w:rsid w:val="006C1957"/>
    <w:rsid w:val="006D7E96"/>
    <w:rsid w:val="006E01FB"/>
    <w:rsid w:val="006E1492"/>
    <w:rsid w:val="006E2C4A"/>
    <w:rsid w:val="006E7CED"/>
    <w:rsid w:val="006F0B15"/>
    <w:rsid w:val="006F4810"/>
    <w:rsid w:val="0070020A"/>
    <w:rsid w:val="007015D6"/>
    <w:rsid w:val="00703997"/>
    <w:rsid w:val="00707977"/>
    <w:rsid w:val="0071068C"/>
    <w:rsid w:val="0071172E"/>
    <w:rsid w:val="00711E9F"/>
    <w:rsid w:val="00712351"/>
    <w:rsid w:val="007141DD"/>
    <w:rsid w:val="007149FA"/>
    <w:rsid w:val="00716FED"/>
    <w:rsid w:val="00717354"/>
    <w:rsid w:val="007201D2"/>
    <w:rsid w:val="00723158"/>
    <w:rsid w:val="00723D9F"/>
    <w:rsid w:val="00726742"/>
    <w:rsid w:val="00726C01"/>
    <w:rsid w:val="00727B13"/>
    <w:rsid w:val="007359C8"/>
    <w:rsid w:val="00735F7F"/>
    <w:rsid w:val="00743B64"/>
    <w:rsid w:val="00744031"/>
    <w:rsid w:val="00745540"/>
    <w:rsid w:val="007455C5"/>
    <w:rsid w:val="00754D29"/>
    <w:rsid w:val="00757397"/>
    <w:rsid w:val="0076307C"/>
    <w:rsid w:val="00764F41"/>
    <w:rsid w:val="007679F8"/>
    <w:rsid w:val="0077385C"/>
    <w:rsid w:val="007740D6"/>
    <w:rsid w:val="00775570"/>
    <w:rsid w:val="007756B6"/>
    <w:rsid w:val="0078052F"/>
    <w:rsid w:val="00781081"/>
    <w:rsid w:val="007813BC"/>
    <w:rsid w:val="00785B50"/>
    <w:rsid w:val="00790B6D"/>
    <w:rsid w:val="00791ED5"/>
    <w:rsid w:val="00794F82"/>
    <w:rsid w:val="007A528F"/>
    <w:rsid w:val="007A565D"/>
    <w:rsid w:val="007B16DE"/>
    <w:rsid w:val="007B236E"/>
    <w:rsid w:val="007B2673"/>
    <w:rsid w:val="007B57C2"/>
    <w:rsid w:val="007B5C86"/>
    <w:rsid w:val="007B6008"/>
    <w:rsid w:val="007B68B7"/>
    <w:rsid w:val="007C0599"/>
    <w:rsid w:val="007C21DA"/>
    <w:rsid w:val="007C2503"/>
    <w:rsid w:val="007D2F64"/>
    <w:rsid w:val="007E1E10"/>
    <w:rsid w:val="007E380E"/>
    <w:rsid w:val="007E3CED"/>
    <w:rsid w:val="007E4DB6"/>
    <w:rsid w:val="007F188D"/>
    <w:rsid w:val="00801C14"/>
    <w:rsid w:val="00801D4C"/>
    <w:rsid w:val="008035A7"/>
    <w:rsid w:val="00806A68"/>
    <w:rsid w:val="008105F2"/>
    <w:rsid w:val="00813E52"/>
    <w:rsid w:val="0081578A"/>
    <w:rsid w:val="0082000D"/>
    <w:rsid w:val="008201BD"/>
    <w:rsid w:val="00822707"/>
    <w:rsid w:val="0082385C"/>
    <w:rsid w:val="00824746"/>
    <w:rsid w:val="00825C42"/>
    <w:rsid w:val="00826D46"/>
    <w:rsid w:val="00830D88"/>
    <w:rsid w:val="00833D22"/>
    <w:rsid w:val="00834A72"/>
    <w:rsid w:val="00835015"/>
    <w:rsid w:val="0083713C"/>
    <w:rsid w:val="00837481"/>
    <w:rsid w:val="008404BC"/>
    <w:rsid w:val="008411EF"/>
    <w:rsid w:val="00841B43"/>
    <w:rsid w:val="008427D4"/>
    <w:rsid w:val="00846600"/>
    <w:rsid w:val="00847ADA"/>
    <w:rsid w:val="008559AB"/>
    <w:rsid w:val="00856C9E"/>
    <w:rsid w:val="00861424"/>
    <w:rsid w:val="00866579"/>
    <w:rsid w:val="00872777"/>
    <w:rsid w:val="00872BC3"/>
    <w:rsid w:val="00874D88"/>
    <w:rsid w:val="008802E9"/>
    <w:rsid w:val="00882993"/>
    <w:rsid w:val="00884848"/>
    <w:rsid w:val="00884C55"/>
    <w:rsid w:val="00886E80"/>
    <w:rsid w:val="008874B1"/>
    <w:rsid w:val="00887E13"/>
    <w:rsid w:val="00887FBC"/>
    <w:rsid w:val="00893442"/>
    <w:rsid w:val="008957C8"/>
    <w:rsid w:val="008958FE"/>
    <w:rsid w:val="008A16C2"/>
    <w:rsid w:val="008A2200"/>
    <w:rsid w:val="008A7705"/>
    <w:rsid w:val="008B746B"/>
    <w:rsid w:val="008B7597"/>
    <w:rsid w:val="008C1FAF"/>
    <w:rsid w:val="008D1240"/>
    <w:rsid w:val="008D3CC5"/>
    <w:rsid w:val="008E3330"/>
    <w:rsid w:val="008E3A9C"/>
    <w:rsid w:val="008E3EEE"/>
    <w:rsid w:val="008E424F"/>
    <w:rsid w:val="008E448C"/>
    <w:rsid w:val="008E4955"/>
    <w:rsid w:val="008E4D0B"/>
    <w:rsid w:val="008F2809"/>
    <w:rsid w:val="008F4FD1"/>
    <w:rsid w:val="009038CB"/>
    <w:rsid w:val="00911150"/>
    <w:rsid w:val="00911EEB"/>
    <w:rsid w:val="00913758"/>
    <w:rsid w:val="00914312"/>
    <w:rsid w:val="00916B6B"/>
    <w:rsid w:val="00923E5C"/>
    <w:rsid w:val="00924235"/>
    <w:rsid w:val="00924456"/>
    <w:rsid w:val="009347DD"/>
    <w:rsid w:val="009348EE"/>
    <w:rsid w:val="0093672F"/>
    <w:rsid w:val="00940021"/>
    <w:rsid w:val="00947C1C"/>
    <w:rsid w:val="00953280"/>
    <w:rsid w:val="00956313"/>
    <w:rsid w:val="00956ADE"/>
    <w:rsid w:val="009613BE"/>
    <w:rsid w:val="00961827"/>
    <w:rsid w:val="00963B10"/>
    <w:rsid w:val="00964CAC"/>
    <w:rsid w:val="00965F5B"/>
    <w:rsid w:val="00967C35"/>
    <w:rsid w:val="0097079D"/>
    <w:rsid w:val="00973D6A"/>
    <w:rsid w:val="00974E1C"/>
    <w:rsid w:val="00974E40"/>
    <w:rsid w:val="00976E84"/>
    <w:rsid w:val="00983FF5"/>
    <w:rsid w:val="009846D9"/>
    <w:rsid w:val="00987D96"/>
    <w:rsid w:val="00990645"/>
    <w:rsid w:val="00995BF6"/>
    <w:rsid w:val="009A1631"/>
    <w:rsid w:val="009A26C5"/>
    <w:rsid w:val="009A3934"/>
    <w:rsid w:val="009A4FF9"/>
    <w:rsid w:val="009A793B"/>
    <w:rsid w:val="009B34AF"/>
    <w:rsid w:val="009B58BC"/>
    <w:rsid w:val="009B5AC5"/>
    <w:rsid w:val="009B6E3B"/>
    <w:rsid w:val="009C2E56"/>
    <w:rsid w:val="009C3248"/>
    <w:rsid w:val="009C3F23"/>
    <w:rsid w:val="009C3F6C"/>
    <w:rsid w:val="009C59B6"/>
    <w:rsid w:val="009C5E85"/>
    <w:rsid w:val="009C745D"/>
    <w:rsid w:val="009D53FB"/>
    <w:rsid w:val="009E0835"/>
    <w:rsid w:val="009E1A7D"/>
    <w:rsid w:val="009E2526"/>
    <w:rsid w:val="009E280B"/>
    <w:rsid w:val="009E3E45"/>
    <w:rsid w:val="009F110D"/>
    <w:rsid w:val="00A01BF8"/>
    <w:rsid w:val="00A02B0B"/>
    <w:rsid w:val="00A033E9"/>
    <w:rsid w:val="00A06AB1"/>
    <w:rsid w:val="00A14DE6"/>
    <w:rsid w:val="00A151C3"/>
    <w:rsid w:val="00A16B19"/>
    <w:rsid w:val="00A1749D"/>
    <w:rsid w:val="00A22F77"/>
    <w:rsid w:val="00A23604"/>
    <w:rsid w:val="00A24320"/>
    <w:rsid w:val="00A25C3F"/>
    <w:rsid w:val="00A269E5"/>
    <w:rsid w:val="00A31AEC"/>
    <w:rsid w:val="00A36711"/>
    <w:rsid w:val="00A3688F"/>
    <w:rsid w:val="00A373D6"/>
    <w:rsid w:val="00A41A99"/>
    <w:rsid w:val="00A45804"/>
    <w:rsid w:val="00A4590C"/>
    <w:rsid w:val="00A52368"/>
    <w:rsid w:val="00A52B0D"/>
    <w:rsid w:val="00A54771"/>
    <w:rsid w:val="00A60984"/>
    <w:rsid w:val="00A634B1"/>
    <w:rsid w:val="00A641C5"/>
    <w:rsid w:val="00A649D6"/>
    <w:rsid w:val="00A653DA"/>
    <w:rsid w:val="00A67840"/>
    <w:rsid w:val="00A703B3"/>
    <w:rsid w:val="00A72024"/>
    <w:rsid w:val="00A76FC4"/>
    <w:rsid w:val="00A82E56"/>
    <w:rsid w:val="00A85BC5"/>
    <w:rsid w:val="00A87814"/>
    <w:rsid w:val="00A92214"/>
    <w:rsid w:val="00A92714"/>
    <w:rsid w:val="00A93EE3"/>
    <w:rsid w:val="00AA1CE2"/>
    <w:rsid w:val="00AA224B"/>
    <w:rsid w:val="00AA2456"/>
    <w:rsid w:val="00AA2C3F"/>
    <w:rsid w:val="00AA3437"/>
    <w:rsid w:val="00AA36B5"/>
    <w:rsid w:val="00AA3A90"/>
    <w:rsid w:val="00AA692A"/>
    <w:rsid w:val="00AB0776"/>
    <w:rsid w:val="00AB2FD7"/>
    <w:rsid w:val="00AB3515"/>
    <w:rsid w:val="00AB4A35"/>
    <w:rsid w:val="00AB4A4C"/>
    <w:rsid w:val="00AB54BA"/>
    <w:rsid w:val="00AB6735"/>
    <w:rsid w:val="00AB6B3E"/>
    <w:rsid w:val="00AB739B"/>
    <w:rsid w:val="00AC069F"/>
    <w:rsid w:val="00AC50B6"/>
    <w:rsid w:val="00AC5530"/>
    <w:rsid w:val="00AD396E"/>
    <w:rsid w:val="00AD4CD9"/>
    <w:rsid w:val="00AD52FA"/>
    <w:rsid w:val="00AD657E"/>
    <w:rsid w:val="00AE0DC8"/>
    <w:rsid w:val="00AE1325"/>
    <w:rsid w:val="00AE7D45"/>
    <w:rsid w:val="00AF13FF"/>
    <w:rsid w:val="00AF1675"/>
    <w:rsid w:val="00B019D6"/>
    <w:rsid w:val="00B059E9"/>
    <w:rsid w:val="00B06D44"/>
    <w:rsid w:val="00B17064"/>
    <w:rsid w:val="00B204E0"/>
    <w:rsid w:val="00B2173E"/>
    <w:rsid w:val="00B23CDF"/>
    <w:rsid w:val="00B2489B"/>
    <w:rsid w:val="00B24D28"/>
    <w:rsid w:val="00B263C9"/>
    <w:rsid w:val="00B36EB4"/>
    <w:rsid w:val="00B371BB"/>
    <w:rsid w:val="00B41BE0"/>
    <w:rsid w:val="00B42B3B"/>
    <w:rsid w:val="00B42B6E"/>
    <w:rsid w:val="00B42F95"/>
    <w:rsid w:val="00B45802"/>
    <w:rsid w:val="00B5257B"/>
    <w:rsid w:val="00B5412A"/>
    <w:rsid w:val="00B54AA4"/>
    <w:rsid w:val="00B6220F"/>
    <w:rsid w:val="00B626BC"/>
    <w:rsid w:val="00B633B4"/>
    <w:rsid w:val="00B65D89"/>
    <w:rsid w:val="00B66960"/>
    <w:rsid w:val="00B67B3D"/>
    <w:rsid w:val="00B7146A"/>
    <w:rsid w:val="00B716AF"/>
    <w:rsid w:val="00B76912"/>
    <w:rsid w:val="00B83752"/>
    <w:rsid w:val="00B83AB0"/>
    <w:rsid w:val="00B90FED"/>
    <w:rsid w:val="00B97C61"/>
    <w:rsid w:val="00BA0F5B"/>
    <w:rsid w:val="00BA2773"/>
    <w:rsid w:val="00BA3B5E"/>
    <w:rsid w:val="00BA543E"/>
    <w:rsid w:val="00BA56DB"/>
    <w:rsid w:val="00BB46EF"/>
    <w:rsid w:val="00BB4CB0"/>
    <w:rsid w:val="00BB59EB"/>
    <w:rsid w:val="00BB6364"/>
    <w:rsid w:val="00BB6E73"/>
    <w:rsid w:val="00BC1BEF"/>
    <w:rsid w:val="00BC6268"/>
    <w:rsid w:val="00BD0355"/>
    <w:rsid w:val="00BD06AF"/>
    <w:rsid w:val="00BD2F84"/>
    <w:rsid w:val="00BD5153"/>
    <w:rsid w:val="00BD6EB3"/>
    <w:rsid w:val="00BE05B1"/>
    <w:rsid w:val="00BE36A4"/>
    <w:rsid w:val="00BE7CFD"/>
    <w:rsid w:val="00BF0AB5"/>
    <w:rsid w:val="00BF1835"/>
    <w:rsid w:val="00BF3EC8"/>
    <w:rsid w:val="00BF6ACC"/>
    <w:rsid w:val="00C07C88"/>
    <w:rsid w:val="00C10401"/>
    <w:rsid w:val="00C10E15"/>
    <w:rsid w:val="00C12475"/>
    <w:rsid w:val="00C146FD"/>
    <w:rsid w:val="00C14ABF"/>
    <w:rsid w:val="00C14B31"/>
    <w:rsid w:val="00C15028"/>
    <w:rsid w:val="00C164A5"/>
    <w:rsid w:val="00C21E5B"/>
    <w:rsid w:val="00C246E1"/>
    <w:rsid w:val="00C279C0"/>
    <w:rsid w:val="00C337AA"/>
    <w:rsid w:val="00C362E5"/>
    <w:rsid w:val="00C36B13"/>
    <w:rsid w:val="00C428E4"/>
    <w:rsid w:val="00C4593F"/>
    <w:rsid w:val="00C5207D"/>
    <w:rsid w:val="00C53FFE"/>
    <w:rsid w:val="00C551F8"/>
    <w:rsid w:val="00C60186"/>
    <w:rsid w:val="00C61135"/>
    <w:rsid w:val="00C6152C"/>
    <w:rsid w:val="00C61740"/>
    <w:rsid w:val="00C61CE7"/>
    <w:rsid w:val="00C62B5D"/>
    <w:rsid w:val="00C721BF"/>
    <w:rsid w:val="00C73764"/>
    <w:rsid w:val="00C7567E"/>
    <w:rsid w:val="00C76EED"/>
    <w:rsid w:val="00C81A32"/>
    <w:rsid w:val="00C81E29"/>
    <w:rsid w:val="00C825C5"/>
    <w:rsid w:val="00C82863"/>
    <w:rsid w:val="00C83996"/>
    <w:rsid w:val="00C90CFE"/>
    <w:rsid w:val="00C956B3"/>
    <w:rsid w:val="00CA184A"/>
    <w:rsid w:val="00CA3293"/>
    <w:rsid w:val="00CA4D00"/>
    <w:rsid w:val="00CA54E7"/>
    <w:rsid w:val="00CA5660"/>
    <w:rsid w:val="00CB0D4B"/>
    <w:rsid w:val="00CB161F"/>
    <w:rsid w:val="00CB3E39"/>
    <w:rsid w:val="00CB4B76"/>
    <w:rsid w:val="00CB57B7"/>
    <w:rsid w:val="00CB57E7"/>
    <w:rsid w:val="00CB7711"/>
    <w:rsid w:val="00CC0778"/>
    <w:rsid w:val="00CC2636"/>
    <w:rsid w:val="00CC2E93"/>
    <w:rsid w:val="00CC38B9"/>
    <w:rsid w:val="00CC3A46"/>
    <w:rsid w:val="00CC5927"/>
    <w:rsid w:val="00CD11E4"/>
    <w:rsid w:val="00CD251F"/>
    <w:rsid w:val="00CD4E64"/>
    <w:rsid w:val="00CD7FAE"/>
    <w:rsid w:val="00CE0358"/>
    <w:rsid w:val="00CE4067"/>
    <w:rsid w:val="00CE613E"/>
    <w:rsid w:val="00CE618F"/>
    <w:rsid w:val="00CE629A"/>
    <w:rsid w:val="00CE6598"/>
    <w:rsid w:val="00CF253F"/>
    <w:rsid w:val="00CF2560"/>
    <w:rsid w:val="00CF4B1C"/>
    <w:rsid w:val="00CF6D9B"/>
    <w:rsid w:val="00D00C84"/>
    <w:rsid w:val="00D01590"/>
    <w:rsid w:val="00D02A16"/>
    <w:rsid w:val="00D05E23"/>
    <w:rsid w:val="00D0654F"/>
    <w:rsid w:val="00D102A6"/>
    <w:rsid w:val="00D11BC5"/>
    <w:rsid w:val="00D13DEB"/>
    <w:rsid w:val="00D13FD0"/>
    <w:rsid w:val="00D210D4"/>
    <w:rsid w:val="00D26962"/>
    <w:rsid w:val="00D33D3D"/>
    <w:rsid w:val="00D343C1"/>
    <w:rsid w:val="00D34C19"/>
    <w:rsid w:val="00D34D91"/>
    <w:rsid w:val="00D35D8A"/>
    <w:rsid w:val="00D37C09"/>
    <w:rsid w:val="00D40630"/>
    <w:rsid w:val="00D422D4"/>
    <w:rsid w:val="00D427F3"/>
    <w:rsid w:val="00D43D8E"/>
    <w:rsid w:val="00D45271"/>
    <w:rsid w:val="00D508DD"/>
    <w:rsid w:val="00D532AC"/>
    <w:rsid w:val="00D559E0"/>
    <w:rsid w:val="00D6059B"/>
    <w:rsid w:val="00D615C1"/>
    <w:rsid w:val="00D62AAE"/>
    <w:rsid w:val="00D671DA"/>
    <w:rsid w:val="00D67755"/>
    <w:rsid w:val="00D70250"/>
    <w:rsid w:val="00D70A5A"/>
    <w:rsid w:val="00D70FA7"/>
    <w:rsid w:val="00D73408"/>
    <w:rsid w:val="00D776F0"/>
    <w:rsid w:val="00D8214A"/>
    <w:rsid w:val="00D84180"/>
    <w:rsid w:val="00D843BB"/>
    <w:rsid w:val="00D844A2"/>
    <w:rsid w:val="00D8452D"/>
    <w:rsid w:val="00D9020A"/>
    <w:rsid w:val="00D93DAC"/>
    <w:rsid w:val="00D9659E"/>
    <w:rsid w:val="00DA0335"/>
    <w:rsid w:val="00DA2774"/>
    <w:rsid w:val="00DA3872"/>
    <w:rsid w:val="00DB634F"/>
    <w:rsid w:val="00DB6437"/>
    <w:rsid w:val="00DB6653"/>
    <w:rsid w:val="00DB7AD3"/>
    <w:rsid w:val="00DC0952"/>
    <w:rsid w:val="00DC0B39"/>
    <w:rsid w:val="00DC0BD3"/>
    <w:rsid w:val="00DC43F6"/>
    <w:rsid w:val="00DC4BC1"/>
    <w:rsid w:val="00DD0A7B"/>
    <w:rsid w:val="00DD212D"/>
    <w:rsid w:val="00DD2149"/>
    <w:rsid w:val="00DD7EB9"/>
    <w:rsid w:val="00DE1834"/>
    <w:rsid w:val="00DE2C20"/>
    <w:rsid w:val="00DE3D3C"/>
    <w:rsid w:val="00DE6575"/>
    <w:rsid w:val="00DF067F"/>
    <w:rsid w:val="00DF1420"/>
    <w:rsid w:val="00DF3922"/>
    <w:rsid w:val="00DF625C"/>
    <w:rsid w:val="00DF6E96"/>
    <w:rsid w:val="00E0094A"/>
    <w:rsid w:val="00E028CC"/>
    <w:rsid w:val="00E02929"/>
    <w:rsid w:val="00E03793"/>
    <w:rsid w:val="00E06261"/>
    <w:rsid w:val="00E06BF3"/>
    <w:rsid w:val="00E06FC8"/>
    <w:rsid w:val="00E15742"/>
    <w:rsid w:val="00E16C54"/>
    <w:rsid w:val="00E16F2B"/>
    <w:rsid w:val="00E219DC"/>
    <w:rsid w:val="00E21E39"/>
    <w:rsid w:val="00E2367D"/>
    <w:rsid w:val="00E24277"/>
    <w:rsid w:val="00E27324"/>
    <w:rsid w:val="00E30731"/>
    <w:rsid w:val="00E4222D"/>
    <w:rsid w:val="00E42AF2"/>
    <w:rsid w:val="00E443B7"/>
    <w:rsid w:val="00E45EB2"/>
    <w:rsid w:val="00E54675"/>
    <w:rsid w:val="00E550C2"/>
    <w:rsid w:val="00E57C02"/>
    <w:rsid w:val="00E60A78"/>
    <w:rsid w:val="00E61000"/>
    <w:rsid w:val="00E62C63"/>
    <w:rsid w:val="00E64456"/>
    <w:rsid w:val="00E70174"/>
    <w:rsid w:val="00E7072B"/>
    <w:rsid w:val="00E733D6"/>
    <w:rsid w:val="00E73CB0"/>
    <w:rsid w:val="00E770B0"/>
    <w:rsid w:val="00E859EB"/>
    <w:rsid w:val="00E90466"/>
    <w:rsid w:val="00E9569B"/>
    <w:rsid w:val="00EA0923"/>
    <w:rsid w:val="00EA3F36"/>
    <w:rsid w:val="00EA4448"/>
    <w:rsid w:val="00EA44F4"/>
    <w:rsid w:val="00EA4B2A"/>
    <w:rsid w:val="00EA6455"/>
    <w:rsid w:val="00EA6D6B"/>
    <w:rsid w:val="00EA7D5B"/>
    <w:rsid w:val="00EB0AF0"/>
    <w:rsid w:val="00EB205D"/>
    <w:rsid w:val="00EB5C17"/>
    <w:rsid w:val="00EB739C"/>
    <w:rsid w:val="00EC0CF1"/>
    <w:rsid w:val="00EC1F4E"/>
    <w:rsid w:val="00EC212B"/>
    <w:rsid w:val="00EC6319"/>
    <w:rsid w:val="00EC66D8"/>
    <w:rsid w:val="00ED333F"/>
    <w:rsid w:val="00ED46C5"/>
    <w:rsid w:val="00ED6707"/>
    <w:rsid w:val="00ED7808"/>
    <w:rsid w:val="00EF1B1B"/>
    <w:rsid w:val="00EF25A2"/>
    <w:rsid w:val="00F00213"/>
    <w:rsid w:val="00F03D3E"/>
    <w:rsid w:val="00F05287"/>
    <w:rsid w:val="00F062DB"/>
    <w:rsid w:val="00F06320"/>
    <w:rsid w:val="00F0732E"/>
    <w:rsid w:val="00F0767F"/>
    <w:rsid w:val="00F07E61"/>
    <w:rsid w:val="00F12DC8"/>
    <w:rsid w:val="00F12E7E"/>
    <w:rsid w:val="00F1404A"/>
    <w:rsid w:val="00F16EF4"/>
    <w:rsid w:val="00F232C8"/>
    <w:rsid w:val="00F241F5"/>
    <w:rsid w:val="00F264E7"/>
    <w:rsid w:val="00F26837"/>
    <w:rsid w:val="00F30471"/>
    <w:rsid w:val="00F30DA5"/>
    <w:rsid w:val="00F314EC"/>
    <w:rsid w:val="00F32096"/>
    <w:rsid w:val="00F332D8"/>
    <w:rsid w:val="00F33A54"/>
    <w:rsid w:val="00F348C3"/>
    <w:rsid w:val="00F3779A"/>
    <w:rsid w:val="00F4076D"/>
    <w:rsid w:val="00F4256E"/>
    <w:rsid w:val="00F4528B"/>
    <w:rsid w:val="00F45E1D"/>
    <w:rsid w:val="00F4737A"/>
    <w:rsid w:val="00F521B3"/>
    <w:rsid w:val="00F56FB2"/>
    <w:rsid w:val="00F61FD6"/>
    <w:rsid w:val="00F646FD"/>
    <w:rsid w:val="00F6785C"/>
    <w:rsid w:val="00F6796C"/>
    <w:rsid w:val="00F736C7"/>
    <w:rsid w:val="00F7757E"/>
    <w:rsid w:val="00F81795"/>
    <w:rsid w:val="00F81D4F"/>
    <w:rsid w:val="00F820AE"/>
    <w:rsid w:val="00F84609"/>
    <w:rsid w:val="00F9117E"/>
    <w:rsid w:val="00F94150"/>
    <w:rsid w:val="00F94DA5"/>
    <w:rsid w:val="00FA1404"/>
    <w:rsid w:val="00FA4548"/>
    <w:rsid w:val="00FB3CB6"/>
    <w:rsid w:val="00FB62CD"/>
    <w:rsid w:val="00FB6E72"/>
    <w:rsid w:val="00FC16B3"/>
    <w:rsid w:val="00FC35C9"/>
    <w:rsid w:val="00FC7DF6"/>
    <w:rsid w:val="00FD00D9"/>
    <w:rsid w:val="00FD3E75"/>
    <w:rsid w:val="00FE08F3"/>
    <w:rsid w:val="00FE1703"/>
    <w:rsid w:val="00FE2893"/>
    <w:rsid w:val="00FE5407"/>
    <w:rsid w:val="00FF0D00"/>
    <w:rsid w:val="00FF4394"/>
    <w:rsid w:val="00FF5A2C"/>
    <w:rsid w:val="00FF6111"/>
    <w:rsid w:val="00FF7327"/>
    <w:rsid w:val="00FF7EBE"/>
    <w:rsid w:val="057C677D"/>
    <w:rsid w:val="0A85A0AD"/>
    <w:rsid w:val="1AB28EF4"/>
    <w:rsid w:val="216DEAA4"/>
    <w:rsid w:val="386098D9"/>
    <w:rsid w:val="54EA2C6B"/>
    <w:rsid w:val="5E0DBCCE"/>
    <w:rsid w:val="63871050"/>
    <w:rsid w:val="677462EA"/>
    <w:rsid w:val="7094DE84"/>
    <w:rsid w:val="7A7A5E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1E699F00"/>
  <w15:chartTrackingRefBased/>
  <w15:docId w15:val="{BDEC1395-1A76-4D73-AB5D-4E98E52975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color w:val="595959" w:themeColor="text1" w:themeTint="A6"/>
        <w:lang w:val="es-ES" w:eastAsia="en-US" w:bidi="ar-SA"/>
      </w:rPr>
    </w:rPrDefault>
    <w:pPrDefault>
      <w:pPr>
        <w:spacing w:before="40" w:after="4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semiHidden="1" w:uiPriority="9" w:unhideWhenUsed="1" w:qFormat="1"/>
    <w:lsdException w:name="heading 2" w:semiHidden="1" w:uiPriority="9" w:unhideWhenUsed="1" w:qFormat="1"/>
    <w:lsdException w:name="heading 3" w:semiHidden="1" w:uiPriority="3" w:unhideWhenUsed="1" w:qFormat="1"/>
    <w:lsdException w:name="heading 4" w:semiHidden="1" w:uiPriority="3" w:unhideWhenUsed="1" w:qFormat="1"/>
    <w:lsdException w:name="heading 5" w:semiHidden="1" w:uiPriority="3" w:unhideWhenUsed="1" w:qFormat="1"/>
    <w:lsdException w:name="heading 6" w:semiHidden="1" w:uiPriority="3" w:unhideWhenUsed="1" w:qFormat="1"/>
    <w:lsdException w:name="heading 7" w:semiHidden="1" w:uiPriority="3" w:unhideWhenUsed="1" w:qFormat="1"/>
    <w:lsdException w:name="heading 8" w:semiHidden="1" w:uiPriority="3" w:unhideWhenUsed="1" w:qFormat="1"/>
    <w:lsdException w:name="heading 9" w:semiHidden="1" w:uiPriority="3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1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nhideWhenUsed/>
    <w:qFormat/>
    <w:rsid w:val="00251688"/>
    <w:rPr>
      <w:color w:val="auto"/>
      <w:kern w:val="20"/>
    </w:rPr>
  </w:style>
  <w:style w:type="paragraph" w:styleId="Ttulo1">
    <w:name w:val="heading 1"/>
    <w:basedOn w:val="Normal"/>
    <w:link w:val="Ttulo1Car"/>
    <w:uiPriority w:val="2"/>
    <w:qFormat/>
    <w:rsid w:val="001960E4"/>
    <w:pPr>
      <w:spacing w:before="0" w:after="60"/>
      <w:contextualSpacing/>
      <w:outlineLvl w:val="0"/>
    </w:pPr>
    <w:rPr>
      <w:rFonts w:asciiTheme="majorHAnsi" w:eastAsiaTheme="majorEastAsia" w:hAnsiTheme="majorHAnsi" w:cstheme="majorBidi"/>
      <w:b/>
      <w:caps/>
      <w:color w:val="006666" w:themeColor="accent3"/>
      <w:sz w:val="24"/>
      <w:szCs w:val="32"/>
    </w:rPr>
  </w:style>
  <w:style w:type="paragraph" w:styleId="Ttulo2">
    <w:name w:val="heading 2"/>
    <w:basedOn w:val="Normal"/>
    <w:link w:val="Ttulo2Car"/>
    <w:uiPriority w:val="3"/>
    <w:unhideWhenUsed/>
    <w:qFormat/>
    <w:rsid w:val="001A58E9"/>
    <w:pPr>
      <w:keepNext/>
      <w:keepLines/>
      <w:spacing w:after="0"/>
      <w:outlineLvl w:val="1"/>
    </w:pPr>
    <w:rPr>
      <w:rFonts w:eastAsiaTheme="majorEastAsia" w:cstheme="majorBidi"/>
      <w:caps/>
      <w:color w:val="FFFFFF" w:themeColor="background1"/>
      <w:szCs w:val="26"/>
    </w:rPr>
  </w:style>
  <w:style w:type="paragraph" w:styleId="Ttulo3">
    <w:name w:val="heading 3"/>
    <w:basedOn w:val="Normal"/>
    <w:next w:val="Normal"/>
    <w:link w:val="Ttulo3Car"/>
    <w:uiPriority w:val="3"/>
    <w:unhideWhenUsed/>
    <w:qFormat/>
    <w:rsid w:val="00C12475"/>
    <w:pPr>
      <w:keepNext/>
      <w:keepLines/>
      <w:spacing w:after="0"/>
      <w:outlineLvl w:val="2"/>
    </w:pPr>
    <w:rPr>
      <w:rFonts w:asciiTheme="majorHAnsi" w:eastAsiaTheme="majorEastAsia" w:hAnsiTheme="majorHAnsi" w:cstheme="majorBidi"/>
      <w:b/>
      <w:i/>
      <w:color w:val="654C16" w:themeColor="accent5" w:themeShade="80"/>
      <w:sz w:val="22"/>
      <w:szCs w:val="24"/>
    </w:rPr>
  </w:style>
  <w:style w:type="paragraph" w:styleId="Ttulo4">
    <w:name w:val="heading 4"/>
    <w:basedOn w:val="Normal"/>
    <w:next w:val="Normal"/>
    <w:link w:val="Ttulo4Car"/>
    <w:uiPriority w:val="3"/>
    <w:semiHidden/>
    <w:unhideWhenUsed/>
    <w:qFormat/>
    <w:rsid w:val="00C12475"/>
    <w:pPr>
      <w:keepNext/>
      <w:keepLines/>
      <w:spacing w:after="0"/>
      <w:outlineLvl w:val="3"/>
    </w:pPr>
    <w:rPr>
      <w:rFonts w:asciiTheme="majorHAnsi" w:eastAsiaTheme="majorEastAsia" w:hAnsiTheme="majorHAnsi" w:cstheme="majorBidi"/>
      <w:b/>
      <w:i/>
      <w:iCs/>
      <w:color w:val="4F4A36" w:themeColor="accent6" w:themeShade="80"/>
      <w:sz w:val="22"/>
    </w:rPr>
  </w:style>
  <w:style w:type="paragraph" w:styleId="Ttulo5">
    <w:name w:val="heading 5"/>
    <w:basedOn w:val="Normal"/>
    <w:next w:val="Normal"/>
    <w:link w:val="Ttulo5Car"/>
    <w:uiPriority w:val="3"/>
    <w:semiHidden/>
    <w:unhideWhenUsed/>
    <w:qFormat/>
    <w:rsid w:val="00C12475"/>
    <w:pPr>
      <w:keepNext/>
      <w:keepLines/>
      <w:spacing w:after="0"/>
      <w:outlineLvl w:val="4"/>
    </w:pPr>
    <w:rPr>
      <w:rFonts w:asciiTheme="majorHAnsi" w:eastAsiaTheme="majorEastAsia" w:hAnsiTheme="majorHAnsi" w:cstheme="majorBidi"/>
      <w:b/>
      <w:color w:val="726FCE" w:themeColor="text2" w:themeTint="80"/>
      <w:sz w:val="22"/>
    </w:rPr>
  </w:style>
  <w:style w:type="paragraph" w:styleId="Ttulo6">
    <w:name w:val="heading 6"/>
    <w:basedOn w:val="Normal"/>
    <w:next w:val="Normal"/>
    <w:link w:val="Ttulo6Car"/>
    <w:uiPriority w:val="3"/>
    <w:semiHidden/>
    <w:unhideWhenUsed/>
    <w:qFormat/>
    <w:rsid w:val="00C12475"/>
    <w:pPr>
      <w:keepNext/>
      <w:keepLines/>
      <w:spacing w:after="0"/>
      <w:outlineLvl w:val="5"/>
    </w:pPr>
    <w:rPr>
      <w:rFonts w:asciiTheme="majorHAnsi" w:eastAsiaTheme="majorEastAsia" w:hAnsiTheme="majorHAnsi" w:cstheme="majorBidi"/>
      <w:color w:val="577188" w:themeColor="accent1" w:themeShade="BF"/>
      <w:sz w:val="22"/>
    </w:rPr>
  </w:style>
  <w:style w:type="paragraph" w:styleId="Ttulo7">
    <w:name w:val="heading 7"/>
    <w:basedOn w:val="Normal"/>
    <w:next w:val="Normal"/>
    <w:link w:val="Ttulo7Car"/>
    <w:uiPriority w:val="3"/>
    <w:semiHidden/>
    <w:unhideWhenUsed/>
    <w:qFormat/>
    <w:rsid w:val="00C12475"/>
    <w:pPr>
      <w:keepNext/>
      <w:keepLines/>
      <w:spacing w:after="0"/>
      <w:outlineLvl w:val="6"/>
    </w:pPr>
    <w:rPr>
      <w:rFonts w:asciiTheme="majorHAnsi" w:eastAsiaTheme="majorEastAsia" w:hAnsiTheme="majorHAnsi" w:cstheme="majorBidi"/>
      <w:iCs/>
      <w:color w:val="404040" w:themeColor="text1" w:themeTint="BF"/>
      <w:sz w:val="22"/>
    </w:rPr>
  </w:style>
  <w:style w:type="paragraph" w:styleId="Ttulo8">
    <w:name w:val="heading 8"/>
    <w:basedOn w:val="Normal"/>
    <w:next w:val="Normal"/>
    <w:link w:val="Ttulo8Car"/>
    <w:uiPriority w:val="3"/>
    <w:semiHidden/>
    <w:unhideWhenUsed/>
    <w:qFormat/>
    <w:rsid w:val="00C12475"/>
    <w:pPr>
      <w:keepNext/>
      <w:keepLines/>
      <w:spacing w:after="0"/>
      <w:outlineLvl w:val="7"/>
    </w:pPr>
    <w:rPr>
      <w:rFonts w:asciiTheme="majorHAnsi" w:eastAsiaTheme="majorEastAsia" w:hAnsiTheme="majorHAnsi" w:cstheme="majorBidi"/>
      <w:b/>
      <w:i/>
      <w:color w:val="272727" w:themeColor="text1" w:themeTint="D8"/>
      <w:sz w:val="22"/>
      <w:szCs w:val="21"/>
    </w:rPr>
  </w:style>
  <w:style w:type="paragraph" w:styleId="Ttulo9">
    <w:name w:val="heading 9"/>
    <w:basedOn w:val="Normal"/>
    <w:next w:val="Normal"/>
    <w:link w:val="Ttulo9Car"/>
    <w:uiPriority w:val="3"/>
    <w:semiHidden/>
    <w:unhideWhenUsed/>
    <w:qFormat/>
    <w:rsid w:val="00C12475"/>
    <w:pPr>
      <w:keepNext/>
      <w:keepLines/>
      <w:spacing w:after="0"/>
      <w:outlineLvl w:val="8"/>
    </w:pPr>
    <w:rPr>
      <w:rFonts w:asciiTheme="majorHAnsi" w:eastAsiaTheme="majorEastAsia" w:hAnsiTheme="majorHAnsi" w:cstheme="majorBidi"/>
      <w:i/>
      <w:iCs/>
      <w:color w:val="0D0D0D" w:themeColor="text1" w:themeTint="F2"/>
      <w:sz w:val="22"/>
      <w:szCs w:val="2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tulo">
    <w:name w:val="Title"/>
    <w:basedOn w:val="Normal"/>
    <w:link w:val="TtuloCar"/>
    <w:uiPriority w:val="1"/>
    <w:qFormat/>
    <w:rsid w:val="005676F5"/>
    <w:pPr>
      <w:spacing w:before="400" w:after="160"/>
      <w:contextualSpacing/>
      <w:jc w:val="center"/>
    </w:pPr>
    <w:rPr>
      <w:rFonts w:asciiTheme="majorHAnsi" w:eastAsiaTheme="majorEastAsia" w:hAnsiTheme="majorHAnsi" w:cstheme="majorBidi"/>
      <w:caps/>
      <w:color w:val="006666" w:themeColor="accent3"/>
      <w:kern w:val="28"/>
      <w:sz w:val="64"/>
      <w:szCs w:val="56"/>
    </w:rPr>
  </w:style>
  <w:style w:type="character" w:customStyle="1" w:styleId="TtuloCar">
    <w:name w:val="Título Car"/>
    <w:basedOn w:val="Fuentedeprrafopredeter"/>
    <w:link w:val="Ttulo"/>
    <w:uiPriority w:val="1"/>
    <w:rsid w:val="005676F5"/>
    <w:rPr>
      <w:rFonts w:asciiTheme="majorHAnsi" w:eastAsiaTheme="majorEastAsia" w:hAnsiTheme="majorHAnsi" w:cstheme="majorBidi"/>
      <w:caps/>
      <w:color w:val="006666" w:themeColor="accent3"/>
      <w:kern w:val="28"/>
      <w:sz w:val="64"/>
      <w:szCs w:val="56"/>
    </w:rPr>
  </w:style>
  <w:style w:type="paragraph" w:styleId="Subttulo">
    <w:name w:val="Subtitle"/>
    <w:basedOn w:val="Normal"/>
    <w:link w:val="SubttuloCar"/>
    <w:uiPriority w:val="11"/>
    <w:semiHidden/>
    <w:unhideWhenUsed/>
    <w:qFormat/>
    <w:rsid w:val="008E3A9C"/>
    <w:pPr>
      <w:numPr>
        <w:ilvl w:val="1"/>
      </w:numPr>
    </w:pPr>
    <w:rPr>
      <w:rFonts w:eastAsiaTheme="minorEastAsia"/>
      <w:color w:val="5A5A5A" w:themeColor="text1" w:themeTint="A5"/>
    </w:rPr>
  </w:style>
  <w:style w:type="character" w:customStyle="1" w:styleId="SubttuloCar">
    <w:name w:val="Subtítulo Car"/>
    <w:basedOn w:val="Fuentedeprrafopredeter"/>
    <w:link w:val="Subttulo"/>
    <w:uiPriority w:val="11"/>
    <w:semiHidden/>
    <w:rsid w:val="008E3A9C"/>
    <w:rPr>
      <w:rFonts w:eastAsiaTheme="minorEastAsia"/>
      <w:color w:val="5A5A5A" w:themeColor="text1" w:themeTint="A5"/>
      <w:kern w:val="20"/>
    </w:rPr>
  </w:style>
  <w:style w:type="paragraph" w:styleId="Encabezado">
    <w:name w:val="header"/>
    <w:basedOn w:val="Normal"/>
    <w:link w:val="EncabezadoCar"/>
    <w:uiPriority w:val="99"/>
    <w:rsid w:val="00145D68"/>
  </w:style>
  <w:style w:type="character" w:customStyle="1" w:styleId="EncabezadoCar">
    <w:name w:val="Encabezado Car"/>
    <w:basedOn w:val="Fuentedeprrafopredeter"/>
    <w:link w:val="Encabezado"/>
    <w:uiPriority w:val="99"/>
    <w:rsid w:val="00145D68"/>
    <w:rPr>
      <w:kern w:val="20"/>
    </w:rPr>
  </w:style>
  <w:style w:type="paragraph" w:styleId="Piedepgina">
    <w:name w:val="footer"/>
    <w:basedOn w:val="Normal"/>
    <w:link w:val="PiedepginaCar"/>
    <w:uiPriority w:val="6"/>
    <w:unhideWhenUsed/>
    <w:rsid w:val="008E3A9C"/>
    <w:pPr>
      <w:pBdr>
        <w:top w:val="single" w:sz="4" w:space="6" w:color="B1C0CD" w:themeColor="accent1" w:themeTint="99"/>
      </w:pBdr>
      <w:spacing w:after="0"/>
    </w:pPr>
  </w:style>
  <w:style w:type="character" w:customStyle="1" w:styleId="PiedepginaCar">
    <w:name w:val="Pie de página Car"/>
    <w:basedOn w:val="Fuentedeprrafopredeter"/>
    <w:link w:val="Piedepgina"/>
    <w:uiPriority w:val="6"/>
    <w:rsid w:val="008E3A9C"/>
    <w:rPr>
      <w:kern w:val="20"/>
    </w:rPr>
  </w:style>
  <w:style w:type="table" w:styleId="Tablaconcuadrcula">
    <w:name w:val="Table Grid"/>
    <w:basedOn w:val="Tablanormal"/>
    <w:uiPriority w:val="39"/>
    <w:rsid w:val="00E0292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uiPriority w:val="2"/>
    <w:rsid w:val="001960E4"/>
    <w:rPr>
      <w:rFonts w:asciiTheme="majorHAnsi" w:eastAsiaTheme="majorEastAsia" w:hAnsiTheme="majorHAnsi" w:cstheme="majorBidi"/>
      <w:b/>
      <w:caps/>
      <w:color w:val="006666" w:themeColor="accent3"/>
      <w:kern w:val="20"/>
      <w:sz w:val="24"/>
      <w:szCs w:val="32"/>
    </w:rPr>
  </w:style>
  <w:style w:type="table" w:customStyle="1" w:styleId="Tabladeinformedeestado">
    <w:name w:val="Tabla de informe de estado"/>
    <w:basedOn w:val="Tablanormal"/>
    <w:uiPriority w:val="99"/>
    <w:rsid w:val="004257E0"/>
    <w:rPr>
      <w:color w:val="FFFFFF" w:themeColor="background1"/>
    </w:rPr>
    <w:tblPr>
      <w:tblBorders>
        <w:insideH w:val="single" w:sz="12" w:space="0" w:color="FFFFFF" w:themeColor="background1"/>
        <w:insideV w:val="single" w:sz="12" w:space="0" w:color="FFFFFF" w:themeColor="background1"/>
      </w:tblBorders>
    </w:tblPr>
    <w:tcPr>
      <w:shd w:val="clear" w:color="auto" w:fill="E5EAEE" w:themeFill="accent1" w:themeFillTint="33"/>
    </w:tcPr>
    <w:tblStylePr w:type="firstRow">
      <w:pPr>
        <w:jc w:val="left"/>
      </w:pPr>
      <w:rPr>
        <w:rFonts w:asciiTheme="majorHAnsi" w:hAnsiTheme="majorHAnsi"/>
        <w:b w:val="0"/>
        <w:i w:val="0"/>
        <w:caps w:val="0"/>
        <w:smallCaps w:val="0"/>
        <w:color w:val="FFFFFF" w:themeColor="background1"/>
        <w:sz w:val="20"/>
      </w:rPr>
      <w:tblPr/>
      <w:tcPr>
        <w:tcBorders>
          <w:top w:val="nil"/>
          <w:left w:val="nil"/>
          <w:bottom w:val="nil"/>
          <w:right w:val="nil"/>
          <w:insideH w:val="single" w:sz="12" w:space="0" w:color="FFFFFF" w:themeColor="background1"/>
          <w:insideV w:val="single" w:sz="12" w:space="0" w:color="FFFFFF" w:themeColor="background1"/>
          <w:tl2br w:val="nil"/>
          <w:tr2bl w:val="nil"/>
        </w:tcBorders>
        <w:shd w:val="clear" w:color="auto" w:fill="006666" w:themeFill="accent3"/>
      </w:tcPr>
    </w:tblStylePr>
  </w:style>
  <w:style w:type="paragraph" w:styleId="Textodeglobo">
    <w:name w:val="Balloon Text"/>
    <w:basedOn w:val="Normal"/>
    <w:link w:val="TextodegloboCar"/>
    <w:uiPriority w:val="99"/>
    <w:semiHidden/>
    <w:unhideWhenUsed/>
    <w:rsid w:val="00CA3293"/>
    <w:pPr>
      <w:spacing w:before="0" w:after="0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A3293"/>
    <w:rPr>
      <w:rFonts w:ascii="Segoe UI" w:hAnsi="Segoe UI" w:cs="Segoe UI"/>
      <w:sz w:val="18"/>
      <w:szCs w:val="18"/>
    </w:rPr>
  </w:style>
  <w:style w:type="character" w:styleId="Textoennegrita">
    <w:name w:val="Strong"/>
    <w:basedOn w:val="Fuentedeprrafopredeter"/>
    <w:uiPriority w:val="4"/>
    <w:qFormat/>
    <w:rsid w:val="00B90FED"/>
    <w:rPr>
      <w:rFonts w:asciiTheme="majorHAnsi" w:hAnsiTheme="majorHAnsi"/>
      <w:b/>
      <w:bCs/>
      <w:color w:val="FEDE00" w:themeColor="accent2"/>
      <w:sz w:val="24"/>
    </w:rPr>
  </w:style>
  <w:style w:type="character" w:customStyle="1" w:styleId="Ttulo2Car">
    <w:name w:val="Título 2 Car"/>
    <w:basedOn w:val="Fuentedeprrafopredeter"/>
    <w:link w:val="Ttulo2"/>
    <w:uiPriority w:val="3"/>
    <w:rsid w:val="001A58E9"/>
    <w:rPr>
      <w:rFonts w:eastAsiaTheme="majorEastAsia" w:cstheme="majorBidi"/>
      <w:caps/>
      <w:color w:val="FFFFFF" w:themeColor="background1"/>
      <w:kern w:val="20"/>
      <w:szCs w:val="26"/>
    </w:rPr>
  </w:style>
  <w:style w:type="paragraph" w:customStyle="1" w:styleId="Grfico">
    <w:name w:val="Gráfico"/>
    <w:basedOn w:val="Normal"/>
    <w:uiPriority w:val="5"/>
    <w:qFormat/>
    <w:rsid w:val="00BB4CB0"/>
    <w:pPr>
      <w:spacing w:after="0"/>
      <w:ind w:right="14"/>
      <w:jc w:val="right"/>
    </w:pPr>
    <w:rPr>
      <w:noProof/>
    </w:rPr>
  </w:style>
  <w:style w:type="character" w:styleId="Textodelmarcadordeposicin">
    <w:name w:val="Placeholder Text"/>
    <w:basedOn w:val="Fuentedeprrafopredeter"/>
    <w:uiPriority w:val="99"/>
    <w:semiHidden/>
    <w:rsid w:val="003C1FC0"/>
    <w:rPr>
      <w:color w:val="808080"/>
    </w:rPr>
  </w:style>
  <w:style w:type="paragraph" w:styleId="TtuloTDC">
    <w:name w:val="TOC Heading"/>
    <w:basedOn w:val="Ttulo1"/>
    <w:next w:val="Normal"/>
    <w:uiPriority w:val="39"/>
    <w:semiHidden/>
    <w:unhideWhenUsed/>
    <w:qFormat/>
    <w:rsid w:val="00C73764"/>
    <w:pPr>
      <w:pBdr>
        <w:top w:val="single" w:sz="4" w:space="1" w:color="7E97AD" w:themeColor="accent1"/>
        <w:left w:val="single" w:sz="4" w:space="4" w:color="7E97AD" w:themeColor="accent1"/>
        <w:bottom w:val="single" w:sz="4" w:space="1" w:color="7E97AD" w:themeColor="accent1"/>
        <w:right w:val="single" w:sz="4" w:space="4" w:color="7E97AD" w:themeColor="accent1"/>
      </w:pBdr>
    </w:pPr>
  </w:style>
  <w:style w:type="character" w:customStyle="1" w:styleId="Ttulo3Car">
    <w:name w:val="Título 3 Car"/>
    <w:basedOn w:val="Fuentedeprrafopredeter"/>
    <w:link w:val="Ttulo3"/>
    <w:uiPriority w:val="3"/>
    <w:rsid w:val="00C12475"/>
    <w:rPr>
      <w:rFonts w:asciiTheme="majorHAnsi" w:eastAsiaTheme="majorEastAsia" w:hAnsiTheme="majorHAnsi" w:cstheme="majorBidi"/>
      <w:b/>
      <w:i/>
      <w:color w:val="654C16" w:themeColor="accent5" w:themeShade="80"/>
      <w:kern w:val="20"/>
      <w:sz w:val="22"/>
      <w:szCs w:val="24"/>
    </w:rPr>
  </w:style>
  <w:style w:type="character" w:customStyle="1" w:styleId="Ttulo4Car">
    <w:name w:val="Título 4 Car"/>
    <w:basedOn w:val="Fuentedeprrafopredeter"/>
    <w:link w:val="Ttulo4"/>
    <w:uiPriority w:val="3"/>
    <w:semiHidden/>
    <w:rsid w:val="00C12475"/>
    <w:rPr>
      <w:rFonts w:asciiTheme="majorHAnsi" w:eastAsiaTheme="majorEastAsia" w:hAnsiTheme="majorHAnsi" w:cstheme="majorBidi"/>
      <w:b/>
      <w:i/>
      <w:iCs/>
      <w:color w:val="4F4A36" w:themeColor="accent6" w:themeShade="80"/>
      <w:kern w:val="20"/>
      <w:sz w:val="22"/>
    </w:rPr>
  </w:style>
  <w:style w:type="character" w:customStyle="1" w:styleId="Ttulo5Car">
    <w:name w:val="Título 5 Car"/>
    <w:basedOn w:val="Fuentedeprrafopredeter"/>
    <w:link w:val="Ttulo5"/>
    <w:uiPriority w:val="3"/>
    <w:semiHidden/>
    <w:rsid w:val="00C12475"/>
    <w:rPr>
      <w:rFonts w:asciiTheme="majorHAnsi" w:eastAsiaTheme="majorEastAsia" w:hAnsiTheme="majorHAnsi" w:cstheme="majorBidi"/>
      <w:b/>
      <w:color w:val="726FCE" w:themeColor="text2" w:themeTint="80"/>
      <w:kern w:val="20"/>
      <w:sz w:val="22"/>
    </w:rPr>
  </w:style>
  <w:style w:type="character" w:customStyle="1" w:styleId="Ttulo6Car">
    <w:name w:val="Título 6 Car"/>
    <w:basedOn w:val="Fuentedeprrafopredeter"/>
    <w:link w:val="Ttulo6"/>
    <w:uiPriority w:val="3"/>
    <w:semiHidden/>
    <w:rsid w:val="00C12475"/>
    <w:rPr>
      <w:rFonts w:asciiTheme="majorHAnsi" w:eastAsiaTheme="majorEastAsia" w:hAnsiTheme="majorHAnsi" w:cstheme="majorBidi"/>
      <w:color w:val="577188" w:themeColor="accent1" w:themeShade="BF"/>
      <w:kern w:val="20"/>
      <w:sz w:val="22"/>
    </w:rPr>
  </w:style>
  <w:style w:type="character" w:customStyle="1" w:styleId="Ttulo7Car">
    <w:name w:val="Título 7 Car"/>
    <w:basedOn w:val="Fuentedeprrafopredeter"/>
    <w:link w:val="Ttulo7"/>
    <w:uiPriority w:val="3"/>
    <w:semiHidden/>
    <w:rsid w:val="00C12475"/>
    <w:rPr>
      <w:rFonts w:asciiTheme="majorHAnsi" w:eastAsiaTheme="majorEastAsia" w:hAnsiTheme="majorHAnsi" w:cstheme="majorBidi"/>
      <w:iCs/>
      <w:color w:val="404040" w:themeColor="text1" w:themeTint="BF"/>
      <w:kern w:val="20"/>
      <w:sz w:val="22"/>
    </w:rPr>
  </w:style>
  <w:style w:type="character" w:customStyle="1" w:styleId="Ttulo8Car">
    <w:name w:val="Título 8 Car"/>
    <w:basedOn w:val="Fuentedeprrafopredeter"/>
    <w:link w:val="Ttulo8"/>
    <w:uiPriority w:val="3"/>
    <w:semiHidden/>
    <w:rsid w:val="00C12475"/>
    <w:rPr>
      <w:rFonts w:asciiTheme="majorHAnsi" w:eastAsiaTheme="majorEastAsia" w:hAnsiTheme="majorHAnsi" w:cstheme="majorBidi"/>
      <w:b/>
      <w:i/>
      <w:color w:val="272727" w:themeColor="text1" w:themeTint="D8"/>
      <w:kern w:val="20"/>
      <w:sz w:val="22"/>
      <w:szCs w:val="21"/>
    </w:rPr>
  </w:style>
  <w:style w:type="character" w:customStyle="1" w:styleId="Ttulo9Car">
    <w:name w:val="Título 9 Car"/>
    <w:basedOn w:val="Fuentedeprrafopredeter"/>
    <w:link w:val="Ttulo9"/>
    <w:uiPriority w:val="3"/>
    <w:semiHidden/>
    <w:rsid w:val="00C12475"/>
    <w:rPr>
      <w:rFonts w:asciiTheme="majorHAnsi" w:eastAsiaTheme="majorEastAsia" w:hAnsiTheme="majorHAnsi" w:cstheme="majorBidi"/>
      <w:i/>
      <w:iCs/>
      <w:color w:val="0D0D0D" w:themeColor="text1" w:themeTint="F2"/>
      <w:kern w:val="20"/>
      <w:sz w:val="22"/>
      <w:szCs w:val="21"/>
    </w:rPr>
  </w:style>
  <w:style w:type="paragraph" w:styleId="Cita">
    <w:name w:val="Quote"/>
    <w:basedOn w:val="Normal"/>
    <w:next w:val="Normal"/>
    <w:link w:val="CitaCar"/>
    <w:uiPriority w:val="29"/>
    <w:semiHidden/>
    <w:unhideWhenUsed/>
    <w:qFormat/>
    <w:rsid w:val="008E3A9C"/>
    <w:pPr>
      <w:spacing w:before="200" w:after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semiHidden/>
    <w:rsid w:val="008E3A9C"/>
    <w:rPr>
      <w:i/>
      <w:iCs/>
      <w:color w:val="404040" w:themeColor="text1" w:themeTint="BF"/>
      <w:kern w:val="20"/>
    </w:rPr>
  </w:style>
  <w:style w:type="paragraph" w:styleId="Citadestacada">
    <w:name w:val="Intense Quote"/>
    <w:basedOn w:val="Normal"/>
    <w:next w:val="Normal"/>
    <w:link w:val="CitadestacadaCar"/>
    <w:uiPriority w:val="30"/>
    <w:semiHidden/>
    <w:unhideWhenUsed/>
    <w:qFormat/>
    <w:rsid w:val="008E3A9C"/>
    <w:pPr>
      <w:pBdr>
        <w:top w:val="single" w:sz="4" w:space="10" w:color="7E97AD" w:themeColor="accent1"/>
        <w:bottom w:val="single" w:sz="4" w:space="10" w:color="7E97AD" w:themeColor="accent1"/>
      </w:pBdr>
      <w:spacing w:before="360" w:after="360"/>
      <w:jc w:val="center"/>
    </w:pPr>
    <w:rPr>
      <w:i/>
      <w:iCs/>
      <w:color w:val="7E97A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semiHidden/>
    <w:rsid w:val="008E3A9C"/>
    <w:rPr>
      <w:i/>
      <w:iCs/>
      <w:color w:val="7E97AD" w:themeColor="accent1"/>
      <w:kern w:val="20"/>
    </w:rPr>
  </w:style>
  <w:style w:type="character" w:styleId="Ttulodellibro">
    <w:name w:val="Book Title"/>
    <w:basedOn w:val="Fuentedeprrafopredeter"/>
    <w:uiPriority w:val="33"/>
    <w:semiHidden/>
    <w:unhideWhenUsed/>
    <w:qFormat/>
    <w:rsid w:val="008E3A9C"/>
    <w:rPr>
      <w:b/>
      <w:bCs/>
      <w:i/>
      <w:iCs/>
      <w:spacing w:val="0"/>
    </w:rPr>
  </w:style>
  <w:style w:type="character" w:styleId="Referenciaintensa">
    <w:name w:val="Intense Reference"/>
    <w:basedOn w:val="Fuentedeprrafopredeter"/>
    <w:uiPriority w:val="32"/>
    <w:semiHidden/>
    <w:unhideWhenUsed/>
    <w:qFormat/>
    <w:rsid w:val="008E3A9C"/>
    <w:rPr>
      <w:b/>
      <w:bCs/>
      <w:caps w:val="0"/>
      <w:smallCaps/>
      <w:color w:val="7E97AD" w:themeColor="accent1"/>
      <w:spacing w:val="0"/>
    </w:rPr>
  </w:style>
  <w:style w:type="table" w:styleId="Tablanormal3">
    <w:name w:val="Plain Table 3"/>
    <w:basedOn w:val="Tablanormal"/>
    <w:uiPriority w:val="43"/>
    <w:rsid w:val="00A1749D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Tablaconcuadrcula1clara-nfasis3">
    <w:name w:val="Grid Table 1 Light Accent 3"/>
    <w:basedOn w:val="Tablanormal"/>
    <w:uiPriority w:val="46"/>
    <w:rsid w:val="006B7FF7"/>
    <w:pPr>
      <w:spacing w:after="0"/>
    </w:pPr>
    <w:tblPr>
      <w:tblStyleRowBandSize w:val="1"/>
      <w:tblStyleColBandSize w:val="1"/>
      <w:tblBorders>
        <w:top w:val="single" w:sz="4" w:space="0" w:color="5BFFFF" w:themeColor="accent3" w:themeTint="66"/>
        <w:left w:val="single" w:sz="4" w:space="0" w:color="5BFFFF" w:themeColor="accent3" w:themeTint="66"/>
        <w:bottom w:val="single" w:sz="4" w:space="0" w:color="5BFFFF" w:themeColor="accent3" w:themeTint="66"/>
        <w:right w:val="single" w:sz="4" w:space="0" w:color="5BFFFF" w:themeColor="accent3" w:themeTint="66"/>
        <w:insideH w:val="single" w:sz="4" w:space="0" w:color="5BFFFF" w:themeColor="accent3" w:themeTint="66"/>
        <w:insideV w:val="single" w:sz="4" w:space="0" w:color="5BFFFF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0AFFFF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0AFF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Informacindecontacto">
    <w:name w:val="Información de contacto"/>
    <w:basedOn w:val="Normal"/>
    <w:uiPriority w:val="1"/>
    <w:qFormat/>
    <w:rsid w:val="00356BB9"/>
    <w:pPr>
      <w:spacing w:after="0"/>
    </w:pPr>
    <w:rPr>
      <w:b/>
      <w:color w:val="FEDE00" w:themeColor="accent2"/>
      <w:sz w:val="24"/>
    </w:rPr>
  </w:style>
  <w:style w:type="paragraph" w:styleId="Prrafodelista">
    <w:name w:val="List Paragraph"/>
    <w:basedOn w:val="Normal"/>
    <w:uiPriority w:val="34"/>
    <w:unhideWhenUsed/>
    <w:qFormat/>
    <w:rsid w:val="00CE629A"/>
    <w:pPr>
      <w:ind w:left="720"/>
      <w:contextualSpacing/>
    </w:pPr>
  </w:style>
  <w:style w:type="paragraph" w:customStyle="1" w:styleId="Default">
    <w:name w:val="Default"/>
    <w:rsid w:val="000F5257"/>
    <w:pPr>
      <w:autoSpaceDE w:val="0"/>
      <w:autoSpaceDN w:val="0"/>
      <w:adjustRightInd w:val="0"/>
      <w:spacing w:before="0" w:after="0"/>
    </w:pPr>
    <w:rPr>
      <w:rFonts w:ascii="Book Antiqua" w:hAnsi="Book Antiqua" w:cs="Book Antiqua"/>
      <w:color w:val="000000"/>
      <w:sz w:val="24"/>
      <w:szCs w:val="24"/>
      <w:lang w:val="es-CR"/>
    </w:rPr>
  </w:style>
  <w:style w:type="character" w:customStyle="1" w:styleId="ui-provider">
    <w:name w:val="ui-provider"/>
    <w:basedOn w:val="Fuentedeprrafopredeter"/>
    <w:rsid w:val="000452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36263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emf"/><Relationship Id="rId21" Type="http://schemas.openxmlformats.org/officeDocument/2006/relationships/oleObject" Target="embeddings/oleObject5.bin"/><Relationship Id="rId42" Type="http://schemas.openxmlformats.org/officeDocument/2006/relationships/image" Target="media/image17.emf"/><Relationship Id="rId47" Type="http://schemas.openxmlformats.org/officeDocument/2006/relationships/package" Target="embeddings/Microsoft_Word_Document2.docx"/><Relationship Id="rId63" Type="http://schemas.openxmlformats.org/officeDocument/2006/relationships/oleObject" Target="embeddings/oleObject22.bin"/><Relationship Id="rId68" Type="http://schemas.openxmlformats.org/officeDocument/2006/relationships/image" Target="media/image30.emf"/><Relationship Id="rId84" Type="http://schemas.openxmlformats.org/officeDocument/2006/relationships/image" Target="media/image38.emf"/><Relationship Id="rId89" Type="http://schemas.openxmlformats.org/officeDocument/2006/relationships/image" Target="media/image39.emf"/><Relationship Id="rId16" Type="http://schemas.openxmlformats.org/officeDocument/2006/relationships/image" Target="media/image4.emf"/><Relationship Id="rId107" Type="http://schemas.openxmlformats.org/officeDocument/2006/relationships/theme" Target="theme/theme1.xml"/><Relationship Id="rId11" Type="http://schemas.openxmlformats.org/officeDocument/2006/relationships/image" Target="media/image1.jpeg"/><Relationship Id="rId32" Type="http://schemas.openxmlformats.org/officeDocument/2006/relationships/image" Target="media/image12.emf"/><Relationship Id="rId37" Type="http://schemas.openxmlformats.org/officeDocument/2006/relationships/package" Target="embeddings/Microsoft_Word_Document1.docx"/><Relationship Id="rId53" Type="http://schemas.openxmlformats.org/officeDocument/2006/relationships/oleObject" Target="embeddings/oleObject18.bin"/><Relationship Id="rId58" Type="http://schemas.openxmlformats.org/officeDocument/2006/relationships/image" Target="media/image25.emf"/><Relationship Id="rId74" Type="http://schemas.openxmlformats.org/officeDocument/2006/relationships/image" Target="media/image33.emf"/><Relationship Id="rId79" Type="http://schemas.openxmlformats.org/officeDocument/2006/relationships/oleObject" Target="embeddings/oleObject29.bin"/><Relationship Id="rId102" Type="http://schemas.openxmlformats.org/officeDocument/2006/relationships/footer" Target="footer2.xml"/><Relationship Id="rId5" Type="http://schemas.openxmlformats.org/officeDocument/2006/relationships/numbering" Target="numbering.xml"/><Relationship Id="rId90" Type="http://schemas.openxmlformats.org/officeDocument/2006/relationships/oleObject" Target="embeddings/oleObject34.bin"/><Relationship Id="rId95" Type="http://schemas.openxmlformats.org/officeDocument/2006/relationships/image" Target="media/image42.emf"/><Relationship Id="rId22" Type="http://schemas.openxmlformats.org/officeDocument/2006/relationships/image" Target="media/image7.emf"/><Relationship Id="rId27" Type="http://schemas.openxmlformats.org/officeDocument/2006/relationships/oleObject" Target="embeddings/oleObject8.bin"/><Relationship Id="rId43" Type="http://schemas.openxmlformats.org/officeDocument/2006/relationships/oleObject" Target="embeddings/oleObject14.bin"/><Relationship Id="rId48" Type="http://schemas.openxmlformats.org/officeDocument/2006/relationships/image" Target="media/image20.emf"/><Relationship Id="rId64" Type="http://schemas.openxmlformats.org/officeDocument/2006/relationships/image" Target="media/image28.emf"/><Relationship Id="rId69" Type="http://schemas.openxmlformats.org/officeDocument/2006/relationships/oleObject" Target="embeddings/oleObject25.bin"/><Relationship Id="rId80" Type="http://schemas.openxmlformats.org/officeDocument/2006/relationships/image" Target="media/image36.emf"/><Relationship Id="rId85" Type="http://schemas.openxmlformats.org/officeDocument/2006/relationships/oleObject" Target="embeddings/oleObject31.bin"/><Relationship Id="rId12" Type="http://schemas.openxmlformats.org/officeDocument/2006/relationships/image" Target="media/image2.emf"/><Relationship Id="rId17" Type="http://schemas.openxmlformats.org/officeDocument/2006/relationships/oleObject" Target="embeddings/oleObject3.bin"/><Relationship Id="rId33" Type="http://schemas.openxmlformats.org/officeDocument/2006/relationships/oleObject" Target="embeddings/oleObject10.bin"/><Relationship Id="rId38" Type="http://schemas.openxmlformats.org/officeDocument/2006/relationships/image" Target="media/image15.emf"/><Relationship Id="rId59" Type="http://schemas.openxmlformats.org/officeDocument/2006/relationships/oleObject" Target="embeddings/oleObject20.bin"/><Relationship Id="rId103" Type="http://schemas.openxmlformats.org/officeDocument/2006/relationships/header" Target="header3.xml"/><Relationship Id="rId20" Type="http://schemas.openxmlformats.org/officeDocument/2006/relationships/image" Target="media/image6.emf"/><Relationship Id="rId41" Type="http://schemas.openxmlformats.org/officeDocument/2006/relationships/oleObject" Target="embeddings/oleObject13.bin"/><Relationship Id="rId54" Type="http://schemas.openxmlformats.org/officeDocument/2006/relationships/image" Target="media/image23.emf"/><Relationship Id="rId62" Type="http://schemas.openxmlformats.org/officeDocument/2006/relationships/image" Target="media/image27.emf"/><Relationship Id="rId70" Type="http://schemas.openxmlformats.org/officeDocument/2006/relationships/image" Target="media/image31.emf"/><Relationship Id="rId75" Type="http://schemas.openxmlformats.org/officeDocument/2006/relationships/oleObject" Target="embeddings/oleObject27.bin"/><Relationship Id="rId83" Type="http://schemas.openxmlformats.org/officeDocument/2006/relationships/package" Target="embeddings/Microsoft_Word_Document5.docx"/><Relationship Id="rId88" Type="http://schemas.openxmlformats.org/officeDocument/2006/relationships/package" Target="embeddings/Microsoft_Word_Document6.docx"/><Relationship Id="rId91" Type="http://schemas.openxmlformats.org/officeDocument/2006/relationships/image" Target="media/image40.emf"/><Relationship Id="rId96" Type="http://schemas.openxmlformats.org/officeDocument/2006/relationships/package" Target="embeddings/Microsoft_Word_Document7.docx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oleObject" Target="embeddings/oleObject2.bin"/><Relationship Id="rId23" Type="http://schemas.openxmlformats.org/officeDocument/2006/relationships/oleObject" Target="embeddings/oleObject6.bin"/><Relationship Id="rId28" Type="http://schemas.openxmlformats.org/officeDocument/2006/relationships/image" Target="media/image10.emf"/><Relationship Id="rId36" Type="http://schemas.openxmlformats.org/officeDocument/2006/relationships/image" Target="media/image14.emf"/><Relationship Id="rId49" Type="http://schemas.openxmlformats.org/officeDocument/2006/relationships/oleObject" Target="embeddings/oleObject16.bin"/><Relationship Id="rId57" Type="http://schemas.openxmlformats.org/officeDocument/2006/relationships/oleObject" Target="embeddings/oleObject19.bin"/><Relationship Id="rId106" Type="http://schemas.openxmlformats.org/officeDocument/2006/relationships/glossaryDocument" Target="glossary/document.xml"/><Relationship Id="rId10" Type="http://schemas.openxmlformats.org/officeDocument/2006/relationships/endnotes" Target="endnotes.xml"/><Relationship Id="rId31" Type="http://schemas.openxmlformats.org/officeDocument/2006/relationships/oleObject" Target="embeddings/oleObject9.bin"/><Relationship Id="rId44" Type="http://schemas.openxmlformats.org/officeDocument/2006/relationships/image" Target="media/image18.emf"/><Relationship Id="rId52" Type="http://schemas.openxmlformats.org/officeDocument/2006/relationships/image" Target="media/image22.emf"/><Relationship Id="rId60" Type="http://schemas.openxmlformats.org/officeDocument/2006/relationships/image" Target="media/image26.emf"/><Relationship Id="rId65" Type="http://schemas.openxmlformats.org/officeDocument/2006/relationships/oleObject" Target="embeddings/oleObject23.bin"/><Relationship Id="rId73" Type="http://schemas.openxmlformats.org/officeDocument/2006/relationships/package" Target="embeddings/Microsoft_Word_Document4.docx"/><Relationship Id="rId78" Type="http://schemas.openxmlformats.org/officeDocument/2006/relationships/image" Target="media/image35.emf"/><Relationship Id="rId81" Type="http://schemas.openxmlformats.org/officeDocument/2006/relationships/oleObject" Target="embeddings/oleObject30.bin"/><Relationship Id="rId86" Type="http://schemas.openxmlformats.org/officeDocument/2006/relationships/oleObject" Target="embeddings/oleObject32.bin"/><Relationship Id="rId94" Type="http://schemas.openxmlformats.org/officeDocument/2006/relationships/oleObject" Target="embeddings/oleObject36.bin"/><Relationship Id="rId99" Type="http://schemas.openxmlformats.org/officeDocument/2006/relationships/header" Target="header1.xml"/><Relationship Id="rId101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oleObject" Target="embeddings/oleObject1.bin"/><Relationship Id="rId18" Type="http://schemas.openxmlformats.org/officeDocument/2006/relationships/image" Target="media/image5.emf"/><Relationship Id="rId39" Type="http://schemas.openxmlformats.org/officeDocument/2006/relationships/oleObject" Target="embeddings/oleObject12.bin"/><Relationship Id="rId34" Type="http://schemas.openxmlformats.org/officeDocument/2006/relationships/image" Target="media/image13.emf"/><Relationship Id="rId50" Type="http://schemas.openxmlformats.org/officeDocument/2006/relationships/image" Target="media/image21.emf"/><Relationship Id="rId55" Type="http://schemas.openxmlformats.org/officeDocument/2006/relationships/package" Target="embeddings/Microsoft_Word_Document3.docx"/><Relationship Id="rId76" Type="http://schemas.openxmlformats.org/officeDocument/2006/relationships/image" Target="media/image34.emf"/><Relationship Id="rId97" Type="http://schemas.openxmlformats.org/officeDocument/2006/relationships/image" Target="media/image43.emf"/><Relationship Id="rId104" Type="http://schemas.openxmlformats.org/officeDocument/2006/relationships/footer" Target="footer3.xml"/><Relationship Id="rId7" Type="http://schemas.openxmlformats.org/officeDocument/2006/relationships/settings" Target="settings.xml"/><Relationship Id="rId71" Type="http://schemas.openxmlformats.org/officeDocument/2006/relationships/oleObject" Target="embeddings/oleObject26.bin"/><Relationship Id="rId92" Type="http://schemas.openxmlformats.org/officeDocument/2006/relationships/oleObject" Target="embeddings/oleObject35.bin"/><Relationship Id="rId2" Type="http://schemas.openxmlformats.org/officeDocument/2006/relationships/customXml" Target="../customXml/item2.xml"/><Relationship Id="rId29" Type="http://schemas.openxmlformats.org/officeDocument/2006/relationships/package" Target="embeddings/Microsoft_Word_Document.docx"/><Relationship Id="rId24" Type="http://schemas.openxmlformats.org/officeDocument/2006/relationships/image" Target="media/image8.emf"/><Relationship Id="rId40" Type="http://schemas.openxmlformats.org/officeDocument/2006/relationships/image" Target="media/image16.emf"/><Relationship Id="rId45" Type="http://schemas.openxmlformats.org/officeDocument/2006/relationships/oleObject" Target="embeddings/oleObject15.bin"/><Relationship Id="rId66" Type="http://schemas.openxmlformats.org/officeDocument/2006/relationships/image" Target="media/image29.emf"/><Relationship Id="rId87" Type="http://schemas.openxmlformats.org/officeDocument/2006/relationships/oleObject" Target="embeddings/oleObject33.bin"/><Relationship Id="rId61" Type="http://schemas.openxmlformats.org/officeDocument/2006/relationships/oleObject" Target="embeddings/oleObject21.bin"/><Relationship Id="rId82" Type="http://schemas.openxmlformats.org/officeDocument/2006/relationships/image" Target="media/image37.emf"/><Relationship Id="rId19" Type="http://schemas.openxmlformats.org/officeDocument/2006/relationships/oleObject" Target="embeddings/oleObject4.bin"/><Relationship Id="rId14" Type="http://schemas.openxmlformats.org/officeDocument/2006/relationships/image" Target="media/image3.emf"/><Relationship Id="rId30" Type="http://schemas.openxmlformats.org/officeDocument/2006/relationships/image" Target="media/image11.emf"/><Relationship Id="rId35" Type="http://schemas.openxmlformats.org/officeDocument/2006/relationships/oleObject" Target="embeddings/oleObject11.bin"/><Relationship Id="rId56" Type="http://schemas.openxmlformats.org/officeDocument/2006/relationships/image" Target="media/image24.emf"/><Relationship Id="rId77" Type="http://schemas.openxmlformats.org/officeDocument/2006/relationships/oleObject" Target="embeddings/oleObject28.bin"/><Relationship Id="rId100" Type="http://schemas.openxmlformats.org/officeDocument/2006/relationships/header" Target="header2.xml"/><Relationship Id="rId105" Type="http://schemas.openxmlformats.org/officeDocument/2006/relationships/fontTable" Target="fontTable.xml"/><Relationship Id="rId8" Type="http://schemas.openxmlformats.org/officeDocument/2006/relationships/webSettings" Target="webSettings.xml"/><Relationship Id="rId51" Type="http://schemas.openxmlformats.org/officeDocument/2006/relationships/oleObject" Target="embeddings/oleObject17.bin"/><Relationship Id="rId72" Type="http://schemas.openxmlformats.org/officeDocument/2006/relationships/image" Target="media/image32.emf"/><Relationship Id="rId93" Type="http://schemas.openxmlformats.org/officeDocument/2006/relationships/image" Target="media/image41.emf"/><Relationship Id="rId98" Type="http://schemas.openxmlformats.org/officeDocument/2006/relationships/oleObject" Target="embeddings/oleObject37.bin"/><Relationship Id="rId3" Type="http://schemas.openxmlformats.org/officeDocument/2006/relationships/customXml" Target="../customXml/item3.xml"/><Relationship Id="rId25" Type="http://schemas.openxmlformats.org/officeDocument/2006/relationships/oleObject" Target="embeddings/oleObject7.bin"/><Relationship Id="rId46" Type="http://schemas.openxmlformats.org/officeDocument/2006/relationships/image" Target="media/image19.emf"/><Relationship Id="rId67" Type="http://schemas.openxmlformats.org/officeDocument/2006/relationships/oleObject" Target="embeddings/oleObject24.bin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ariasa\AppData\Roaming\Microsoft\Templates\Informe%20de%20estado%20del%20proyecto%20(dise&#241;o%20atemporal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docParts>
    <w:docPart>
      <w:docPartPr>
        <w:name w:val="2B6D1B04AB7443989F0510C0CF4C417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94A463D-CA08-4EF0-9AC8-570BC4BD63DB}"/>
      </w:docPartPr>
      <w:docPartBody>
        <w:p w:rsidR="00CD5CA6" w:rsidRDefault="00CD5CA6">
          <w:pPr>
            <w:pStyle w:val="2B6D1B04AB7443989F0510C0CF4C417E"/>
          </w:pPr>
          <w:r w:rsidRPr="005676F5">
            <w:rPr>
              <w:lang w:bidi="es-ES"/>
            </w:rPr>
            <w:t>Empresa</w:t>
          </w:r>
        </w:p>
      </w:docPartBody>
    </w:docPart>
    <w:docPart>
      <w:docPartPr>
        <w:name w:val="54F22ADBFAC446F5B87A7310CDD1B35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014B93E-FC01-40D8-95E1-E07A8FAA99E2}"/>
      </w:docPartPr>
      <w:docPartBody>
        <w:p w:rsidR="00CD5CA6" w:rsidRDefault="00CD5CA6">
          <w:pPr>
            <w:pStyle w:val="54F22ADBFAC446F5B87A7310CDD1B354"/>
          </w:pPr>
          <w:r w:rsidRPr="005676F5">
            <w:rPr>
              <w:lang w:bidi="es-ES"/>
            </w:rPr>
            <w:t>Dirección, ciudad, provincia y código postal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HGSoeiKakugothicUB">
    <w:charset w:val="80"/>
    <w:family w:val="modern"/>
    <w:pitch w:val="fixed"/>
    <w:sig w:usb0="E00002FF" w:usb1="2AC7EDFE" w:usb2="00000012" w:usb3="00000000" w:csb0="00020001" w:csb1="00000000"/>
  </w:font>
  <w:font w:name="HGGothicE">
    <w:charset w:val="80"/>
    <w:family w:val="modern"/>
    <w:pitch w:val="fixed"/>
    <w:sig w:usb0="E00002FF" w:usb1="2AC7EDFE" w:usb2="00000012" w:usb3="00000000" w:csb0="0002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5CA6"/>
    <w:rsid w:val="0001232B"/>
    <w:rsid w:val="000926D0"/>
    <w:rsid w:val="000C5240"/>
    <w:rsid w:val="000E25B7"/>
    <w:rsid w:val="001223F6"/>
    <w:rsid w:val="0012690A"/>
    <w:rsid w:val="0014612E"/>
    <w:rsid w:val="00162557"/>
    <w:rsid w:val="001F55F7"/>
    <w:rsid w:val="00203BEB"/>
    <w:rsid w:val="0024791B"/>
    <w:rsid w:val="00267E12"/>
    <w:rsid w:val="00277EA4"/>
    <w:rsid w:val="0032079D"/>
    <w:rsid w:val="00334196"/>
    <w:rsid w:val="003543D7"/>
    <w:rsid w:val="003608AB"/>
    <w:rsid w:val="003A6679"/>
    <w:rsid w:val="004065FB"/>
    <w:rsid w:val="00411528"/>
    <w:rsid w:val="0041421E"/>
    <w:rsid w:val="004233DF"/>
    <w:rsid w:val="0043410B"/>
    <w:rsid w:val="0044620A"/>
    <w:rsid w:val="00452EC3"/>
    <w:rsid w:val="004545D8"/>
    <w:rsid w:val="004A5B30"/>
    <w:rsid w:val="004B3303"/>
    <w:rsid w:val="004E44C8"/>
    <w:rsid w:val="004F55DC"/>
    <w:rsid w:val="00530D64"/>
    <w:rsid w:val="00573131"/>
    <w:rsid w:val="005B2DF2"/>
    <w:rsid w:val="005F2590"/>
    <w:rsid w:val="00603C33"/>
    <w:rsid w:val="0061262A"/>
    <w:rsid w:val="00643CA2"/>
    <w:rsid w:val="00665970"/>
    <w:rsid w:val="00686FCA"/>
    <w:rsid w:val="00693406"/>
    <w:rsid w:val="006A62F5"/>
    <w:rsid w:val="006D3BF8"/>
    <w:rsid w:val="006D5B8E"/>
    <w:rsid w:val="006E0E43"/>
    <w:rsid w:val="007053C1"/>
    <w:rsid w:val="00706810"/>
    <w:rsid w:val="00753C7B"/>
    <w:rsid w:val="007749E1"/>
    <w:rsid w:val="00790D3F"/>
    <w:rsid w:val="007A224A"/>
    <w:rsid w:val="007D2F9C"/>
    <w:rsid w:val="007E303D"/>
    <w:rsid w:val="008559AB"/>
    <w:rsid w:val="0088194B"/>
    <w:rsid w:val="008A6BA4"/>
    <w:rsid w:val="008F4856"/>
    <w:rsid w:val="009176E0"/>
    <w:rsid w:val="009378D3"/>
    <w:rsid w:val="00943153"/>
    <w:rsid w:val="009636A8"/>
    <w:rsid w:val="00967936"/>
    <w:rsid w:val="009B6354"/>
    <w:rsid w:val="009D0918"/>
    <w:rsid w:val="009D5850"/>
    <w:rsid w:val="009F7992"/>
    <w:rsid w:val="00A15B18"/>
    <w:rsid w:val="00A357D8"/>
    <w:rsid w:val="00A764AF"/>
    <w:rsid w:val="00A96B26"/>
    <w:rsid w:val="00A978AB"/>
    <w:rsid w:val="00AA0EE2"/>
    <w:rsid w:val="00AC30C2"/>
    <w:rsid w:val="00AD066B"/>
    <w:rsid w:val="00AE6C3D"/>
    <w:rsid w:val="00B03ED7"/>
    <w:rsid w:val="00B16C52"/>
    <w:rsid w:val="00B94AA4"/>
    <w:rsid w:val="00BA38FF"/>
    <w:rsid w:val="00C03393"/>
    <w:rsid w:val="00C15A22"/>
    <w:rsid w:val="00CB2783"/>
    <w:rsid w:val="00CD5CA6"/>
    <w:rsid w:val="00CF1E4D"/>
    <w:rsid w:val="00D327CA"/>
    <w:rsid w:val="00D54C15"/>
    <w:rsid w:val="00D615C1"/>
    <w:rsid w:val="00D767EF"/>
    <w:rsid w:val="00D84180"/>
    <w:rsid w:val="00DC5180"/>
    <w:rsid w:val="00DF6008"/>
    <w:rsid w:val="00E06146"/>
    <w:rsid w:val="00E13591"/>
    <w:rsid w:val="00E80DC6"/>
    <w:rsid w:val="00E92A02"/>
    <w:rsid w:val="00EB55BC"/>
    <w:rsid w:val="00ED01DF"/>
    <w:rsid w:val="00F24896"/>
    <w:rsid w:val="00F27662"/>
    <w:rsid w:val="00F5102D"/>
    <w:rsid w:val="00F820AE"/>
    <w:rsid w:val="00FD00D9"/>
    <w:rsid w:val="00FE5C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s-CR" w:eastAsia="es-C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2B6D1B04AB7443989F0510C0CF4C417E">
    <w:name w:val="2B6D1B04AB7443989F0510C0CF4C417E"/>
  </w:style>
  <w:style w:type="paragraph" w:customStyle="1" w:styleId="54F22ADBFAC446F5B87A7310CDD1B354">
    <w:name w:val="54F22ADBFAC446F5B87A7310CDD1B354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Custom 231">
      <a:dk1>
        <a:srgbClr val="000000"/>
      </a:dk1>
      <a:lt1>
        <a:srgbClr val="FFFFFF"/>
      </a:lt1>
      <a:dk2>
        <a:srgbClr val="22205F"/>
      </a:dk2>
      <a:lt2>
        <a:srgbClr val="DC9E1F"/>
      </a:lt2>
      <a:accent1>
        <a:srgbClr val="7E97AD"/>
      </a:accent1>
      <a:accent2>
        <a:srgbClr val="FEDE00"/>
      </a:accent2>
      <a:accent3>
        <a:srgbClr val="006666"/>
      </a:accent3>
      <a:accent4>
        <a:srgbClr val="00679A"/>
      </a:accent4>
      <a:accent5>
        <a:srgbClr val="CA992C"/>
      </a:accent5>
      <a:accent6>
        <a:srgbClr val="9D936F"/>
      </a:accent6>
      <a:hlink>
        <a:srgbClr val="646464"/>
      </a:hlink>
      <a:folHlink>
        <a:srgbClr val="969696"/>
      </a:folHlink>
    </a:clrScheme>
    <a:fontScheme name="Franklin Gothic">
      <a:majorFont>
        <a:latin typeface="Franklin Gothic Medium" panose="020B0603020102020204"/>
        <a:ea typeface=""/>
        <a:cs typeface=""/>
        <a:font script="Jpan" typeface="HG創英角ｺﾞｼｯｸUB"/>
        <a:font script="Hang" typeface="돋움"/>
        <a:font script="Hans" typeface="隶书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Franklin Gothic Book" panose="020B0503020102020204"/>
        <a:ea typeface=""/>
        <a:cs typeface=""/>
        <a:font script="Jpan" typeface="HGｺﾞｼｯｸE"/>
        <a:font script="Hang" typeface="돋움"/>
        <a:font script="Hans" typeface="华文楷体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5E039613C16AC74FAA97152DB46033C0" ma:contentTypeVersion="19" ma:contentTypeDescription="Crear nuevo documento." ma:contentTypeScope="" ma:versionID="38a04d18cc3d9a8289135df0a61598ef">
  <xsd:schema xmlns:xsd="http://www.w3.org/2001/XMLSchema" xmlns:xs="http://www.w3.org/2001/XMLSchema" xmlns:p="http://schemas.microsoft.com/office/2006/metadata/properties" xmlns:ns2="d785ce3a-d0f6-4254-9e9a-80831dbe15e4" xmlns:ns3="ee37f79b-3ad0-4b5e-a3c5-5ee2f73586f5" targetNamespace="http://schemas.microsoft.com/office/2006/metadata/properties" ma:root="true" ma:fieldsID="023cea17497e129edeca6b292297af1d" ns2:_="" ns3:_="">
    <xsd:import namespace="d785ce3a-d0f6-4254-9e9a-80831dbe15e4"/>
    <xsd:import namespace="ee37f79b-3ad0-4b5e-a3c5-5ee2f73586f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consecutivo" minOccurs="0"/>
                <xsd:element ref="ns2:MediaLengthInSeconds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785ce3a-d0f6-4254-9e9a-80831dbe15e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Etiquetas de imagen" ma:readOnly="false" ma:fieldId="{5cf76f15-5ced-4ddc-b409-7134ff3c332f}" ma:taxonomyMulti="true" ma:sspId="fbcaa838-b8ae-4c10-9066-cd2dbd42e92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consecutivo" ma:index="23" nillable="true" ma:displayName="consecutivo" ma:description="nuevo consecutivo para acomodo" ma:format="Dropdown" ma:internalName="consecutivo">
      <xsd:simpleType>
        <xsd:restriction base="dms:Text">
          <xsd:maxLength value="255"/>
        </xsd:restriction>
      </xsd:simpleType>
    </xsd:element>
    <xsd:element name="MediaLengthInSeconds" ma:index="2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6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e37f79b-3ad0-4b5e-a3c5-5ee2f73586f5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f4c42516-8df0-4ee3-955f-1d41c15ba7ef}" ma:internalName="TaxCatchAll" ma:showField="CatchAllData" ma:web="ee37f79b-3ad0-4b5e-a3c5-5ee2f73586f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e37f79b-3ad0-4b5e-a3c5-5ee2f73586f5" xsi:nil="true"/>
    <consecutivo xmlns="d785ce3a-d0f6-4254-9e9a-80831dbe15e4" xsi:nil="true"/>
    <lcf76f155ced4ddcb4097134ff3c332f xmlns="d785ce3a-d0f6-4254-9e9a-80831dbe15e4">
      <Terms xmlns="http://schemas.microsoft.com/office/infopath/2007/PartnerControls"/>
    </lcf76f155ced4ddcb4097134ff3c332f>
    <SharedWithUsers xmlns="ee37f79b-3ad0-4b5e-a3c5-5ee2f73586f5">
      <UserInfo>
        <DisplayName>Raymond Jiménez Camacho</DisplayName>
        <AccountId>52</AccountId>
        <AccountType/>
      </UserInfo>
      <UserInfo>
        <DisplayName>Kattia María Vargas Pérez (Coordinadora Unidad Gestión y Desarr)</DisplayName>
        <AccountId>57</AccountId>
        <AccountType/>
      </UserInfo>
      <UserInfo>
        <DisplayName>Alexis Arias Azofeifa</DisplayName>
        <AccountId>14</AccountId>
        <AccountType/>
      </UserInfo>
      <UserInfo>
        <DisplayName>Maria Antonieta Herrera Charraun (Jefe de Proceso Presupuestario Contable)</DisplayName>
        <AccountId>28</AccountId>
        <AccountType/>
      </UserInfo>
    </SharedWithUsers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249BC37-42DD-4A8C-9FFA-4C641FA54C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785ce3a-d0f6-4254-9e9a-80831dbe15e4"/>
    <ds:schemaRef ds:uri="ee37f79b-3ad0-4b5e-a3c5-5ee2f73586f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BFC0FEF-17CC-4870-A9F6-89A1C05688CC}">
  <ds:schemaRefs>
    <ds:schemaRef ds:uri="http://schemas.microsoft.com/office/2006/metadata/properties"/>
    <ds:schemaRef ds:uri="http://schemas.microsoft.com/office/infopath/2007/PartnerControls"/>
    <ds:schemaRef ds:uri="ee37f79b-3ad0-4b5e-a3c5-5ee2f73586f5"/>
    <ds:schemaRef ds:uri="d785ce3a-d0f6-4254-9e9a-80831dbe15e4"/>
  </ds:schemaRefs>
</ds:datastoreItem>
</file>

<file path=customXml/itemProps3.xml><?xml version="1.0" encoding="utf-8"?>
<ds:datastoreItem xmlns:ds="http://schemas.openxmlformats.org/officeDocument/2006/customXml" ds:itemID="{A166F23F-2AEA-452C-9D7A-184AC2CDD26A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E8282960-2AE2-47D2-AD5B-CCE929B1B101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Informe de estado del proyecto (diseño atemporal).dotx</Template>
  <TotalTime>7</TotalTime>
  <Pages>5</Pages>
  <Words>683</Words>
  <Characters>3760</Characters>
  <Application>Microsoft Office Word</Application>
  <DocSecurity>0</DocSecurity>
  <Lines>31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Victor Manuel Sibaja Sibaja</cp:lastModifiedBy>
  <cp:revision>2</cp:revision>
  <dcterms:created xsi:type="dcterms:W3CDTF">2024-12-10T20:10:00Z</dcterms:created>
  <dcterms:modified xsi:type="dcterms:W3CDTF">2025-05-13T22:17:00Z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0x0101005E039613C16AC74FAA97152DB46033C0</vt:lpwstr>
  </property>
  <property fmtid="{D5CDD505-2E9C-101B-9397-08002B2CF9AE}" pid="3" name="MediaServiceImageTags">
    <vt:lpwstr/>
  </property>
</Properties>
</file>