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C428E4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BD6EB3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C428E4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1B2736EE" w14:textId="77777777" w:rsidTr="00C956B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0FD28AE5" w14:textId="148F3411" w:rsidR="004E154D" w:rsidRPr="005676F5" w:rsidRDefault="004E154D">
            <w:pPr>
              <w:pStyle w:val="Ttulo1"/>
            </w:pPr>
            <w:r>
              <w:t xml:space="preserve">NICSP </w:t>
            </w:r>
            <w:r w:rsidR="0013206C">
              <w:t>2</w:t>
            </w:r>
            <w:r>
              <w:t xml:space="preserve"> </w:t>
            </w:r>
            <w:r w:rsidR="00C10E15" w:rsidRPr="00C10E15">
              <w:t>Estados de Flujo de Efectivo</w:t>
            </w:r>
          </w:p>
        </w:tc>
      </w:tr>
      <w:tr w:rsidR="004E154D" w:rsidRPr="005676F5" w14:paraId="3962EA69" w14:textId="77777777" w:rsidTr="00C956B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4A7303BB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35"/>
        <w:gridCol w:w="2953"/>
        <w:gridCol w:w="6398"/>
      </w:tblGrid>
      <w:tr w:rsidR="0045758D" w:rsidRPr="005676F5" w14:paraId="517EA076" w14:textId="0598CB0B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2C790F1" w14:textId="6DE7CB64" w:rsidR="0045758D" w:rsidRPr="005676F5" w:rsidRDefault="0045758D" w:rsidP="00F94150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77" w:type="dxa"/>
          </w:tcPr>
          <w:p w14:paraId="5D103C60" w14:textId="77777777" w:rsidR="0045758D" w:rsidRPr="005676F5" w:rsidRDefault="0045758D" w:rsidP="00F94150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520" w:type="dxa"/>
          </w:tcPr>
          <w:p w14:paraId="52E90C03" w14:textId="77777777" w:rsidR="0045758D" w:rsidRPr="00164578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  <w:rPr>
                <w:color w:val="FFFFFF" w:themeColor="background1"/>
              </w:rPr>
            </w:pPr>
            <w:r w:rsidRPr="00164578">
              <w:rPr>
                <w:color w:val="FFFFFF" w:themeColor="background1"/>
              </w:rPr>
              <w:t>APROBACIÓN SUPERIOR</w:t>
            </w:r>
          </w:p>
        </w:tc>
      </w:tr>
      <w:tr w:rsidR="0045758D" w:rsidRPr="005676F5" w14:paraId="16750150" w14:textId="39DA3AB0" w:rsidTr="0045758D">
        <w:trPr>
          <w:trHeight w:val="331"/>
        </w:trPr>
        <w:tc>
          <w:tcPr>
            <w:tcW w:w="1843" w:type="dxa"/>
          </w:tcPr>
          <w:p w14:paraId="6062AA03" w14:textId="77777777" w:rsidR="0045758D" w:rsidRDefault="0045758D" w:rsidP="00F94150">
            <w:r>
              <w:t>Informe de análisis NICSP</w:t>
            </w:r>
          </w:p>
          <w:p w14:paraId="08C87A96" w14:textId="77777777" w:rsidR="0045758D" w:rsidRDefault="0045758D" w:rsidP="00F94150"/>
          <w:p w14:paraId="50A45EBD" w14:textId="77777777" w:rsidR="0045758D" w:rsidRDefault="0045758D" w:rsidP="00F94150"/>
          <w:p w14:paraId="65AB80A8" w14:textId="77777777" w:rsidR="0045758D" w:rsidRDefault="0045758D" w:rsidP="00F94150"/>
          <w:p w14:paraId="0E33EE61" w14:textId="77777777" w:rsidR="0045758D" w:rsidRDefault="0045758D" w:rsidP="00F94150"/>
          <w:p w14:paraId="01DEB2C0" w14:textId="2E07FFCA" w:rsidR="0045758D" w:rsidRPr="005676F5" w:rsidRDefault="0045758D" w:rsidP="00F94150">
            <w:r>
              <w:t>Procedimientos</w:t>
            </w:r>
          </w:p>
        </w:tc>
        <w:tc>
          <w:tcPr>
            <w:tcW w:w="2977" w:type="dxa"/>
          </w:tcPr>
          <w:p w14:paraId="7315045E" w14:textId="0BD97CF7" w:rsidR="0045758D" w:rsidRDefault="0045758D" w:rsidP="001F21EC">
            <w:pPr>
              <w:jc w:val="center"/>
            </w:pPr>
            <w:r>
              <w:object w:dxaOrig="1376" w:dyaOrig="899" w14:anchorId="4E30D3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1.7pt;height:44.55pt" o:ole="">
                  <v:imagedata r:id="rId12" o:title=""/>
                </v:shape>
                <o:OLEObject Type="Embed" ProgID="Acrobat.Document.DC" ShapeID="_x0000_i1025" DrawAspect="Icon" ObjectID="_1795495035" r:id="rId13"/>
              </w:object>
            </w:r>
          </w:p>
          <w:p w14:paraId="10F26931" w14:textId="125FA637" w:rsidR="0045758D" w:rsidRDefault="0045758D" w:rsidP="001F21EC">
            <w:pPr>
              <w:jc w:val="center"/>
            </w:pPr>
          </w:p>
          <w:p w14:paraId="1FA9A5E4" w14:textId="11E572A0" w:rsidR="0045758D" w:rsidRDefault="0045758D" w:rsidP="001F21EC">
            <w:pPr>
              <w:jc w:val="center"/>
            </w:pPr>
            <w:r>
              <w:object w:dxaOrig="1376" w:dyaOrig="899" w14:anchorId="7ECB1911">
                <v:shape id="_x0000_i1026" type="#_x0000_t75" style="width:71.7pt;height:44.55pt" o:ole="">
                  <v:imagedata r:id="rId14" o:title=""/>
                </v:shape>
                <o:OLEObject Type="Embed" ProgID="Acrobat.Document.DC" ShapeID="_x0000_i1026" DrawAspect="Icon" ObjectID="_1795495036" r:id="rId15"/>
              </w:object>
            </w:r>
          </w:p>
          <w:p w14:paraId="577C2818" w14:textId="23D1D430" w:rsidR="0045758D" w:rsidRPr="005676F5" w:rsidRDefault="0045758D" w:rsidP="001F21EC">
            <w:pPr>
              <w:jc w:val="center"/>
            </w:pPr>
            <w:r>
              <w:object w:dxaOrig="1810" w:dyaOrig="1181" w14:anchorId="4CF1B3F6">
                <v:shape id="_x0000_i1027" type="#_x0000_t75" style="width:93.95pt;height:57.65pt" o:ole="">
                  <v:imagedata r:id="rId16" o:title=""/>
                </v:shape>
                <o:OLEObject Type="Embed" ProgID="Acrobat.Document.DC" ShapeID="_x0000_i1027" DrawAspect="Icon" ObjectID="_1795495037" r:id="rId17"/>
              </w:object>
            </w:r>
          </w:p>
        </w:tc>
        <w:tc>
          <w:tcPr>
            <w:tcW w:w="6520" w:type="dxa"/>
          </w:tcPr>
          <w:p w14:paraId="537B82D7" w14:textId="0CBB715C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Oficio de remisión a la Dirección Ejecutiva: 135-FC-2023</w:t>
            </w:r>
          </w:p>
          <w:p w14:paraId="25690809" w14:textId="2F0A50E6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376" w:dyaOrig="899" w14:anchorId="23A69FBA">
                <v:shape id="_x0000_i1028" type="#_x0000_t75" style="width:71.7pt;height:44.55pt" o:ole="">
                  <v:imagedata r:id="rId18" o:title=""/>
                </v:shape>
                <o:OLEObject Type="Embed" ProgID="Acrobat.Document.DC" ShapeID="_x0000_i1028" DrawAspect="Icon" ObjectID="_1795495038" r:id="rId19"/>
              </w:object>
            </w:r>
          </w:p>
          <w:p w14:paraId="6C0074BB" w14:textId="2A0CED60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Comunicado de la Secretaría de la Corte: 3900-2023</w:t>
            </w:r>
          </w:p>
          <w:p w14:paraId="047529CF" w14:textId="5083F50C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376" w:dyaOrig="899" w14:anchorId="62187ACC">
                <v:shape id="_x0000_i1029" type="#_x0000_t75" style="width:1in;height:42.1pt" o:ole="">
                  <v:imagedata r:id="rId20" o:title=""/>
                </v:shape>
                <o:OLEObject Type="Embed" ProgID="Acrobat.Document.DC" ShapeID="_x0000_i1029" DrawAspect="Icon" ObjectID="_1795495039" r:id="rId21"/>
              </w:object>
            </w:r>
          </w:p>
          <w:p w14:paraId="0B827726" w14:textId="584FA5D4" w:rsidR="0045758D" w:rsidRDefault="0045758D" w:rsidP="006A5677">
            <w:pPr>
              <w:autoSpaceDE w:val="0"/>
              <w:autoSpaceDN w:val="0"/>
              <w:adjustRightInd w:val="0"/>
              <w:spacing w:before="0" w:after="0"/>
            </w:pPr>
            <w:r w:rsidRPr="001E5D91">
              <w:t>Acta de Consejo Superior</w:t>
            </w:r>
            <w:r>
              <w:t>:</w:t>
            </w:r>
            <w:r w:rsidRPr="00000D04">
              <w:t xml:space="preserve"> 037-</w:t>
            </w:r>
            <w:proofErr w:type="gramStart"/>
            <w:r w:rsidRPr="00000D04">
              <w:t>2023  Art</w:t>
            </w:r>
            <w:proofErr w:type="gramEnd"/>
            <w:r w:rsidRPr="00000D04">
              <w:t xml:space="preserve"> 30</w:t>
            </w:r>
          </w:p>
          <w:p w14:paraId="511B1156" w14:textId="5A82C667" w:rsidR="0045758D" w:rsidRPr="005676F5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779" w:dyaOrig="1158" w14:anchorId="1883B852">
                <v:shape id="_x0000_i1030" type="#_x0000_t75" style="width:90.3pt;height:56.45pt" o:ole="">
                  <v:imagedata r:id="rId22" o:title=""/>
                </v:shape>
                <o:OLEObject Type="Embed" ProgID="Acrobat.Document.DC" ShapeID="_x0000_i1030" DrawAspect="Icon" ObjectID="_1795495040" r:id="rId23"/>
              </w:object>
            </w:r>
          </w:p>
        </w:tc>
      </w:tr>
    </w:tbl>
    <w:p w14:paraId="2C5061FE" w14:textId="21C01136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4BDAA93B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70E54DF" w14:textId="28A35A1E" w:rsidR="004E154D" w:rsidRPr="005676F5" w:rsidRDefault="004E154D">
            <w:pPr>
              <w:pStyle w:val="Ttulo1"/>
            </w:pPr>
            <w:r>
              <w:t xml:space="preserve">NICSP </w:t>
            </w:r>
            <w:r w:rsidR="00C10E15">
              <w:t>3</w:t>
            </w:r>
            <w:r>
              <w:t xml:space="preserve"> </w:t>
            </w:r>
            <w:r w:rsidR="00CD7FAE" w:rsidRPr="00CD7FAE">
              <w:t>Políticas Contables, Cambios en las Estimaciones Contables y Errores</w:t>
            </w:r>
          </w:p>
        </w:tc>
      </w:tr>
      <w:tr w:rsidR="004E154D" w:rsidRPr="005676F5" w14:paraId="3F78A42E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1E9B1B72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2974"/>
        <w:gridCol w:w="6370"/>
      </w:tblGrid>
      <w:tr w:rsidR="0045758D" w:rsidRPr="005676F5" w14:paraId="046F045C" w14:textId="12E17A41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123F424B" w14:textId="1A81F357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2977" w:type="dxa"/>
          </w:tcPr>
          <w:p w14:paraId="1FDEF8F6" w14:textId="0AE24C76" w:rsidR="0045758D" w:rsidRPr="005676F5" w:rsidRDefault="0045758D" w:rsidP="00DE6575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379" w:type="dxa"/>
          </w:tcPr>
          <w:p w14:paraId="4801B44F" w14:textId="77777777" w:rsidR="0045758D" w:rsidRPr="005676F5" w:rsidRDefault="0045758D" w:rsidP="00DE6575">
            <w:pPr>
              <w:pStyle w:val="Ttulo2"/>
              <w:jc w:val="center"/>
            </w:pPr>
            <w:r>
              <w:t>APROBACIÓN SUPERIOR</w:t>
            </w:r>
          </w:p>
        </w:tc>
      </w:tr>
      <w:tr w:rsidR="0045758D" w:rsidRPr="005676F5" w14:paraId="1ED1E1A9" w14:textId="189949B3" w:rsidTr="0045758D">
        <w:trPr>
          <w:trHeight w:val="331"/>
        </w:trPr>
        <w:tc>
          <w:tcPr>
            <w:tcW w:w="1843" w:type="dxa"/>
          </w:tcPr>
          <w:p w14:paraId="3206DFBD" w14:textId="3520890E" w:rsidR="0045758D" w:rsidRPr="005676F5" w:rsidRDefault="0045758D" w:rsidP="00D34D91">
            <w:r>
              <w:t>Documento de análisis</w:t>
            </w:r>
          </w:p>
        </w:tc>
        <w:tc>
          <w:tcPr>
            <w:tcW w:w="2977" w:type="dxa"/>
          </w:tcPr>
          <w:p w14:paraId="4CC236D7" w14:textId="37E09317" w:rsidR="0045758D" w:rsidRPr="005676F5" w:rsidRDefault="007E380E" w:rsidP="00D34D91">
            <w:pPr>
              <w:jc w:val="center"/>
            </w:pPr>
            <w:r>
              <w:object w:dxaOrig="1376" w:dyaOrig="899" w14:anchorId="0EC2BA47">
                <v:shape id="_x0000_i1031" type="#_x0000_t75" style="width:71.7pt;height:43.95pt" o:ole="">
                  <v:imagedata r:id="rId24" o:title=""/>
                </v:shape>
                <o:OLEObject Type="Embed" ProgID="Acrobat.Document.DC" ShapeID="_x0000_i1031" DrawAspect="Icon" ObjectID="_1795495041" r:id="rId25"/>
              </w:object>
            </w:r>
          </w:p>
        </w:tc>
        <w:tc>
          <w:tcPr>
            <w:tcW w:w="6379" w:type="dxa"/>
          </w:tcPr>
          <w:p w14:paraId="48296C91" w14:textId="776E40FA" w:rsidR="0045758D" w:rsidRDefault="0045758D" w:rsidP="00D34D91">
            <w:pPr>
              <w:jc w:val="center"/>
            </w:pPr>
            <w:r>
              <w:t>Oficio de remisión a la Dirección Ejecutiva: 449-FC-2022.</w:t>
            </w:r>
          </w:p>
          <w:p w14:paraId="4A940D2A" w14:textId="6109163C" w:rsidR="0045758D" w:rsidRDefault="0045758D" w:rsidP="00D34D91">
            <w:pPr>
              <w:jc w:val="center"/>
            </w:pPr>
            <w:r>
              <w:object w:dxaOrig="1508" w:dyaOrig="984" w14:anchorId="64FD35E2">
                <v:shape id="_x0000_i1032" type="#_x0000_t75" style="width:78.1pt;height:48.2pt" o:ole="">
                  <v:imagedata r:id="rId26" o:title=""/>
                </v:shape>
                <o:OLEObject Type="Embed" ProgID="Acrobat.Document.DC" ShapeID="_x0000_i1032" DrawAspect="Icon" ObjectID="_1795495042" r:id="rId27"/>
              </w:object>
            </w:r>
          </w:p>
          <w:p w14:paraId="2E2757DD" w14:textId="23F23AB5" w:rsidR="0045758D" w:rsidRDefault="0045758D" w:rsidP="00D34D91">
            <w:pPr>
              <w:jc w:val="center"/>
            </w:pPr>
            <w:r>
              <w:t>Comunicado de la Secretaría de la Corte: 616-2023</w:t>
            </w:r>
          </w:p>
          <w:bookmarkStart w:id="0" w:name="_MON_1754484002"/>
          <w:bookmarkEnd w:id="0"/>
          <w:p w14:paraId="4013E69A" w14:textId="4690BFBE" w:rsidR="0045758D" w:rsidRDefault="0045758D" w:rsidP="00D34D91">
            <w:pPr>
              <w:jc w:val="center"/>
            </w:pPr>
            <w:r>
              <w:object w:dxaOrig="1519" w:dyaOrig="991" w14:anchorId="775D04DE">
                <v:shape id="_x0000_i1033" type="#_x0000_t75" style="width:77.8pt;height:48.2pt" o:ole="">
                  <v:imagedata r:id="rId28" o:title=""/>
                </v:shape>
                <o:OLEObject Type="Embed" ProgID="Word.Document.12" ShapeID="_x0000_i1033" DrawAspect="Icon" ObjectID="_1795495043" r:id="rId29">
                  <o:FieldCodes>\s</o:FieldCodes>
                </o:OLEObject>
              </w:object>
            </w:r>
          </w:p>
          <w:p w14:paraId="59B01BDA" w14:textId="67DC13CB" w:rsidR="0045758D" w:rsidRDefault="0045758D" w:rsidP="00D34D91">
            <w:pPr>
              <w:jc w:val="center"/>
            </w:pPr>
            <w:r w:rsidRPr="001E5D91">
              <w:t>Acta de Consejo Superior</w:t>
            </w:r>
            <w:r>
              <w:t xml:space="preserve">: </w:t>
            </w:r>
            <w:r w:rsidRPr="00D62AAE">
              <w:t>002-2023 Art 18</w:t>
            </w:r>
          </w:p>
          <w:p w14:paraId="51BEC67F" w14:textId="1487EDBC" w:rsidR="0045758D" w:rsidRPr="005676F5" w:rsidRDefault="0045758D" w:rsidP="00D34D91">
            <w:pPr>
              <w:jc w:val="center"/>
            </w:pPr>
            <w:r>
              <w:object w:dxaOrig="1519" w:dyaOrig="991" w14:anchorId="21214605">
                <v:shape id="_x0000_i1034" type="#_x0000_t75" style="width:77.8pt;height:48.2pt" o:ole="">
                  <v:imagedata r:id="rId30" o:title=""/>
                </v:shape>
                <o:OLEObject Type="Embed" ProgID="Acrobat.Document.DC" ShapeID="_x0000_i1034" DrawAspect="Icon" ObjectID="_1795495044" r:id="rId31"/>
              </w:object>
            </w:r>
          </w:p>
        </w:tc>
      </w:tr>
    </w:tbl>
    <w:p w14:paraId="60611277" w14:textId="74CADCF8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3CD61AC1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8298B6A" w14:textId="2719F8AB" w:rsidR="004E154D" w:rsidRPr="005676F5" w:rsidRDefault="004E154D">
            <w:pPr>
              <w:pStyle w:val="Ttulo1"/>
            </w:pPr>
            <w:r>
              <w:lastRenderedPageBreak/>
              <w:t xml:space="preserve">NICSP </w:t>
            </w:r>
            <w:r w:rsidR="00CD7FAE">
              <w:t>4</w:t>
            </w:r>
            <w:r>
              <w:t xml:space="preserve"> </w:t>
            </w:r>
            <w:r w:rsidR="00CD7FAE" w:rsidRPr="00CD7FAE">
              <w:t>Efectos de las Variaciones en las Tasas de Cambio de la Moneda Extranjera</w:t>
            </w:r>
          </w:p>
        </w:tc>
      </w:tr>
      <w:tr w:rsidR="004E154D" w:rsidRPr="005676F5" w14:paraId="669AEC50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CCD2F42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2974"/>
        <w:gridCol w:w="6370"/>
      </w:tblGrid>
      <w:tr w:rsidR="0045758D" w:rsidRPr="005676F5" w14:paraId="508A4127" w14:textId="1499249F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6068A449" w14:textId="3DF8AACE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2977" w:type="dxa"/>
          </w:tcPr>
          <w:p w14:paraId="29735B97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379" w:type="dxa"/>
          </w:tcPr>
          <w:p w14:paraId="498D65E1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008E3985" w14:textId="7BE59CF1" w:rsidTr="0045758D">
        <w:trPr>
          <w:trHeight w:val="331"/>
        </w:trPr>
        <w:tc>
          <w:tcPr>
            <w:tcW w:w="1843" w:type="dxa"/>
          </w:tcPr>
          <w:p w14:paraId="62F25BE5" w14:textId="157C395D" w:rsidR="0045758D" w:rsidRPr="005676F5" w:rsidRDefault="0045758D" w:rsidP="00C61740">
            <w:r>
              <w:t>Documento de análisis</w:t>
            </w:r>
          </w:p>
        </w:tc>
        <w:tc>
          <w:tcPr>
            <w:tcW w:w="2977" w:type="dxa"/>
          </w:tcPr>
          <w:p w14:paraId="06BC3B28" w14:textId="729E555F" w:rsidR="0045758D" w:rsidRPr="005676F5" w:rsidRDefault="0045758D" w:rsidP="00C721BF">
            <w:pPr>
              <w:jc w:val="center"/>
            </w:pPr>
            <w:r>
              <w:object w:dxaOrig="1508" w:dyaOrig="984" w14:anchorId="7DB061A1">
                <v:shape id="_x0000_i1035" type="#_x0000_t75" style="width:78.1pt;height:48.2pt" o:ole="">
                  <v:imagedata r:id="rId32" o:title=""/>
                </v:shape>
                <o:OLEObject Type="Embed" ProgID="Acrobat.Document.DC" ShapeID="_x0000_i1035" DrawAspect="Icon" ObjectID="_1795495045" r:id="rId33"/>
              </w:object>
            </w:r>
          </w:p>
        </w:tc>
        <w:tc>
          <w:tcPr>
            <w:tcW w:w="6379" w:type="dxa"/>
          </w:tcPr>
          <w:p w14:paraId="5865D37B" w14:textId="78BE6ADF" w:rsidR="0045758D" w:rsidRDefault="0045758D" w:rsidP="00C721BF">
            <w:pPr>
              <w:jc w:val="center"/>
            </w:pPr>
            <w:r>
              <w:t xml:space="preserve">Oficio de remisión a la Dirección Ejecutiva:  387-FC-2022, </w:t>
            </w:r>
          </w:p>
          <w:p w14:paraId="4334B739" w14:textId="2CC36EEC" w:rsidR="0045758D" w:rsidRDefault="0045758D" w:rsidP="00CF2560">
            <w:pPr>
              <w:jc w:val="center"/>
            </w:pPr>
            <w:r>
              <w:object w:dxaOrig="1376" w:dyaOrig="899" w14:anchorId="5F391ABB">
                <v:shape id="_x0000_i1036" type="#_x0000_t75" style="width:71.7pt;height:44.55pt" o:ole="">
                  <v:imagedata r:id="rId34" o:title=""/>
                </v:shape>
                <o:OLEObject Type="Embed" ProgID="Acrobat.Document.DC" ShapeID="_x0000_i1036" DrawAspect="Icon" ObjectID="_1795495046" r:id="rId35"/>
              </w:object>
            </w:r>
          </w:p>
          <w:p w14:paraId="46724221" w14:textId="589D622F" w:rsidR="0045758D" w:rsidRDefault="0045758D" w:rsidP="00CF2560">
            <w:pPr>
              <w:jc w:val="center"/>
            </w:pPr>
          </w:p>
          <w:p w14:paraId="0002A03A" w14:textId="6C96A1C1" w:rsidR="0045758D" w:rsidRDefault="0045758D" w:rsidP="00CF2560">
            <w:pPr>
              <w:jc w:val="center"/>
            </w:pPr>
            <w:r>
              <w:t xml:space="preserve">Comunicado de la Secretaría de la Corte: </w:t>
            </w:r>
            <w:bookmarkStart w:id="1" w:name="_1754293582"/>
            <w:bookmarkEnd w:id="1"/>
            <w:r>
              <w:t>11866-22</w:t>
            </w:r>
          </w:p>
          <w:bookmarkStart w:id="2" w:name="_MON_1754475623"/>
          <w:bookmarkEnd w:id="2"/>
          <w:p w14:paraId="32A0E90C" w14:textId="46BBE693" w:rsidR="0045758D" w:rsidRDefault="0045758D" w:rsidP="00CF2560">
            <w:pPr>
              <w:jc w:val="center"/>
            </w:pPr>
            <w:r>
              <w:object w:dxaOrig="1508" w:dyaOrig="984" w14:anchorId="4431D4C2">
                <v:shape id="_x0000_i1037" type="#_x0000_t75" style="width:78.1pt;height:48.2pt" o:ole="">
                  <v:imagedata r:id="rId36" o:title=""/>
                </v:shape>
                <o:OLEObject Type="Embed" ProgID="Word.Document.12" ShapeID="_x0000_i1037" DrawAspect="Icon" ObjectID="_1795495047" r:id="rId37">
                  <o:FieldCodes>\s</o:FieldCodes>
                </o:OLEObject>
              </w:object>
            </w:r>
          </w:p>
          <w:p w14:paraId="7F1428F1" w14:textId="202570A3" w:rsidR="0045758D" w:rsidRDefault="0045758D" w:rsidP="00CF2560">
            <w:pPr>
              <w:jc w:val="center"/>
            </w:pPr>
            <w:r w:rsidRPr="001E5D91">
              <w:t>Acta de Consejo Superior</w:t>
            </w:r>
            <w:r>
              <w:t>: 096-2022</w:t>
            </w:r>
          </w:p>
          <w:p w14:paraId="17F2511E" w14:textId="1F1C0C96" w:rsidR="0045758D" w:rsidRDefault="0045758D" w:rsidP="00CF2560">
            <w:pPr>
              <w:jc w:val="center"/>
            </w:pPr>
            <w:r>
              <w:object w:dxaOrig="1779" w:dyaOrig="1158" w14:anchorId="461EA538">
                <v:shape id="_x0000_i1038" type="#_x0000_t75" style="width:90.3pt;height:56.45pt" o:ole="">
                  <v:imagedata r:id="rId38" o:title=""/>
                </v:shape>
                <o:OLEObject Type="Embed" ProgID="Acrobat.Document.DC" ShapeID="_x0000_i1038" DrawAspect="Icon" ObjectID="_1795495048" r:id="rId39"/>
              </w:object>
            </w:r>
          </w:p>
          <w:p w14:paraId="7E3634A2" w14:textId="497839CF" w:rsidR="0045758D" w:rsidRPr="005676F5" w:rsidRDefault="0045758D" w:rsidP="00CF2560">
            <w:pPr>
              <w:jc w:val="center"/>
            </w:pPr>
          </w:p>
        </w:tc>
      </w:tr>
    </w:tbl>
    <w:p w14:paraId="258C085D" w14:textId="6B4150CC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0175216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BA9858D" w14:textId="659D679A" w:rsidR="004E154D" w:rsidRPr="005676F5" w:rsidRDefault="004E154D">
            <w:pPr>
              <w:pStyle w:val="Ttulo1"/>
            </w:pPr>
            <w:r>
              <w:t xml:space="preserve">NICSP </w:t>
            </w:r>
            <w:r w:rsidR="00CD7FAE">
              <w:t>5</w:t>
            </w:r>
            <w:r>
              <w:t xml:space="preserve"> </w:t>
            </w:r>
            <w:r w:rsidR="00CD7FAE" w:rsidRPr="00CD7FAE">
              <w:t>Costos por Préstamos</w:t>
            </w:r>
          </w:p>
        </w:tc>
      </w:tr>
      <w:tr w:rsidR="004E154D" w:rsidRPr="005676F5" w14:paraId="0983B9A7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5903D13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45758D" w:rsidRPr="005676F5" w14:paraId="2A37CE9F" w14:textId="37DF77B8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1D76000A" w14:textId="6A0BDD3A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52EC34F6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4AB8AFA9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4451EA88" w14:textId="19422C5D" w:rsidTr="0045758D">
        <w:trPr>
          <w:trHeight w:val="331"/>
        </w:trPr>
        <w:tc>
          <w:tcPr>
            <w:tcW w:w="1843" w:type="dxa"/>
          </w:tcPr>
          <w:p w14:paraId="39FE76A4" w14:textId="6FC54AEE" w:rsidR="0045758D" w:rsidRPr="005676F5" w:rsidRDefault="0045758D" w:rsidP="002A3C44">
            <w:r>
              <w:t>Documento de análisis</w:t>
            </w:r>
          </w:p>
        </w:tc>
        <w:tc>
          <w:tcPr>
            <w:tcW w:w="3119" w:type="dxa"/>
          </w:tcPr>
          <w:p w14:paraId="721A32FD" w14:textId="7433499A" w:rsidR="0045758D" w:rsidRPr="005676F5" w:rsidRDefault="0045758D" w:rsidP="001623D5">
            <w:pPr>
              <w:jc w:val="center"/>
            </w:pPr>
            <w:r>
              <w:object w:dxaOrig="1519" w:dyaOrig="991" w14:anchorId="564BC03A">
                <v:shape id="_x0000_i1039" type="#_x0000_t75" style="width:77.8pt;height:48.2pt" o:ole="">
                  <v:imagedata r:id="rId40" o:title=""/>
                </v:shape>
                <o:OLEObject Type="Embed" ProgID="Acrobat.Document.DC" ShapeID="_x0000_i1039" DrawAspect="Icon" ObjectID="_1795495049" r:id="rId41"/>
              </w:object>
            </w:r>
            <w:r>
              <w:object w:dxaOrig="1519" w:dyaOrig="991" w14:anchorId="14C4A580">
                <v:shape id="_x0000_i1040" type="#_x0000_t75" style="width:77.8pt;height:48.2pt" o:ole="">
                  <v:imagedata r:id="rId42" o:title=""/>
                </v:shape>
                <o:OLEObject Type="Embed" ProgID="Acrobat.Document.DC" ShapeID="_x0000_i1040" DrawAspect="Icon" ObjectID="_1795495050" r:id="rId43"/>
              </w:object>
            </w:r>
          </w:p>
        </w:tc>
        <w:tc>
          <w:tcPr>
            <w:tcW w:w="6237" w:type="dxa"/>
          </w:tcPr>
          <w:p w14:paraId="03108347" w14:textId="567D49F7" w:rsidR="0045758D" w:rsidRDefault="0045758D" w:rsidP="0048452F">
            <w:pPr>
              <w:jc w:val="center"/>
            </w:pPr>
            <w:r>
              <w:t>Oficio de remisión a la Dirección Ejecutiva: 176-FC-2023</w:t>
            </w:r>
          </w:p>
          <w:p w14:paraId="1479C661" w14:textId="3B06AC99" w:rsidR="0045758D" w:rsidRDefault="0045758D" w:rsidP="0048452F">
            <w:pPr>
              <w:jc w:val="center"/>
            </w:pPr>
            <w:r>
              <w:object w:dxaOrig="1519" w:dyaOrig="991" w14:anchorId="5C6C1FA4">
                <v:shape id="_x0000_i1041" type="#_x0000_t75" style="width:77.8pt;height:48.2pt" o:ole="">
                  <v:imagedata r:id="rId44" o:title=""/>
                </v:shape>
                <o:OLEObject Type="Embed" ProgID="Acrobat.Document.DC" ShapeID="_x0000_i1041" DrawAspect="Icon" ObjectID="_1795495051" r:id="rId45"/>
              </w:object>
            </w:r>
          </w:p>
          <w:p w14:paraId="6E15DDBF" w14:textId="440DAD2E" w:rsidR="0045758D" w:rsidRDefault="0045758D" w:rsidP="007B6008">
            <w:pPr>
              <w:jc w:val="center"/>
            </w:pPr>
            <w:r>
              <w:t>Comunicado de la Secretaría de la Corte: 5054-2023</w:t>
            </w:r>
          </w:p>
          <w:p w14:paraId="364922ED" w14:textId="77777777" w:rsidR="0045758D" w:rsidRDefault="0045758D" w:rsidP="0048452F">
            <w:pPr>
              <w:jc w:val="center"/>
            </w:pPr>
          </w:p>
          <w:bookmarkStart w:id="3" w:name="_MON_1754484357"/>
          <w:bookmarkEnd w:id="3"/>
          <w:p w14:paraId="020C367F" w14:textId="05F04BAA" w:rsidR="0045758D" w:rsidRDefault="0045758D" w:rsidP="0048452F">
            <w:pPr>
              <w:jc w:val="center"/>
            </w:pPr>
            <w:r>
              <w:object w:dxaOrig="1519" w:dyaOrig="991" w14:anchorId="15C371C5">
                <v:shape id="_x0000_i1042" type="#_x0000_t75" style="width:77.8pt;height:48.2pt" o:ole="">
                  <v:imagedata r:id="rId46" o:title=""/>
                </v:shape>
                <o:OLEObject Type="Embed" ProgID="Word.Document.12" ShapeID="_x0000_i1042" DrawAspect="Icon" ObjectID="_1795495052" r:id="rId47">
                  <o:FieldCodes>\s</o:FieldCodes>
                </o:OLEObject>
              </w:object>
            </w:r>
          </w:p>
          <w:p w14:paraId="1407378B" w14:textId="721F8D62" w:rsidR="0045758D" w:rsidRDefault="0045758D" w:rsidP="0048452F">
            <w:pPr>
              <w:jc w:val="center"/>
            </w:pPr>
            <w:r w:rsidRPr="001E5D91">
              <w:t>Acta de Consejo Superior</w:t>
            </w:r>
            <w:r>
              <w:t>:047-2023</w:t>
            </w:r>
          </w:p>
          <w:p w14:paraId="722303B3" w14:textId="614C5BE9" w:rsidR="0045758D" w:rsidRPr="005676F5" w:rsidRDefault="0045758D" w:rsidP="0048452F">
            <w:pPr>
              <w:jc w:val="center"/>
            </w:pPr>
            <w:r>
              <w:object w:dxaOrig="1519" w:dyaOrig="991" w14:anchorId="0E170720">
                <v:shape id="_x0000_i1043" type="#_x0000_t75" style="width:77.8pt;height:48.2pt" o:ole="">
                  <v:imagedata r:id="rId48" o:title=""/>
                </v:shape>
                <o:OLEObject Type="Embed" ProgID="Acrobat.Document.DC" ShapeID="_x0000_i1043" DrawAspect="Icon" ObjectID="_1795495053" r:id="rId49"/>
              </w:object>
            </w:r>
          </w:p>
        </w:tc>
      </w:tr>
    </w:tbl>
    <w:p w14:paraId="43C585C4" w14:textId="159F2AAA" w:rsidR="004E154D" w:rsidRDefault="004E154D" w:rsidP="00F0767F"/>
    <w:p w14:paraId="5B6F7253" w14:textId="77777777" w:rsidR="00AA692A" w:rsidRDefault="00AA692A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6721F38B" w14:textId="77777777" w:rsidTr="001C7B89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5CB92F5" w14:textId="77777777" w:rsidR="00AA692A" w:rsidRDefault="00AA692A">
            <w:pPr>
              <w:pStyle w:val="Ttulo1"/>
            </w:pPr>
          </w:p>
          <w:p w14:paraId="715B7207" w14:textId="77777777" w:rsidR="00AA692A" w:rsidRDefault="00AA692A">
            <w:pPr>
              <w:pStyle w:val="Ttulo1"/>
            </w:pPr>
          </w:p>
          <w:p w14:paraId="17304D11" w14:textId="77777777" w:rsidR="00AA692A" w:rsidRDefault="00AA692A">
            <w:pPr>
              <w:pStyle w:val="Ttulo1"/>
            </w:pPr>
          </w:p>
          <w:p w14:paraId="06673278" w14:textId="77777777" w:rsidR="00AA692A" w:rsidRDefault="00AA692A">
            <w:pPr>
              <w:pStyle w:val="Ttulo1"/>
            </w:pPr>
          </w:p>
          <w:p w14:paraId="091F2DB4" w14:textId="77777777" w:rsidR="00AA692A" w:rsidRDefault="00AA692A">
            <w:pPr>
              <w:pStyle w:val="Ttulo1"/>
            </w:pPr>
          </w:p>
          <w:p w14:paraId="1F486B00" w14:textId="77777777" w:rsidR="00AA692A" w:rsidRDefault="00AA692A">
            <w:pPr>
              <w:pStyle w:val="Ttulo1"/>
            </w:pPr>
          </w:p>
          <w:p w14:paraId="2FD26558" w14:textId="77777777" w:rsidR="00AA692A" w:rsidRDefault="00AA692A">
            <w:pPr>
              <w:pStyle w:val="Ttulo1"/>
            </w:pPr>
          </w:p>
          <w:p w14:paraId="78DD9173" w14:textId="383DA43C" w:rsidR="004E154D" w:rsidRPr="005676F5" w:rsidRDefault="001C7B89">
            <w:pPr>
              <w:pStyle w:val="Ttulo1"/>
            </w:pPr>
            <w:r>
              <w:t>N</w:t>
            </w:r>
            <w:r w:rsidR="004E154D">
              <w:t xml:space="preserve">ICSP </w:t>
            </w:r>
            <w:r w:rsidR="00CD7FAE">
              <w:t>9</w:t>
            </w:r>
            <w:r w:rsidR="004E154D">
              <w:t xml:space="preserve"> </w:t>
            </w:r>
            <w:r w:rsidR="009B58BC">
              <w:t>INGRESOS DE TRANSACCIONES CON CONTRAPRESTACIÓN</w:t>
            </w:r>
          </w:p>
        </w:tc>
      </w:tr>
      <w:tr w:rsidR="004E154D" w:rsidRPr="005676F5" w14:paraId="4F831B88" w14:textId="77777777" w:rsidTr="001C7B89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1C89049F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7"/>
        <w:gridCol w:w="6227"/>
      </w:tblGrid>
      <w:tr w:rsidR="0045758D" w:rsidRPr="005676F5" w14:paraId="24438E8A" w14:textId="44B45700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73C40D17" w14:textId="7393A221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43371FA5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34C5D32F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3C83EE21" w14:textId="551DB692" w:rsidTr="0045758D">
        <w:trPr>
          <w:trHeight w:val="331"/>
        </w:trPr>
        <w:tc>
          <w:tcPr>
            <w:tcW w:w="1843" w:type="dxa"/>
          </w:tcPr>
          <w:p w14:paraId="266815D3" w14:textId="19C6F6EA" w:rsidR="0045758D" w:rsidRPr="000F5257" w:rsidRDefault="0045758D" w:rsidP="00B371BB">
            <w:pPr>
              <w:jc w:val="both"/>
            </w:pPr>
            <w:r>
              <w:t>Documento de análisis</w:t>
            </w:r>
          </w:p>
        </w:tc>
        <w:tc>
          <w:tcPr>
            <w:tcW w:w="3119" w:type="dxa"/>
          </w:tcPr>
          <w:p w14:paraId="021A0AE2" w14:textId="57CD7297" w:rsidR="0045758D" w:rsidRDefault="0045758D" w:rsidP="00B371BB">
            <w:pPr>
              <w:jc w:val="center"/>
            </w:pPr>
            <w:r>
              <w:object w:dxaOrig="1810" w:dyaOrig="1181" w14:anchorId="08BBB62F">
                <v:shape id="_x0000_i1044" type="#_x0000_t75" style="width:93.95pt;height:57.65pt" o:ole="">
                  <v:imagedata r:id="rId50" o:title=""/>
                </v:shape>
                <o:OLEObject Type="Embed" ProgID="Acrobat.Document.DC" ShapeID="_x0000_i1044" DrawAspect="Icon" ObjectID="_1795495054" r:id="rId51"/>
              </w:object>
            </w:r>
          </w:p>
        </w:tc>
        <w:tc>
          <w:tcPr>
            <w:tcW w:w="6237" w:type="dxa"/>
          </w:tcPr>
          <w:p w14:paraId="2CDE641C" w14:textId="64E993B0" w:rsidR="0045758D" w:rsidRDefault="0045758D" w:rsidP="00F521B3">
            <w:pPr>
              <w:jc w:val="center"/>
            </w:pPr>
            <w:r>
              <w:t xml:space="preserve">Oficio de remisión a la Dirección Ejecutiva: 396-FC-2022, </w:t>
            </w:r>
          </w:p>
          <w:p w14:paraId="0155B1F7" w14:textId="60546624" w:rsidR="0045758D" w:rsidRDefault="0045758D" w:rsidP="00B371BB">
            <w:pPr>
              <w:jc w:val="center"/>
            </w:pPr>
            <w:r>
              <w:object w:dxaOrig="1376" w:dyaOrig="899" w14:anchorId="4B9EC561">
                <v:shape id="_x0000_i1045" type="#_x0000_t75" style="width:1in;height:42.1pt" o:ole="">
                  <v:imagedata r:id="rId52" o:title=""/>
                </v:shape>
                <o:OLEObject Type="Embed" ProgID="Acrobat.Document.DC" ShapeID="_x0000_i1045" DrawAspect="Icon" ObjectID="_1795495055" r:id="rId53"/>
              </w:object>
            </w:r>
          </w:p>
          <w:p w14:paraId="6981B4F2" w14:textId="62D7ADC0" w:rsidR="0045758D" w:rsidRDefault="0045758D" w:rsidP="00B371BB">
            <w:pPr>
              <w:jc w:val="center"/>
            </w:pPr>
          </w:p>
          <w:p w14:paraId="7A364CCF" w14:textId="77777777" w:rsidR="0045758D" w:rsidRDefault="0045758D" w:rsidP="00B371BB">
            <w:pPr>
              <w:jc w:val="center"/>
            </w:pPr>
            <w:r>
              <w:t>Comunicado de la Secretaría de la Corte:  12202-2022.</w:t>
            </w:r>
          </w:p>
          <w:bookmarkStart w:id="4" w:name="_MON_1733221983"/>
          <w:bookmarkEnd w:id="4"/>
          <w:p w14:paraId="27C2A596" w14:textId="5F34AB7A" w:rsidR="0045758D" w:rsidRDefault="0045758D" w:rsidP="00B371BB">
            <w:pPr>
              <w:jc w:val="center"/>
            </w:pPr>
            <w:r>
              <w:object w:dxaOrig="1376" w:dyaOrig="899" w14:anchorId="488E8456">
                <v:shape id="_x0000_i1046" type="#_x0000_t75" style="width:68.95pt;height:44.85pt" o:ole="">
                  <v:imagedata r:id="rId54" o:title=""/>
                </v:shape>
                <o:OLEObject Type="Embed" ProgID="Word.Document.12" ShapeID="_x0000_i1046" DrawAspect="Icon" ObjectID="_1795495056" r:id="rId55">
                  <o:FieldCodes>\s</o:FieldCodes>
                </o:OLEObject>
              </w:object>
            </w:r>
          </w:p>
          <w:p w14:paraId="37B61179" w14:textId="0AC7703A" w:rsidR="0045758D" w:rsidRDefault="0045758D" w:rsidP="00B371BB">
            <w:pPr>
              <w:jc w:val="center"/>
            </w:pPr>
            <w:r w:rsidRPr="001E5D91">
              <w:t>Acta de Consejo Superior</w:t>
            </w:r>
            <w:r>
              <w:t>: 099-2022</w:t>
            </w:r>
          </w:p>
          <w:p w14:paraId="3C2041AA" w14:textId="6EEC4A32" w:rsidR="0045758D" w:rsidRDefault="0045758D" w:rsidP="00B371BB">
            <w:pPr>
              <w:jc w:val="center"/>
            </w:pPr>
            <w:r>
              <w:object w:dxaOrig="1519" w:dyaOrig="991" w14:anchorId="34B30F8C">
                <v:shape id="_x0000_i1047" type="#_x0000_t75" style="width:77.8pt;height:48.2pt" o:ole="">
                  <v:imagedata r:id="rId56" o:title=""/>
                </v:shape>
                <o:OLEObject Type="Embed" ProgID="Acrobat.Document.DC" ShapeID="_x0000_i1047" DrawAspect="Icon" ObjectID="_1795495057" r:id="rId57"/>
              </w:object>
            </w:r>
          </w:p>
        </w:tc>
      </w:tr>
      <w:tr w:rsidR="0045758D" w:rsidRPr="005676F5" w14:paraId="330220A7" w14:textId="2DC92E03" w:rsidTr="0045758D">
        <w:trPr>
          <w:trHeight w:val="331"/>
        </w:trPr>
        <w:tc>
          <w:tcPr>
            <w:tcW w:w="1843" w:type="dxa"/>
          </w:tcPr>
          <w:p w14:paraId="5557E39C" w14:textId="3224D5AF" w:rsidR="0045758D" w:rsidRDefault="0045758D" w:rsidP="00B371BB">
            <w:pPr>
              <w:jc w:val="both"/>
            </w:pPr>
            <w:r w:rsidRPr="00CE6598">
              <w:t>Análisis notas particulares-Defensa Civil de la Víctima</w:t>
            </w:r>
            <w:r>
              <w:t xml:space="preserve"> (</w:t>
            </w:r>
            <w:r w:rsidRPr="00CC3A46">
              <w:t>Disposición</w:t>
            </w:r>
            <w:r>
              <w:t xml:space="preserve"> CGR</w:t>
            </w:r>
            <w:r w:rsidRPr="00CC3A46">
              <w:t xml:space="preserve"> No. 4.5</w:t>
            </w:r>
            <w:r>
              <w:t>)</w:t>
            </w:r>
          </w:p>
          <w:p w14:paraId="192A6404" w14:textId="77777777" w:rsidR="0045758D" w:rsidRDefault="0045758D" w:rsidP="00B371BB">
            <w:pPr>
              <w:jc w:val="both"/>
            </w:pPr>
          </w:p>
          <w:p w14:paraId="49A5B324" w14:textId="5BEEB269" w:rsidR="0045758D" w:rsidRDefault="0045758D" w:rsidP="00B371BB">
            <w:pPr>
              <w:jc w:val="both"/>
            </w:pPr>
          </w:p>
          <w:p w14:paraId="6F3F5902" w14:textId="77777777" w:rsidR="0045758D" w:rsidRDefault="0045758D" w:rsidP="00B371BB">
            <w:pPr>
              <w:jc w:val="both"/>
            </w:pPr>
          </w:p>
          <w:p w14:paraId="4EBFFD27" w14:textId="3135ACAD" w:rsidR="0045758D" w:rsidRPr="005676F5" w:rsidRDefault="0045758D" w:rsidP="009D53FB">
            <w:pPr>
              <w:jc w:val="both"/>
            </w:pPr>
            <w:r w:rsidRPr="000F5257">
              <w:t>Registro de los Ingresos por</w:t>
            </w:r>
            <w:r>
              <w:t xml:space="preserve"> </w:t>
            </w:r>
            <w:r w:rsidRPr="000F5257">
              <w:t>cobro de honorarios de la Oficina</w:t>
            </w:r>
            <w:r>
              <w:t xml:space="preserve"> </w:t>
            </w:r>
            <w:r w:rsidRPr="000F5257">
              <w:t>de la Defensa Civil de la Víctima</w:t>
            </w:r>
            <w:r>
              <w:t xml:space="preserve"> (</w:t>
            </w:r>
            <w:r w:rsidRPr="00CC3A46">
              <w:t>Disposición</w:t>
            </w:r>
            <w:r>
              <w:t xml:space="preserve"> CGR</w:t>
            </w:r>
            <w:r w:rsidRPr="00CC3A46">
              <w:t xml:space="preserve"> No. 4.5</w:t>
            </w:r>
            <w:r>
              <w:t>)</w:t>
            </w:r>
          </w:p>
        </w:tc>
        <w:tc>
          <w:tcPr>
            <w:tcW w:w="3119" w:type="dxa"/>
          </w:tcPr>
          <w:p w14:paraId="5EE8E7AC" w14:textId="004C8041" w:rsidR="0045758D" w:rsidRDefault="0045758D" w:rsidP="00B371BB">
            <w:pPr>
              <w:jc w:val="center"/>
            </w:pPr>
            <w:r>
              <w:object w:dxaOrig="1520" w:dyaOrig="988" w14:anchorId="3F0B7117">
                <v:shape id="_x0000_i1048" type="#_x0000_t75" style="width:87.25pt;height:51.85pt" o:ole="">
                  <v:imagedata r:id="rId58" o:title=""/>
                </v:shape>
                <o:OLEObject Type="Embed" ProgID="Acrobat.Document.DC" ShapeID="_x0000_i1048" DrawAspect="Icon" ObjectID="_1795495058" r:id="rId59"/>
              </w:object>
            </w:r>
          </w:p>
          <w:p w14:paraId="3CAE09A8" w14:textId="5548EB91" w:rsidR="0045758D" w:rsidRDefault="0045758D" w:rsidP="00B371BB">
            <w:pPr>
              <w:jc w:val="center"/>
            </w:pPr>
            <w:r>
              <w:object w:dxaOrig="1440" w:dyaOrig="932" w14:anchorId="7BB545A6">
                <v:shape id="_x0000_i1049" type="#_x0000_t75" style="width:70.15pt;height:49.1pt" o:ole="">
                  <v:imagedata r:id="rId60" o:title=""/>
                </v:shape>
                <o:OLEObject Type="Embed" ProgID="Acrobat.Document.DC" ShapeID="_x0000_i1049" DrawAspect="Icon" ObjectID="_1795495059" r:id="rId61"/>
              </w:object>
            </w:r>
          </w:p>
          <w:p w14:paraId="699CFD36" w14:textId="77777777" w:rsidR="0045758D" w:rsidRDefault="0045758D" w:rsidP="00B371BB">
            <w:pPr>
              <w:jc w:val="center"/>
            </w:pPr>
          </w:p>
          <w:p w14:paraId="365FA3C6" w14:textId="44FB823E" w:rsidR="0045758D" w:rsidRPr="005676F5" w:rsidRDefault="0045758D" w:rsidP="00B371BB">
            <w:pPr>
              <w:jc w:val="center"/>
            </w:pPr>
          </w:p>
        </w:tc>
        <w:tc>
          <w:tcPr>
            <w:tcW w:w="6237" w:type="dxa"/>
          </w:tcPr>
          <w:p w14:paraId="24290C12" w14:textId="203744FC" w:rsidR="0045758D" w:rsidRDefault="0045758D" w:rsidP="009D53FB">
            <w:pPr>
              <w:jc w:val="center"/>
            </w:pPr>
            <w:r>
              <w:t>Oficio de remisión a la Dirección Ejecutiva: 437-FC-2022</w:t>
            </w:r>
          </w:p>
          <w:p w14:paraId="3FD026AB" w14:textId="6158A1B4" w:rsidR="0045758D" w:rsidRDefault="0045758D" w:rsidP="00B371BB">
            <w:pPr>
              <w:jc w:val="center"/>
            </w:pPr>
            <w:r>
              <w:object w:dxaOrig="1155" w:dyaOrig="752" w14:anchorId="7ADBCAFB">
                <v:shape id="_x0000_i1050" type="#_x0000_t75" style="width:59.5pt;height:36.6pt" o:ole="">
                  <v:imagedata r:id="rId62" o:title=""/>
                </v:shape>
                <o:OLEObject Type="Embed" ProgID="Acrobat.Document.DC" ShapeID="_x0000_i1050" DrawAspect="Icon" ObjectID="_1795495060" r:id="rId63"/>
              </w:object>
            </w:r>
          </w:p>
          <w:p w14:paraId="6D77FA75" w14:textId="2ED03A6A" w:rsidR="0045758D" w:rsidRDefault="0045758D" w:rsidP="00B371BB">
            <w:pPr>
              <w:jc w:val="center"/>
            </w:pPr>
            <w:r w:rsidRPr="001E5D91">
              <w:t>Acta de Consejo Superior</w:t>
            </w:r>
            <w:r>
              <w:t>:  110-2022</w:t>
            </w:r>
          </w:p>
          <w:p w14:paraId="139E4488" w14:textId="48F72449" w:rsidR="0045758D" w:rsidRDefault="0045758D" w:rsidP="00B371BB">
            <w:pPr>
              <w:jc w:val="center"/>
            </w:pPr>
            <w:r>
              <w:object w:dxaOrig="18577" w:dyaOrig="18577" w14:anchorId="21C9983A">
                <v:shape id="_x0000_i1051" type="#_x0000_t75" style="width:63.15pt;height:56.75pt" o:ole="">
                  <v:imagedata r:id="rId64" o:title=""/>
                </v:shape>
                <o:OLEObject Type="Embed" ProgID="Acrobat.Document.DC" ShapeID="_x0000_i1051" DrawAspect="Icon" ObjectID="_1795495061" r:id="rId65"/>
              </w:object>
            </w:r>
          </w:p>
          <w:p w14:paraId="0E1ABE45" w14:textId="2F9F08D7" w:rsidR="0045758D" w:rsidRPr="005676F5" w:rsidRDefault="0045758D" w:rsidP="00B371BB">
            <w:pPr>
              <w:jc w:val="center"/>
            </w:pPr>
          </w:p>
        </w:tc>
      </w:tr>
      <w:tr w:rsidR="0045758D" w:rsidRPr="005676F5" w14:paraId="4EBF1868" w14:textId="33803E69" w:rsidTr="0045758D">
        <w:trPr>
          <w:trHeight w:val="331"/>
        </w:trPr>
        <w:tc>
          <w:tcPr>
            <w:tcW w:w="1843" w:type="dxa"/>
          </w:tcPr>
          <w:p w14:paraId="3B2394A7" w14:textId="5C1510AB" w:rsidR="0045758D" w:rsidRDefault="0045758D" w:rsidP="005742A8">
            <w:pPr>
              <w:jc w:val="both"/>
            </w:pPr>
            <w:r w:rsidRPr="005F69D7">
              <w:t>Análisis de cuentas corrientes judiciales, SDJ, pagos judiciales y otras</w:t>
            </w:r>
            <w:r>
              <w:t xml:space="preserve"> (</w:t>
            </w:r>
            <w:r w:rsidRPr="00CC3A46">
              <w:t xml:space="preserve">Disposición </w:t>
            </w:r>
            <w:r>
              <w:t xml:space="preserve">CGR </w:t>
            </w:r>
            <w:r w:rsidRPr="00CC3A46">
              <w:t>No. 4.5</w:t>
            </w:r>
            <w:r>
              <w:t>)</w:t>
            </w:r>
          </w:p>
          <w:p w14:paraId="3516CF41" w14:textId="77777777" w:rsidR="0045758D" w:rsidRDefault="0045758D" w:rsidP="003C07AF">
            <w:pPr>
              <w:jc w:val="both"/>
            </w:pPr>
          </w:p>
          <w:p w14:paraId="797D2D41" w14:textId="54968349" w:rsidR="0045758D" w:rsidRPr="005676F5" w:rsidRDefault="0045758D" w:rsidP="003C07AF">
            <w:pPr>
              <w:jc w:val="both"/>
            </w:pPr>
            <w:r>
              <w:t>Registro de los saldos de honorarios de la Defensa Pública (</w:t>
            </w:r>
            <w:r w:rsidRPr="00CC3A46">
              <w:t xml:space="preserve">Disposición </w:t>
            </w:r>
            <w:r>
              <w:t xml:space="preserve">CGR </w:t>
            </w:r>
            <w:r w:rsidRPr="00CC3A46">
              <w:t>No. 4.5</w:t>
            </w:r>
            <w:r>
              <w:t>)</w:t>
            </w:r>
          </w:p>
        </w:tc>
        <w:tc>
          <w:tcPr>
            <w:tcW w:w="3119" w:type="dxa"/>
          </w:tcPr>
          <w:p w14:paraId="572999E0" w14:textId="2A61C5A5" w:rsidR="0045758D" w:rsidRDefault="0045758D" w:rsidP="00B371BB">
            <w:pPr>
              <w:jc w:val="center"/>
            </w:pPr>
          </w:p>
          <w:p w14:paraId="6D20886F" w14:textId="630582A7" w:rsidR="0045758D" w:rsidRDefault="0045758D" w:rsidP="00B371BB">
            <w:pPr>
              <w:jc w:val="center"/>
            </w:pPr>
            <w:r>
              <w:object w:dxaOrig="1155" w:dyaOrig="752" w14:anchorId="5D54D094">
                <v:shape id="_x0000_i1052" type="#_x0000_t75" style="width:60.1pt;height:35.7pt" o:ole="">
                  <v:imagedata r:id="rId66" o:title=""/>
                </v:shape>
                <o:OLEObject Type="Embed" ProgID="Acrobat.Document.DC" ShapeID="_x0000_i1052" DrawAspect="Icon" ObjectID="_1795495062" r:id="rId67"/>
              </w:object>
            </w:r>
          </w:p>
          <w:p w14:paraId="523E128C" w14:textId="6DFF867D" w:rsidR="0045758D" w:rsidRPr="005676F5" w:rsidRDefault="0045758D" w:rsidP="00B371BB">
            <w:pPr>
              <w:jc w:val="center"/>
            </w:pPr>
            <w:r>
              <w:object w:dxaOrig="1440" w:dyaOrig="932" w14:anchorId="141EED15">
                <v:shape id="_x0000_i1053" type="#_x0000_t75" style="width:70.15pt;height:49.1pt" o:ole="">
                  <v:imagedata r:id="rId68" o:title=""/>
                </v:shape>
                <o:OLEObject Type="Embed" ProgID="Acrobat.Document.DC" ShapeID="_x0000_i1053" DrawAspect="Icon" ObjectID="_1795495063" r:id="rId69"/>
              </w:object>
            </w:r>
          </w:p>
        </w:tc>
        <w:tc>
          <w:tcPr>
            <w:tcW w:w="6237" w:type="dxa"/>
          </w:tcPr>
          <w:p w14:paraId="2919F1BE" w14:textId="2337A09F" w:rsidR="0045758D" w:rsidRDefault="0045758D" w:rsidP="00B371BB">
            <w:pPr>
              <w:jc w:val="center"/>
            </w:pPr>
            <w:r>
              <w:t>Oficio de remisión a la Dirección Ejecutiva:  419-FC-2022.</w:t>
            </w:r>
          </w:p>
          <w:p w14:paraId="558E3FA1" w14:textId="6E951DAB" w:rsidR="0045758D" w:rsidRDefault="0045758D" w:rsidP="00B371BB">
            <w:pPr>
              <w:jc w:val="center"/>
            </w:pPr>
            <w:r>
              <w:object w:dxaOrig="1229" w:dyaOrig="798" w14:anchorId="41A66360">
                <v:shape id="_x0000_i1054" type="#_x0000_t75" style="width:60.1pt;height:35.7pt" o:ole="">
                  <v:imagedata r:id="rId70" o:title=""/>
                </v:shape>
                <o:OLEObject Type="Embed" ProgID="Acrobat.Document.DC" ShapeID="_x0000_i1054" DrawAspect="Icon" ObjectID="_1795495064" r:id="rId71"/>
              </w:object>
            </w:r>
          </w:p>
          <w:p w14:paraId="77BFB99F" w14:textId="2819B9E5" w:rsidR="0045758D" w:rsidRDefault="0045758D" w:rsidP="00B371BB">
            <w:pPr>
              <w:jc w:val="center"/>
            </w:pPr>
            <w:r>
              <w:t>Comunicado de la Secretaría de la Corte:  12300-2022.</w:t>
            </w:r>
          </w:p>
          <w:bookmarkStart w:id="5" w:name="_MON_1754716348"/>
          <w:bookmarkEnd w:id="5"/>
          <w:p w14:paraId="355760CA" w14:textId="729612BE" w:rsidR="0045758D" w:rsidRDefault="0045758D" w:rsidP="00B371BB">
            <w:pPr>
              <w:jc w:val="center"/>
            </w:pPr>
            <w:r>
              <w:object w:dxaOrig="1229" w:dyaOrig="798" w14:anchorId="3618DAFE">
                <v:shape id="_x0000_i1055" type="#_x0000_t75" style="width:60.1pt;height:42.1pt" o:ole="">
                  <v:imagedata r:id="rId72" o:title=""/>
                </v:shape>
                <o:OLEObject Type="Embed" ProgID="Word.Document.12" ShapeID="_x0000_i1055" DrawAspect="Icon" ObjectID="_1795495065" r:id="rId73">
                  <o:FieldCodes>\s</o:FieldCodes>
                </o:OLEObject>
              </w:object>
            </w:r>
          </w:p>
          <w:p w14:paraId="60A1ED7A" w14:textId="59532540" w:rsidR="0045758D" w:rsidRDefault="0045758D" w:rsidP="009E2526">
            <w:pPr>
              <w:jc w:val="center"/>
            </w:pPr>
            <w:r w:rsidRPr="001E5D91">
              <w:t>Acta de Consejo Superior</w:t>
            </w:r>
            <w:r>
              <w:t>:  107-2022</w:t>
            </w:r>
          </w:p>
          <w:p w14:paraId="30F2601F" w14:textId="1C398B0C" w:rsidR="0045758D" w:rsidRDefault="0045758D" w:rsidP="00B371BB">
            <w:pPr>
              <w:jc w:val="center"/>
            </w:pPr>
            <w:r>
              <w:object w:dxaOrig="1376" w:dyaOrig="899" w14:anchorId="68B9EEDD">
                <v:shape id="_x0000_i1056" type="#_x0000_t75" style="width:1in;height:42.1pt" o:ole="">
                  <v:imagedata r:id="rId74" o:title=""/>
                </v:shape>
                <o:OLEObject Type="Embed" ProgID="Acrobat.Document.DC" ShapeID="_x0000_i1056" DrawAspect="Icon" ObjectID="_1795495066" r:id="rId75"/>
              </w:object>
            </w:r>
          </w:p>
          <w:p w14:paraId="325A56C2" w14:textId="02EDE75D" w:rsidR="0045758D" w:rsidRPr="005676F5" w:rsidRDefault="0045758D" w:rsidP="00B371BB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18"/>
      </w:tblGrid>
      <w:tr w:rsidR="004E154D" w:rsidRPr="005676F5" w14:paraId="51352108" w14:textId="77777777" w:rsidTr="002E505D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19AEE4DE" w14:textId="77777777" w:rsidR="00A31AEC" w:rsidRDefault="00A31AEC">
            <w:pPr>
              <w:pStyle w:val="Ttulo1"/>
            </w:pPr>
          </w:p>
          <w:p w14:paraId="3319EF36" w14:textId="77777777" w:rsidR="00A31AEC" w:rsidRDefault="00A31AEC">
            <w:pPr>
              <w:pStyle w:val="Ttulo1"/>
            </w:pPr>
          </w:p>
          <w:tbl>
            <w:tblPr>
              <w:tblW w:w="5007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a de diseño de encabezado"/>
            </w:tblPr>
            <w:tblGrid>
              <w:gridCol w:w="11234"/>
            </w:tblGrid>
            <w:tr w:rsidR="00A31AEC" w:rsidRPr="005676F5" w14:paraId="33FBC53E" w14:textId="77777777" w:rsidTr="00DF32B2">
              <w:trPr>
                <w:trHeight w:val="864"/>
              </w:trPr>
              <w:tc>
                <w:tcPr>
                  <w:tcW w:w="11202" w:type="dxa"/>
                  <w:tcBorders>
                    <w:bottom w:val="single" w:sz="18" w:space="0" w:color="FEDE00" w:themeColor="accent2"/>
                  </w:tcBorders>
                  <w:vAlign w:val="bottom"/>
                </w:tcPr>
                <w:p w14:paraId="0B9AD466" w14:textId="77777777" w:rsidR="00A31AEC" w:rsidRDefault="00A31AEC" w:rsidP="00A31AEC">
                  <w:pPr>
                    <w:pStyle w:val="Ttulo1"/>
                  </w:pPr>
                </w:p>
                <w:p w14:paraId="4DD3088C" w14:textId="09EFFD2E" w:rsidR="00A31AEC" w:rsidRPr="005676F5" w:rsidRDefault="00A31AEC" w:rsidP="00A31AEC">
                  <w:pPr>
                    <w:pStyle w:val="Ttulo1"/>
                  </w:pPr>
                  <w:r>
                    <w:t>N</w:t>
                  </w:r>
                  <w:r w:rsidRPr="00BB6364">
                    <w:t>ICSP 1</w:t>
                  </w:r>
                  <w:r>
                    <w:t>0</w:t>
                  </w:r>
                  <w:r w:rsidRPr="00BB6364">
                    <w:t xml:space="preserve"> </w:t>
                  </w:r>
                  <w:r w:rsidR="00E54675" w:rsidRPr="00E54675">
                    <w:rPr>
                      <w:lang w:val="es-CR"/>
                    </w:rPr>
                    <w:t>Información Financiera en Economías Hiperinflacionarias</w:t>
                  </w:r>
                </w:p>
              </w:tc>
            </w:tr>
            <w:tr w:rsidR="00A31AEC" w:rsidRPr="005676F5" w14:paraId="64B403F3" w14:textId="77777777" w:rsidTr="00DF32B2">
              <w:trPr>
                <w:trHeight w:hRule="exact" w:val="216"/>
              </w:trPr>
              <w:tc>
                <w:tcPr>
                  <w:tcW w:w="11202" w:type="dxa"/>
                  <w:tcBorders>
                    <w:top w:val="single" w:sz="18" w:space="0" w:color="FEDE00" w:themeColor="accent2"/>
                  </w:tcBorders>
                </w:tcPr>
                <w:p w14:paraId="5CCAA1F4" w14:textId="77777777" w:rsidR="00A31AEC" w:rsidRPr="005676F5" w:rsidRDefault="00A31AEC" w:rsidP="00A31AEC"/>
              </w:tc>
            </w:tr>
          </w:tbl>
          <w:tbl>
            <w:tblPr>
              <w:tblStyle w:val="Tabladeinformedeestado"/>
              <w:tblW w:w="5000" w:type="pct"/>
              <w:tblLook w:val="0620" w:firstRow="1" w:lastRow="0" w:firstColumn="0" w:lastColumn="0" w:noHBand="1" w:noVBand="1"/>
              <w:tblDescription w:val="Tabla de diseño de encabezado"/>
            </w:tblPr>
            <w:tblGrid>
              <w:gridCol w:w="1846"/>
              <w:gridCol w:w="3124"/>
              <w:gridCol w:w="6248"/>
            </w:tblGrid>
            <w:tr w:rsidR="00A31AEC" w:rsidRPr="005676F5" w14:paraId="44F67756" w14:textId="77777777" w:rsidTr="00DF32B2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31"/>
              </w:trPr>
              <w:tc>
                <w:tcPr>
                  <w:tcW w:w="1843" w:type="dxa"/>
                </w:tcPr>
                <w:p w14:paraId="69087A36" w14:textId="77777777" w:rsidR="00A31AEC" w:rsidRPr="005676F5" w:rsidRDefault="00A31AEC" w:rsidP="00A31AEC">
                  <w:pPr>
                    <w:pStyle w:val="Ttulo2"/>
                  </w:pPr>
                  <w:r>
                    <w:t>DETALLE</w:t>
                  </w:r>
                </w:p>
              </w:tc>
              <w:tc>
                <w:tcPr>
                  <w:tcW w:w="3119" w:type="dxa"/>
                </w:tcPr>
                <w:p w14:paraId="054549E7" w14:textId="77777777" w:rsidR="00A31AEC" w:rsidRPr="005676F5" w:rsidRDefault="00A31AEC" w:rsidP="00A31AEC">
                  <w:pPr>
                    <w:pStyle w:val="Ttulo2"/>
                  </w:pPr>
                  <w:r>
                    <w:t>DOCUMENTO</w:t>
                  </w:r>
                </w:p>
              </w:tc>
              <w:tc>
                <w:tcPr>
                  <w:tcW w:w="6237" w:type="dxa"/>
                </w:tcPr>
                <w:p w14:paraId="4E30E60E" w14:textId="77777777" w:rsidR="00A31AEC" w:rsidRPr="005676F5" w:rsidRDefault="00A31AEC" w:rsidP="00A31AEC">
                  <w:pPr>
                    <w:pStyle w:val="Ttulo2"/>
                  </w:pPr>
                  <w:r>
                    <w:t>APROBACIÓN SUPERIOR</w:t>
                  </w:r>
                </w:p>
              </w:tc>
            </w:tr>
            <w:tr w:rsidR="00A31AEC" w:rsidRPr="005676F5" w14:paraId="47418E7F" w14:textId="77777777" w:rsidTr="00DF32B2">
              <w:trPr>
                <w:trHeight w:val="331"/>
              </w:trPr>
              <w:tc>
                <w:tcPr>
                  <w:tcW w:w="1843" w:type="dxa"/>
                </w:tcPr>
                <w:p w14:paraId="3E4CE653" w14:textId="77777777" w:rsidR="00A31AEC" w:rsidRDefault="00A31AEC" w:rsidP="00A31AEC">
                  <w:r>
                    <w:t>Documento de análisis</w:t>
                  </w:r>
                </w:p>
                <w:p w14:paraId="272CCDF4" w14:textId="77777777" w:rsidR="00A31AEC" w:rsidRDefault="00A31AEC" w:rsidP="00A31AEC"/>
                <w:p w14:paraId="7CE5CE46" w14:textId="77777777" w:rsidR="00A31AEC" w:rsidRDefault="00A31AEC" w:rsidP="00A31AEC"/>
                <w:p w14:paraId="17273BF5" w14:textId="77777777" w:rsidR="00A31AEC" w:rsidRDefault="00A31AEC" w:rsidP="00A31AEC"/>
                <w:p w14:paraId="5733E877" w14:textId="77777777" w:rsidR="00A31AEC" w:rsidRDefault="00A31AEC" w:rsidP="00A31AEC"/>
                <w:p w14:paraId="7D69FB7D" w14:textId="77777777" w:rsidR="00A31AEC" w:rsidRDefault="00A31AEC" w:rsidP="00A31AEC"/>
                <w:p w14:paraId="65E1D794" w14:textId="77777777" w:rsidR="00A31AEC" w:rsidRDefault="00A31AEC" w:rsidP="00A31AEC"/>
                <w:p w14:paraId="50B47AC9" w14:textId="31664D0A" w:rsidR="00A31AEC" w:rsidRPr="005676F5" w:rsidRDefault="00A31AEC" w:rsidP="00A31AEC"/>
              </w:tc>
              <w:tc>
                <w:tcPr>
                  <w:tcW w:w="3119" w:type="dxa"/>
                </w:tcPr>
                <w:p w14:paraId="36D74F0E" w14:textId="32578CE5" w:rsidR="00A31AEC" w:rsidRDefault="005D5A9F" w:rsidP="00A31AEC">
                  <w:pPr>
                    <w:jc w:val="center"/>
                  </w:pPr>
                  <w:r>
                    <w:object w:dxaOrig="1508" w:dyaOrig="984" w14:anchorId="51AD7691">
                      <v:shape id="_x0000_i1057" type="#_x0000_t75" style="width:75.05pt;height:49.1pt" o:ole="">
                        <v:imagedata r:id="rId76" o:title=""/>
                      </v:shape>
                      <o:OLEObject Type="Link" ProgID="Acrobat.Document.DC" ShapeID="_x0000_i1057" DrawAspect="Content" r:id="rId77" UpdateMode="Always">
                        <o:LinkType>EnhancedMetaFile</o:LinkType>
                        <o:LockedField>false</o:LockedField>
                        <o:FieldCodes>\f 0</o:FieldCodes>
                      </o:OLEObject>
                    </w:object>
                  </w:r>
                </w:p>
                <w:p w14:paraId="7D00A459" w14:textId="77777777" w:rsidR="00A31AEC" w:rsidRDefault="00A31AEC" w:rsidP="00A31AEC">
                  <w:pPr>
                    <w:jc w:val="center"/>
                  </w:pPr>
                </w:p>
                <w:p w14:paraId="1CADE97D" w14:textId="77777777" w:rsidR="00A31AEC" w:rsidRDefault="00A31AEC" w:rsidP="00A31AEC">
                  <w:pPr>
                    <w:jc w:val="center"/>
                  </w:pPr>
                </w:p>
                <w:p w14:paraId="56E31D53" w14:textId="77777777" w:rsidR="00A31AEC" w:rsidRDefault="00A31AEC" w:rsidP="00A31AEC">
                  <w:pPr>
                    <w:jc w:val="center"/>
                  </w:pPr>
                </w:p>
                <w:p w14:paraId="61E8ECD7" w14:textId="77777777" w:rsidR="00A31AEC" w:rsidRDefault="00A31AEC" w:rsidP="00A31AEC">
                  <w:pPr>
                    <w:jc w:val="center"/>
                  </w:pPr>
                </w:p>
                <w:p w14:paraId="3FD2DF54" w14:textId="0C1C3693" w:rsidR="00A31AEC" w:rsidRPr="005676F5" w:rsidRDefault="00A31AEC" w:rsidP="00A31AEC">
                  <w:pPr>
                    <w:jc w:val="center"/>
                  </w:pPr>
                </w:p>
              </w:tc>
              <w:tc>
                <w:tcPr>
                  <w:tcW w:w="6237" w:type="dxa"/>
                </w:tcPr>
                <w:p w14:paraId="17CE7096" w14:textId="1A04C6C3" w:rsidR="00A31AEC" w:rsidRDefault="00A31AEC" w:rsidP="00A31AEC">
                  <w:pPr>
                    <w:jc w:val="center"/>
                  </w:pPr>
                  <w:r>
                    <w:t xml:space="preserve">Oficio de remisión a la Dirección Ejecutiva:  </w:t>
                  </w:r>
                  <w:r w:rsidR="00CC2E93">
                    <w:t>289</w:t>
                  </w:r>
                  <w:r>
                    <w:t>-FC-202</w:t>
                  </w:r>
                  <w:r w:rsidR="00CC2E93">
                    <w:t>4</w:t>
                  </w:r>
                  <w:r>
                    <w:t xml:space="preserve">, </w:t>
                  </w:r>
                </w:p>
                <w:p w14:paraId="65C1E083" w14:textId="2F93AA83" w:rsidR="00A31AEC" w:rsidRDefault="00A31AEC" w:rsidP="00A31AEC">
                  <w:pPr>
                    <w:jc w:val="center"/>
                  </w:pPr>
                  <w:r>
                    <w:object w:dxaOrig="1508" w:dyaOrig="984" w14:anchorId="4F013077">
                      <v:shape id="_x0000_i1058" type="#_x0000_t75" style="width:75.65pt;height:49.1pt" o:ole="">
                        <v:imagedata r:id="rId78" o:title=""/>
                      </v:shape>
                      <o:OLEObject Type="Embed" ProgID="Acrobat.Document.DC" ShapeID="_x0000_i1058" DrawAspect="Icon" ObjectID="_1795495067" r:id="rId79"/>
                    </w:object>
                  </w:r>
                </w:p>
                <w:p w14:paraId="449C0FA1" w14:textId="77777777" w:rsidR="002D505D" w:rsidRDefault="002D505D" w:rsidP="002D505D">
                  <w:pPr>
                    <w:jc w:val="center"/>
                  </w:pPr>
                  <w:r>
                    <w:t>Comunicado de la Secretaría de la Corte:  4147-DE-2024</w:t>
                  </w:r>
                </w:p>
                <w:p w14:paraId="754DFCDF" w14:textId="2CF268E3" w:rsidR="00A31AEC" w:rsidRDefault="007141DD" w:rsidP="00A31AEC">
                  <w:pPr>
                    <w:jc w:val="center"/>
                  </w:pPr>
                  <w:r>
                    <w:object w:dxaOrig="1508" w:dyaOrig="984" w14:anchorId="6AAE8FD3">
                      <v:shape id="_x0000_i1059" type="#_x0000_t75" style="width:75.65pt;height:49.1pt" o:ole="">
                        <v:imagedata r:id="rId80" o:title=""/>
                      </v:shape>
                      <o:OLEObject Type="Embed" ProgID="Acrobat.Document.DC" ShapeID="_x0000_i1059" DrawAspect="Icon" ObjectID="_1795495068" r:id="rId81"/>
                    </w:object>
                  </w:r>
                </w:p>
                <w:p w14:paraId="4BEAF856" w14:textId="1FB06161" w:rsidR="00A31AEC" w:rsidRDefault="00A31AEC" w:rsidP="00A31AEC">
                  <w:pPr>
                    <w:jc w:val="center"/>
                  </w:pPr>
                  <w:r w:rsidRPr="001E5D91">
                    <w:t>Acta de Consejo Superior</w:t>
                  </w:r>
                  <w:r>
                    <w:t xml:space="preserve">:  </w:t>
                  </w:r>
                  <w:r w:rsidR="00CC2E93">
                    <w:t>111</w:t>
                  </w:r>
                  <w:r>
                    <w:t>-202</w:t>
                  </w:r>
                  <w:r w:rsidR="00CC2E93">
                    <w:t>4</w:t>
                  </w:r>
                </w:p>
                <w:bookmarkStart w:id="6" w:name="_MON_1795329604"/>
                <w:bookmarkEnd w:id="6"/>
                <w:p w14:paraId="1045E8DE" w14:textId="7E9645BA" w:rsidR="00A31AEC" w:rsidRDefault="00A31AEC" w:rsidP="00A31AEC">
                  <w:pPr>
                    <w:jc w:val="center"/>
                  </w:pPr>
                  <w:r>
                    <w:object w:dxaOrig="1508" w:dyaOrig="984" w14:anchorId="65FDE5FB">
                      <v:shape id="_x0000_i1060" type="#_x0000_t75" style="width:77.2pt;height:51.25pt" o:ole="">
                        <v:imagedata r:id="rId82" o:title=""/>
                      </v:shape>
                      <o:OLEObject Type="Embed" ProgID="Word.Document.12" ShapeID="_x0000_i1060" DrawAspect="Icon" ObjectID="_1795495069" r:id="rId83">
                        <o:FieldCodes>\s</o:FieldCodes>
                      </o:OLEObject>
                    </w:object>
                  </w:r>
                </w:p>
                <w:p w14:paraId="65033628" w14:textId="77777777" w:rsidR="00A31AEC" w:rsidRPr="005676F5" w:rsidRDefault="00A31AEC" w:rsidP="00A31AEC">
                  <w:pPr>
                    <w:jc w:val="center"/>
                  </w:pPr>
                </w:p>
              </w:tc>
            </w:tr>
          </w:tbl>
          <w:p w14:paraId="2110A80B" w14:textId="77777777" w:rsidR="00A31AEC" w:rsidRDefault="00A31AEC">
            <w:pPr>
              <w:pStyle w:val="Ttulo1"/>
            </w:pPr>
          </w:p>
          <w:tbl>
            <w:tblPr>
              <w:tblW w:w="11218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a de diseño de encabezado"/>
            </w:tblPr>
            <w:tblGrid>
              <w:gridCol w:w="11218"/>
            </w:tblGrid>
            <w:tr w:rsidR="00E54675" w:rsidRPr="005676F5" w14:paraId="5FB187A4" w14:textId="77777777" w:rsidTr="00E54675">
              <w:trPr>
                <w:trHeight w:val="864"/>
              </w:trPr>
              <w:tc>
                <w:tcPr>
                  <w:tcW w:w="11218" w:type="dxa"/>
                  <w:tcBorders>
                    <w:bottom w:val="single" w:sz="18" w:space="0" w:color="FEDE00" w:themeColor="accent2"/>
                  </w:tcBorders>
                  <w:vAlign w:val="bottom"/>
                </w:tcPr>
                <w:p w14:paraId="6C783E97" w14:textId="77777777" w:rsidR="00E54675" w:rsidRDefault="00E54675" w:rsidP="00E54675">
                  <w:pPr>
                    <w:pStyle w:val="Ttulo1"/>
                  </w:pPr>
                </w:p>
                <w:p w14:paraId="5C061E11" w14:textId="77777777" w:rsidR="00E54675" w:rsidRDefault="00E54675" w:rsidP="00E54675">
                  <w:pPr>
                    <w:pStyle w:val="Ttulo1"/>
                  </w:pPr>
                </w:p>
                <w:p w14:paraId="71BC4BB6" w14:textId="4A2D0A66" w:rsidR="00E54675" w:rsidRPr="005676F5" w:rsidRDefault="00E54675" w:rsidP="00E54675">
                  <w:pPr>
                    <w:pStyle w:val="Ttulo1"/>
                  </w:pPr>
                  <w:r>
                    <w:t>N</w:t>
                  </w:r>
                  <w:r w:rsidRPr="00BB6364">
                    <w:t>ICSP 1</w:t>
                  </w:r>
                  <w:r>
                    <w:t>1</w:t>
                  </w:r>
                  <w:r w:rsidRPr="00BB6364">
                    <w:t xml:space="preserve"> </w:t>
                  </w:r>
                  <w:r w:rsidRPr="00E54675">
                    <w:rPr>
                      <w:lang w:val="es-CR"/>
                    </w:rPr>
                    <w:t>Contratos de Construcción</w:t>
                  </w:r>
                </w:p>
              </w:tc>
            </w:tr>
            <w:tr w:rsidR="00E54675" w:rsidRPr="005676F5" w14:paraId="745E569B" w14:textId="77777777" w:rsidTr="00E54675">
              <w:trPr>
                <w:trHeight w:hRule="exact" w:val="216"/>
              </w:trPr>
              <w:tc>
                <w:tcPr>
                  <w:tcW w:w="11218" w:type="dxa"/>
                  <w:tcBorders>
                    <w:top w:val="single" w:sz="18" w:space="0" w:color="FEDE00" w:themeColor="accent2"/>
                  </w:tcBorders>
                </w:tcPr>
                <w:p w14:paraId="38AD889A" w14:textId="77777777" w:rsidR="00E54675" w:rsidRPr="005676F5" w:rsidRDefault="00E54675" w:rsidP="00E54675"/>
              </w:tc>
            </w:tr>
          </w:tbl>
          <w:tbl>
            <w:tblPr>
              <w:tblStyle w:val="Tabladeinformedeestado"/>
              <w:tblW w:w="5000" w:type="pct"/>
              <w:tblLook w:val="0620" w:firstRow="1" w:lastRow="0" w:firstColumn="0" w:lastColumn="0" w:noHBand="1" w:noVBand="1"/>
              <w:tblDescription w:val="Tabla de diseño de encabezado"/>
            </w:tblPr>
            <w:tblGrid>
              <w:gridCol w:w="1846"/>
              <w:gridCol w:w="3124"/>
              <w:gridCol w:w="6248"/>
            </w:tblGrid>
            <w:tr w:rsidR="00E54675" w:rsidRPr="005676F5" w14:paraId="42ABE1BF" w14:textId="77777777" w:rsidTr="00DF32B2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31"/>
              </w:trPr>
              <w:tc>
                <w:tcPr>
                  <w:tcW w:w="1843" w:type="dxa"/>
                </w:tcPr>
                <w:p w14:paraId="622D7044" w14:textId="77777777" w:rsidR="00E54675" w:rsidRPr="005676F5" w:rsidRDefault="00E54675" w:rsidP="00E54675">
                  <w:pPr>
                    <w:pStyle w:val="Ttulo2"/>
                  </w:pPr>
                  <w:r>
                    <w:t>DETALLE</w:t>
                  </w:r>
                </w:p>
              </w:tc>
              <w:tc>
                <w:tcPr>
                  <w:tcW w:w="3119" w:type="dxa"/>
                </w:tcPr>
                <w:p w14:paraId="0438D991" w14:textId="77777777" w:rsidR="00E54675" w:rsidRPr="005676F5" w:rsidRDefault="00E54675" w:rsidP="00E54675">
                  <w:pPr>
                    <w:pStyle w:val="Ttulo2"/>
                  </w:pPr>
                  <w:r>
                    <w:t>DOCUMENTO</w:t>
                  </w:r>
                </w:p>
              </w:tc>
              <w:tc>
                <w:tcPr>
                  <w:tcW w:w="6237" w:type="dxa"/>
                </w:tcPr>
                <w:p w14:paraId="13FF42A1" w14:textId="77777777" w:rsidR="00E54675" w:rsidRPr="005676F5" w:rsidRDefault="00E54675" w:rsidP="00E54675">
                  <w:pPr>
                    <w:pStyle w:val="Ttulo2"/>
                  </w:pPr>
                  <w:r>
                    <w:t>APROBACIÓN SUPERIOR</w:t>
                  </w:r>
                </w:p>
              </w:tc>
            </w:tr>
            <w:tr w:rsidR="00E54675" w:rsidRPr="005676F5" w14:paraId="15E828B5" w14:textId="77777777" w:rsidTr="00DF32B2">
              <w:trPr>
                <w:trHeight w:val="331"/>
              </w:trPr>
              <w:tc>
                <w:tcPr>
                  <w:tcW w:w="1843" w:type="dxa"/>
                </w:tcPr>
                <w:p w14:paraId="57002C42" w14:textId="77777777" w:rsidR="00E54675" w:rsidRDefault="00E54675" w:rsidP="00E54675">
                  <w:r>
                    <w:t>Documento de análisis</w:t>
                  </w:r>
                </w:p>
                <w:p w14:paraId="3CAED1F1" w14:textId="77777777" w:rsidR="00E54675" w:rsidRDefault="00E54675" w:rsidP="00E54675"/>
                <w:p w14:paraId="19B8EEF5" w14:textId="77777777" w:rsidR="00E54675" w:rsidRDefault="00E54675" w:rsidP="00E54675"/>
                <w:p w14:paraId="66B3EFC3" w14:textId="77777777" w:rsidR="00E54675" w:rsidRDefault="00E54675" w:rsidP="00E54675"/>
                <w:p w14:paraId="200205FA" w14:textId="77777777" w:rsidR="00E54675" w:rsidRDefault="00E54675" w:rsidP="00E54675"/>
                <w:p w14:paraId="08ABFE26" w14:textId="77777777" w:rsidR="00E54675" w:rsidRDefault="00E54675" w:rsidP="00E54675"/>
                <w:p w14:paraId="49419F5E" w14:textId="77777777" w:rsidR="00E54675" w:rsidRDefault="00E54675" w:rsidP="00E54675"/>
                <w:p w14:paraId="758BAF63" w14:textId="77777777" w:rsidR="00E54675" w:rsidRPr="005676F5" w:rsidRDefault="00E54675" w:rsidP="00E54675"/>
              </w:tc>
              <w:tc>
                <w:tcPr>
                  <w:tcW w:w="3119" w:type="dxa"/>
                </w:tcPr>
                <w:p w14:paraId="0AD46BCB" w14:textId="688A6AD3" w:rsidR="00E54675" w:rsidRDefault="00E54675" w:rsidP="00E54675">
                  <w:pPr>
                    <w:jc w:val="center"/>
                  </w:pPr>
                </w:p>
                <w:p w14:paraId="123803EB" w14:textId="5E2665E2" w:rsidR="00E54675" w:rsidRDefault="005D5A9F" w:rsidP="00E54675">
                  <w:pPr>
                    <w:jc w:val="center"/>
                  </w:pPr>
                  <w:r>
                    <w:object w:dxaOrig="1508" w:dyaOrig="984" w14:anchorId="3A2CCDAE">
                      <v:shape id="_x0000_i1061" type="#_x0000_t75" style="width:75.05pt;height:49.1pt" o:ole="">
                        <v:imagedata r:id="rId84" o:title=""/>
                      </v:shape>
                      <o:OLEObject Type="Link" ProgID="Acrobat.Document.DC" ShapeID="_x0000_i1061" DrawAspect="Content" r:id="rId85" UpdateMode="Always">
                        <o:LinkType>EnhancedMetaFile</o:LinkType>
                        <o:LockedField>false</o:LockedField>
                        <o:FieldCodes>\f 0</o:FieldCodes>
                      </o:OLEObject>
                    </w:object>
                  </w:r>
                </w:p>
                <w:p w14:paraId="09FB188E" w14:textId="77777777" w:rsidR="00E54675" w:rsidRDefault="00E54675" w:rsidP="00E54675">
                  <w:pPr>
                    <w:jc w:val="center"/>
                  </w:pPr>
                </w:p>
                <w:p w14:paraId="00E9AC53" w14:textId="77777777" w:rsidR="00E54675" w:rsidRDefault="00E54675" w:rsidP="00E54675">
                  <w:pPr>
                    <w:jc w:val="center"/>
                  </w:pPr>
                </w:p>
                <w:p w14:paraId="1F848A20" w14:textId="77777777" w:rsidR="00E54675" w:rsidRDefault="00E54675" w:rsidP="00E54675">
                  <w:pPr>
                    <w:jc w:val="center"/>
                  </w:pPr>
                </w:p>
                <w:p w14:paraId="3AB3BA47" w14:textId="77777777" w:rsidR="00E54675" w:rsidRPr="005676F5" w:rsidRDefault="00E54675" w:rsidP="00E54675">
                  <w:pPr>
                    <w:jc w:val="center"/>
                  </w:pPr>
                </w:p>
              </w:tc>
              <w:tc>
                <w:tcPr>
                  <w:tcW w:w="6237" w:type="dxa"/>
                </w:tcPr>
                <w:p w14:paraId="1BFE142B" w14:textId="77777777" w:rsidR="00E54675" w:rsidRDefault="00E54675" w:rsidP="00E54675">
                  <w:pPr>
                    <w:jc w:val="center"/>
                  </w:pPr>
                  <w:r>
                    <w:t xml:space="preserve">Oficio de remisión a la Dirección Ejecutiva:  289-FC-2024, </w:t>
                  </w:r>
                </w:p>
                <w:p w14:paraId="7D5873A9" w14:textId="77777777" w:rsidR="00E54675" w:rsidRDefault="00E54675" w:rsidP="00E54675">
                  <w:pPr>
                    <w:jc w:val="center"/>
                  </w:pPr>
                  <w:r>
                    <w:object w:dxaOrig="1508" w:dyaOrig="984" w14:anchorId="642D71A4">
                      <v:shape id="_x0000_i1062" type="#_x0000_t75" style="width:77.2pt;height:51.25pt" o:ole="">
                        <v:imagedata r:id="rId78" o:title=""/>
                      </v:shape>
                      <o:OLEObject Type="Embed" ProgID="Acrobat.Document.DC" ShapeID="_x0000_i1062" DrawAspect="Icon" ObjectID="_1795495070" r:id="rId86"/>
                    </w:object>
                  </w:r>
                </w:p>
                <w:p w14:paraId="455A0385" w14:textId="48A4A15B" w:rsidR="00E54675" w:rsidRDefault="00E54675" w:rsidP="00E54675">
                  <w:pPr>
                    <w:jc w:val="center"/>
                  </w:pPr>
                  <w:r>
                    <w:t>Comunicado de la Secretaría de la Corte:  4</w:t>
                  </w:r>
                  <w:r w:rsidR="002D505D">
                    <w:t>147</w:t>
                  </w:r>
                  <w:r>
                    <w:t>-</w:t>
                  </w:r>
                  <w:r w:rsidR="002D505D">
                    <w:t>DE-</w:t>
                  </w:r>
                  <w:r>
                    <w:t>202</w:t>
                  </w:r>
                  <w:r w:rsidR="002D505D">
                    <w:t>4</w:t>
                  </w:r>
                </w:p>
                <w:p w14:paraId="2945D92A" w14:textId="458F8A97" w:rsidR="00E54675" w:rsidRDefault="007141DD" w:rsidP="00E54675">
                  <w:pPr>
                    <w:jc w:val="center"/>
                  </w:pPr>
                  <w:r>
                    <w:object w:dxaOrig="1508" w:dyaOrig="984" w14:anchorId="6A0E0141">
                      <v:shape id="_x0000_i1063" type="#_x0000_t75" style="width:77.2pt;height:51.25pt" o:ole="">
                        <v:imagedata r:id="rId80" o:title=""/>
                      </v:shape>
                      <o:OLEObject Type="Embed" ProgID="Acrobat.Document.DC" ShapeID="_x0000_i1063" DrawAspect="Icon" ObjectID="_1795495071" r:id="rId87"/>
                    </w:object>
                  </w:r>
                </w:p>
                <w:p w14:paraId="77A8DD8C" w14:textId="77777777" w:rsidR="00E54675" w:rsidRDefault="00E54675" w:rsidP="00E54675">
                  <w:pPr>
                    <w:jc w:val="center"/>
                  </w:pPr>
                  <w:r w:rsidRPr="001E5D91">
                    <w:t>Acta de Consejo Superior</w:t>
                  </w:r>
                  <w:r>
                    <w:t>:  111-2024</w:t>
                  </w:r>
                </w:p>
                <w:p w14:paraId="24483407" w14:textId="77777777" w:rsidR="00E54675" w:rsidRDefault="00E54675" w:rsidP="00E54675">
                  <w:pPr>
                    <w:jc w:val="center"/>
                  </w:pPr>
                  <w:r>
                    <w:object w:dxaOrig="1508" w:dyaOrig="984" w14:anchorId="3E6D79F8">
                      <v:shape id="_x0000_i1064" type="#_x0000_t75" style="width:77.2pt;height:51.25pt" o:ole="">
                        <v:imagedata r:id="rId82" o:title=""/>
                      </v:shape>
                      <o:OLEObject Type="Embed" ProgID="Word.Document.12" ShapeID="_x0000_i1064" DrawAspect="Icon" ObjectID="_1795495072" r:id="rId88">
                        <o:FieldCodes>\s</o:FieldCodes>
                      </o:OLEObject>
                    </w:object>
                  </w:r>
                </w:p>
                <w:p w14:paraId="0100C73D" w14:textId="77777777" w:rsidR="00E54675" w:rsidRPr="005676F5" w:rsidRDefault="00E54675" w:rsidP="00E54675">
                  <w:pPr>
                    <w:jc w:val="center"/>
                  </w:pPr>
                </w:p>
              </w:tc>
            </w:tr>
          </w:tbl>
          <w:p w14:paraId="78634D61" w14:textId="77777777" w:rsidR="00A31AEC" w:rsidRDefault="00A31AEC">
            <w:pPr>
              <w:pStyle w:val="Ttulo1"/>
            </w:pPr>
          </w:p>
          <w:p w14:paraId="5344FACC" w14:textId="77777777" w:rsidR="00A31AEC" w:rsidRDefault="00A31AEC">
            <w:pPr>
              <w:pStyle w:val="Ttulo1"/>
            </w:pPr>
          </w:p>
          <w:p w14:paraId="5CF7E385" w14:textId="77777777" w:rsidR="00A31AEC" w:rsidRDefault="00A31AEC">
            <w:pPr>
              <w:pStyle w:val="Ttulo1"/>
            </w:pPr>
          </w:p>
          <w:p w14:paraId="1605F04C" w14:textId="77777777" w:rsidR="004E2456" w:rsidRDefault="004E2456">
            <w:pPr>
              <w:pStyle w:val="Ttulo1"/>
            </w:pPr>
          </w:p>
          <w:p w14:paraId="46C2BE3F" w14:textId="77777777" w:rsidR="004E2456" w:rsidRDefault="004E2456">
            <w:pPr>
              <w:pStyle w:val="Ttulo1"/>
            </w:pPr>
          </w:p>
          <w:p w14:paraId="57065147" w14:textId="77777777" w:rsidR="004E2456" w:rsidRDefault="004E2456">
            <w:pPr>
              <w:pStyle w:val="Ttulo1"/>
            </w:pPr>
          </w:p>
          <w:p w14:paraId="5DC44617" w14:textId="77777777" w:rsidR="004E2456" w:rsidRDefault="004E2456">
            <w:pPr>
              <w:pStyle w:val="Ttulo1"/>
            </w:pPr>
          </w:p>
          <w:p w14:paraId="1C27E0CE" w14:textId="77777777" w:rsidR="004E2456" w:rsidRDefault="004E2456">
            <w:pPr>
              <w:pStyle w:val="Ttulo1"/>
            </w:pPr>
          </w:p>
          <w:p w14:paraId="1E057034" w14:textId="77777777" w:rsidR="004E2456" w:rsidRDefault="004E2456">
            <w:pPr>
              <w:pStyle w:val="Ttulo1"/>
            </w:pPr>
          </w:p>
          <w:p w14:paraId="21A0248C" w14:textId="77777777" w:rsidR="004E2456" w:rsidRDefault="004E2456">
            <w:pPr>
              <w:pStyle w:val="Ttulo1"/>
            </w:pPr>
          </w:p>
          <w:p w14:paraId="76C748E4" w14:textId="77777777" w:rsidR="004E2456" w:rsidRDefault="004E2456">
            <w:pPr>
              <w:pStyle w:val="Ttulo1"/>
            </w:pPr>
          </w:p>
          <w:p w14:paraId="1B8B7C88" w14:textId="45E0D27D" w:rsidR="004E154D" w:rsidRPr="005676F5" w:rsidRDefault="002E505D">
            <w:pPr>
              <w:pStyle w:val="Ttulo1"/>
            </w:pPr>
            <w:r>
              <w:t>N</w:t>
            </w:r>
            <w:r w:rsidR="00BB6364" w:rsidRPr="00BB6364">
              <w:t>ICSP 12 Inventarios</w:t>
            </w:r>
          </w:p>
        </w:tc>
      </w:tr>
      <w:tr w:rsidR="004E154D" w:rsidRPr="005676F5" w14:paraId="20FD0C1A" w14:textId="77777777" w:rsidTr="002E505D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7E410F83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7"/>
        <w:gridCol w:w="6227"/>
      </w:tblGrid>
      <w:tr w:rsidR="0045758D" w:rsidRPr="005676F5" w14:paraId="6B9AAED3" w14:textId="4D487260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6C6107F" w14:textId="75F10E2B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1773A3D1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4A604DEF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3591165C" w14:textId="3A5645BE" w:rsidTr="0045758D">
        <w:trPr>
          <w:trHeight w:val="331"/>
        </w:trPr>
        <w:tc>
          <w:tcPr>
            <w:tcW w:w="1843" w:type="dxa"/>
          </w:tcPr>
          <w:p w14:paraId="59C49659" w14:textId="77777777" w:rsidR="0045758D" w:rsidRDefault="0045758D" w:rsidP="002A3C44">
            <w:r>
              <w:t>Documento de análisis</w:t>
            </w:r>
          </w:p>
          <w:p w14:paraId="60A8EA51" w14:textId="77777777" w:rsidR="0045758D" w:rsidRDefault="0045758D" w:rsidP="002A3C44"/>
          <w:p w14:paraId="599EB3EA" w14:textId="77777777" w:rsidR="0045758D" w:rsidRDefault="0045758D" w:rsidP="002A3C44"/>
          <w:p w14:paraId="2FDEA34E" w14:textId="77777777" w:rsidR="0045758D" w:rsidRDefault="0045758D" w:rsidP="002A3C44"/>
          <w:p w14:paraId="24407F54" w14:textId="77777777" w:rsidR="0045758D" w:rsidRDefault="0045758D" w:rsidP="002A3C44"/>
          <w:p w14:paraId="3CEB1C9D" w14:textId="77777777" w:rsidR="0045758D" w:rsidRDefault="0045758D" w:rsidP="002A3C44"/>
          <w:p w14:paraId="33D18003" w14:textId="77777777" w:rsidR="0045758D" w:rsidRDefault="0045758D" w:rsidP="002A3C44"/>
          <w:p w14:paraId="3B372121" w14:textId="77777777" w:rsidR="0045758D" w:rsidRDefault="0045758D" w:rsidP="002A3C44"/>
          <w:p w14:paraId="2831CF29" w14:textId="6D8C673A" w:rsidR="0045758D" w:rsidRPr="005676F5" w:rsidRDefault="0045758D" w:rsidP="002A3C44">
            <w:r>
              <w:t>Procedimiento de revelación</w:t>
            </w:r>
          </w:p>
        </w:tc>
        <w:tc>
          <w:tcPr>
            <w:tcW w:w="3119" w:type="dxa"/>
          </w:tcPr>
          <w:p w14:paraId="51BD566C" w14:textId="791B19FB" w:rsidR="0045758D" w:rsidRDefault="0045758D" w:rsidP="000B4216">
            <w:pPr>
              <w:jc w:val="center"/>
            </w:pPr>
            <w:r>
              <w:object w:dxaOrig="1376" w:dyaOrig="899" w14:anchorId="2E317378">
                <v:shape id="_x0000_i1065" type="#_x0000_t75" style="width:1in;height:46.35pt" o:ole="">
                  <v:imagedata r:id="rId89" o:title=""/>
                </v:shape>
                <o:OLEObject Type="Embed" ProgID="Acrobat.Document.DC" ShapeID="_x0000_i1065" DrawAspect="Icon" ObjectID="_1795495073" r:id="rId90"/>
              </w:object>
            </w:r>
          </w:p>
          <w:p w14:paraId="666E5AAC" w14:textId="77777777" w:rsidR="0045758D" w:rsidRDefault="0045758D" w:rsidP="000B4216">
            <w:pPr>
              <w:jc w:val="center"/>
            </w:pPr>
          </w:p>
          <w:p w14:paraId="439274E6" w14:textId="77777777" w:rsidR="0045758D" w:rsidRDefault="0045758D" w:rsidP="000B4216">
            <w:pPr>
              <w:jc w:val="center"/>
            </w:pPr>
          </w:p>
          <w:p w14:paraId="6934FD0C" w14:textId="77777777" w:rsidR="0045758D" w:rsidRDefault="0045758D" w:rsidP="000B4216">
            <w:pPr>
              <w:jc w:val="center"/>
            </w:pPr>
          </w:p>
          <w:p w14:paraId="711131E0" w14:textId="49B675FE" w:rsidR="0045758D" w:rsidRDefault="0045758D" w:rsidP="000B4216">
            <w:pPr>
              <w:jc w:val="center"/>
            </w:pPr>
          </w:p>
          <w:p w14:paraId="19E53123" w14:textId="605FAEDF" w:rsidR="0045758D" w:rsidRPr="005676F5" w:rsidRDefault="0045758D" w:rsidP="000B4216">
            <w:pPr>
              <w:jc w:val="center"/>
            </w:pPr>
            <w:r>
              <w:object w:dxaOrig="1810" w:dyaOrig="1181" w14:anchorId="159E2F01">
                <v:shape id="_x0000_i1066" type="#_x0000_t75" style="width:92.75pt;height:56.45pt" o:ole="">
                  <v:imagedata r:id="rId91" o:title=""/>
                </v:shape>
                <o:OLEObject Type="Embed" ProgID="Acrobat.Document.DC" ShapeID="_x0000_i1066" DrawAspect="Icon" ObjectID="_1795495074" r:id="rId92"/>
              </w:object>
            </w:r>
          </w:p>
        </w:tc>
        <w:tc>
          <w:tcPr>
            <w:tcW w:w="6237" w:type="dxa"/>
          </w:tcPr>
          <w:p w14:paraId="1E797218" w14:textId="77777777" w:rsidR="0045758D" w:rsidRDefault="0045758D" w:rsidP="00BA3B5E">
            <w:pPr>
              <w:jc w:val="center"/>
            </w:pPr>
            <w:r>
              <w:t xml:space="preserve">Oficio de remisión a la Dirección Ejecutiva:  171-FC-2023, </w:t>
            </w:r>
          </w:p>
          <w:p w14:paraId="03DCFF06" w14:textId="70F6E19D" w:rsidR="0045758D" w:rsidRDefault="0045758D" w:rsidP="00BA3B5E">
            <w:pPr>
              <w:jc w:val="center"/>
            </w:pPr>
            <w:r>
              <w:object w:dxaOrig="1376" w:dyaOrig="899" w14:anchorId="00DF169B">
                <v:shape id="_x0000_i1067" type="#_x0000_t75" style="width:1in;height:46.35pt" o:ole="">
                  <v:imagedata r:id="rId93" o:title=""/>
                </v:shape>
                <o:OLEObject Type="Embed" ProgID="Acrobat.Document.DC" ShapeID="_x0000_i1067" DrawAspect="Icon" ObjectID="_1795495075" r:id="rId94"/>
              </w:object>
            </w:r>
          </w:p>
          <w:p w14:paraId="3FB8557D" w14:textId="341AD152" w:rsidR="0045758D" w:rsidRDefault="0045758D" w:rsidP="00BA3B5E">
            <w:pPr>
              <w:jc w:val="center"/>
            </w:pPr>
            <w:r>
              <w:t>Comunicado de la Secretaría de la Corte:  4949-2023</w:t>
            </w:r>
          </w:p>
          <w:bookmarkStart w:id="7" w:name="_MON_1754726036"/>
          <w:bookmarkEnd w:id="7"/>
          <w:p w14:paraId="2B8A07EA" w14:textId="2C58EF40" w:rsidR="0045758D" w:rsidRDefault="0045758D" w:rsidP="006A3B6B">
            <w:pPr>
              <w:jc w:val="center"/>
            </w:pPr>
            <w:r>
              <w:object w:dxaOrig="1508" w:dyaOrig="984" w14:anchorId="729DD749">
                <v:shape id="_x0000_i1068" type="#_x0000_t75" style="width:77.2pt;height:46.35pt" o:ole="">
                  <v:imagedata r:id="rId95" o:title=""/>
                </v:shape>
                <o:OLEObject Type="Embed" ProgID="Word.Document.12" ShapeID="_x0000_i1068" DrawAspect="Icon" ObjectID="_1795495076" r:id="rId96">
                  <o:FieldCodes>\s</o:FieldCodes>
                </o:OLEObject>
              </w:object>
            </w:r>
          </w:p>
          <w:p w14:paraId="64D6E755" w14:textId="77777777" w:rsidR="0045758D" w:rsidRDefault="0045758D" w:rsidP="006A3B6B">
            <w:pPr>
              <w:jc w:val="center"/>
            </w:pPr>
            <w:r w:rsidRPr="001E5D91">
              <w:t>Acta de Consejo Superior</w:t>
            </w:r>
            <w:r>
              <w:t>:  46-2023</w:t>
            </w:r>
          </w:p>
          <w:p w14:paraId="6E295F93" w14:textId="5656B5D1" w:rsidR="0045758D" w:rsidRDefault="0045758D" w:rsidP="006A3B6B">
            <w:pPr>
              <w:jc w:val="center"/>
            </w:pPr>
            <w:r>
              <w:object w:dxaOrig="1519" w:dyaOrig="991" w14:anchorId="0613E836">
                <v:shape id="_x0000_i1069" type="#_x0000_t75" style="width:76.9pt;height:46.35pt" o:ole="">
                  <v:imagedata r:id="rId97" o:title=""/>
                </v:shape>
                <o:OLEObject Type="Embed" ProgID="Acrobat.Document.DC" ShapeID="_x0000_i1069" DrawAspect="Icon" ObjectID="_1795495077" r:id="rId98"/>
              </w:object>
            </w:r>
          </w:p>
          <w:p w14:paraId="089ACC02" w14:textId="187E8DD2" w:rsidR="0045758D" w:rsidRPr="005676F5" w:rsidRDefault="0045758D" w:rsidP="006A3B6B">
            <w:pPr>
              <w:jc w:val="center"/>
            </w:pPr>
          </w:p>
        </w:tc>
      </w:tr>
    </w:tbl>
    <w:p w14:paraId="17831A0F" w14:textId="1A1392A7" w:rsidR="004E154D" w:rsidRDefault="004E154D" w:rsidP="00F0767F"/>
    <w:sectPr w:rsidR="004E154D" w:rsidSect="00325368">
      <w:headerReference w:type="even" r:id="rId99"/>
      <w:headerReference w:type="default" r:id="rId100"/>
      <w:footerReference w:type="even" r:id="rId101"/>
      <w:footerReference w:type="default" r:id="rId102"/>
      <w:headerReference w:type="first" r:id="rId103"/>
      <w:footerReference w:type="first" r:id="rId104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54DF51D" w14:textId="77777777" w:rsidR="00254F57" w:rsidRDefault="00254F57" w:rsidP="00E02929">
      <w:pPr>
        <w:spacing w:after="0"/>
      </w:pPr>
      <w:r>
        <w:separator/>
      </w:r>
    </w:p>
    <w:p w14:paraId="2AC14462" w14:textId="77777777" w:rsidR="00254F57" w:rsidRDefault="00254F57"/>
  </w:endnote>
  <w:endnote w:type="continuationSeparator" w:id="0">
    <w:p w14:paraId="0783A86F" w14:textId="77777777" w:rsidR="00254F57" w:rsidRDefault="00254F57" w:rsidP="00E02929">
      <w:pPr>
        <w:spacing w:after="0"/>
      </w:pPr>
      <w:r>
        <w:continuationSeparator/>
      </w:r>
    </w:p>
    <w:p w14:paraId="60E15A80" w14:textId="77777777" w:rsidR="00254F57" w:rsidRDefault="00254F57"/>
  </w:endnote>
  <w:endnote w:type="continuationNotice" w:id="1">
    <w:p w14:paraId="51E058A4" w14:textId="77777777" w:rsidR="00254F57" w:rsidRDefault="00254F57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09E2D9" w14:textId="77777777" w:rsidR="00254F57" w:rsidRDefault="00254F57" w:rsidP="00E02929">
      <w:pPr>
        <w:spacing w:after="0"/>
      </w:pPr>
      <w:r>
        <w:separator/>
      </w:r>
    </w:p>
    <w:p w14:paraId="67505228" w14:textId="77777777" w:rsidR="00254F57" w:rsidRDefault="00254F57"/>
  </w:footnote>
  <w:footnote w:type="continuationSeparator" w:id="0">
    <w:p w14:paraId="580DAC1E" w14:textId="77777777" w:rsidR="00254F57" w:rsidRDefault="00254F57" w:rsidP="00E02929">
      <w:pPr>
        <w:spacing w:after="0"/>
      </w:pPr>
      <w:r>
        <w:continuationSeparator/>
      </w:r>
    </w:p>
    <w:p w14:paraId="1F90EEBD" w14:textId="77777777" w:rsidR="00254F57" w:rsidRDefault="00254F57"/>
  </w:footnote>
  <w:footnote w:type="continuationNotice" w:id="1">
    <w:p w14:paraId="6F0FA653" w14:textId="77777777" w:rsidR="00254F57" w:rsidRDefault="00254F57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4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9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4F3A"/>
    <w:rsid w:val="00007813"/>
    <w:rsid w:val="0001232B"/>
    <w:rsid w:val="00013255"/>
    <w:rsid w:val="00014232"/>
    <w:rsid w:val="0001514E"/>
    <w:rsid w:val="00016989"/>
    <w:rsid w:val="00016C14"/>
    <w:rsid w:val="000260A9"/>
    <w:rsid w:val="00030DF6"/>
    <w:rsid w:val="000367A7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96D"/>
    <w:rsid w:val="000844C1"/>
    <w:rsid w:val="000A7D59"/>
    <w:rsid w:val="000B3D81"/>
    <w:rsid w:val="000B4216"/>
    <w:rsid w:val="000B7024"/>
    <w:rsid w:val="000C215D"/>
    <w:rsid w:val="000C321B"/>
    <w:rsid w:val="000D1464"/>
    <w:rsid w:val="000E00B3"/>
    <w:rsid w:val="000E035F"/>
    <w:rsid w:val="000E15D9"/>
    <w:rsid w:val="000E7760"/>
    <w:rsid w:val="000E7DA4"/>
    <w:rsid w:val="000F5257"/>
    <w:rsid w:val="000F5F00"/>
    <w:rsid w:val="000F6DDA"/>
    <w:rsid w:val="001066F4"/>
    <w:rsid w:val="00106823"/>
    <w:rsid w:val="001074CE"/>
    <w:rsid w:val="00117090"/>
    <w:rsid w:val="001171FB"/>
    <w:rsid w:val="00120032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54456"/>
    <w:rsid w:val="001600CD"/>
    <w:rsid w:val="00161885"/>
    <w:rsid w:val="001623D5"/>
    <w:rsid w:val="00164578"/>
    <w:rsid w:val="00166CFC"/>
    <w:rsid w:val="00172537"/>
    <w:rsid w:val="00174A41"/>
    <w:rsid w:val="001818F6"/>
    <w:rsid w:val="00182636"/>
    <w:rsid w:val="00183BE5"/>
    <w:rsid w:val="00190856"/>
    <w:rsid w:val="00194198"/>
    <w:rsid w:val="001960E4"/>
    <w:rsid w:val="00197CF5"/>
    <w:rsid w:val="001A2214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4FB4"/>
    <w:rsid w:val="001D5297"/>
    <w:rsid w:val="001D6278"/>
    <w:rsid w:val="001E5D91"/>
    <w:rsid w:val="001F106E"/>
    <w:rsid w:val="001F21EC"/>
    <w:rsid w:val="001F31F6"/>
    <w:rsid w:val="00200B28"/>
    <w:rsid w:val="0020187E"/>
    <w:rsid w:val="0020390E"/>
    <w:rsid w:val="002052A8"/>
    <w:rsid w:val="00210295"/>
    <w:rsid w:val="002120A6"/>
    <w:rsid w:val="00215A68"/>
    <w:rsid w:val="00232F68"/>
    <w:rsid w:val="00240B38"/>
    <w:rsid w:val="0024137C"/>
    <w:rsid w:val="00244564"/>
    <w:rsid w:val="002455BA"/>
    <w:rsid w:val="00251688"/>
    <w:rsid w:val="002517EA"/>
    <w:rsid w:val="00251B04"/>
    <w:rsid w:val="002521AB"/>
    <w:rsid w:val="00254149"/>
    <w:rsid w:val="002542BD"/>
    <w:rsid w:val="002549FC"/>
    <w:rsid w:val="00254F57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0EE0"/>
    <w:rsid w:val="00286F9F"/>
    <w:rsid w:val="00290F0F"/>
    <w:rsid w:val="00291743"/>
    <w:rsid w:val="0029220C"/>
    <w:rsid w:val="00292EF3"/>
    <w:rsid w:val="0029418F"/>
    <w:rsid w:val="00295309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0BE7"/>
    <w:rsid w:val="002D45DC"/>
    <w:rsid w:val="002D505D"/>
    <w:rsid w:val="002D6049"/>
    <w:rsid w:val="002D79A0"/>
    <w:rsid w:val="002D7DCA"/>
    <w:rsid w:val="002E0CE3"/>
    <w:rsid w:val="002E334B"/>
    <w:rsid w:val="002E3C21"/>
    <w:rsid w:val="002E505D"/>
    <w:rsid w:val="002E7D8D"/>
    <w:rsid w:val="002F1085"/>
    <w:rsid w:val="002F27AD"/>
    <w:rsid w:val="002F796B"/>
    <w:rsid w:val="00301C14"/>
    <w:rsid w:val="00305004"/>
    <w:rsid w:val="00305014"/>
    <w:rsid w:val="00306AAC"/>
    <w:rsid w:val="00307F3F"/>
    <w:rsid w:val="00310048"/>
    <w:rsid w:val="003120E0"/>
    <w:rsid w:val="003123D7"/>
    <w:rsid w:val="003178E3"/>
    <w:rsid w:val="00321270"/>
    <w:rsid w:val="00321F35"/>
    <w:rsid w:val="00322654"/>
    <w:rsid w:val="00325368"/>
    <w:rsid w:val="0032602D"/>
    <w:rsid w:val="00326DDA"/>
    <w:rsid w:val="00334196"/>
    <w:rsid w:val="0033460E"/>
    <w:rsid w:val="00340655"/>
    <w:rsid w:val="003439D3"/>
    <w:rsid w:val="00345225"/>
    <w:rsid w:val="00346844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3BD"/>
    <w:rsid w:val="003A05A8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07CB4"/>
    <w:rsid w:val="00412C39"/>
    <w:rsid w:val="00417B3D"/>
    <w:rsid w:val="00421022"/>
    <w:rsid w:val="004257E0"/>
    <w:rsid w:val="004270C5"/>
    <w:rsid w:val="004308D5"/>
    <w:rsid w:val="00431A99"/>
    <w:rsid w:val="0043208C"/>
    <w:rsid w:val="004327FB"/>
    <w:rsid w:val="0043361D"/>
    <w:rsid w:val="004338E3"/>
    <w:rsid w:val="00435818"/>
    <w:rsid w:val="0044378E"/>
    <w:rsid w:val="0044409E"/>
    <w:rsid w:val="0044659E"/>
    <w:rsid w:val="00447BF6"/>
    <w:rsid w:val="004502DA"/>
    <w:rsid w:val="00451239"/>
    <w:rsid w:val="004537C5"/>
    <w:rsid w:val="00456094"/>
    <w:rsid w:val="004574A0"/>
    <w:rsid w:val="0045758D"/>
    <w:rsid w:val="00460EA6"/>
    <w:rsid w:val="00461E03"/>
    <w:rsid w:val="00463EED"/>
    <w:rsid w:val="00465635"/>
    <w:rsid w:val="00465B79"/>
    <w:rsid w:val="00473EC5"/>
    <w:rsid w:val="0048452F"/>
    <w:rsid w:val="00490A01"/>
    <w:rsid w:val="00491B1A"/>
    <w:rsid w:val="00492618"/>
    <w:rsid w:val="00495301"/>
    <w:rsid w:val="004A234F"/>
    <w:rsid w:val="004A3161"/>
    <w:rsid w:val="004A688B"/>
    <w:rsid w:val="004A7C65"/>
    <w:rsid w:val="004B32B5"/>
    <w:rsid w:val="004C28FF"/>
    <w:rsid w:val="004C3A90"/>
    <w:rsid w:val="004C4649"/>
    <w:rsid w:val="004C5D98"/>
    <w:rsid w:val="004D1076"/>
    <w:rsid w:val="004D1BDC"/>
    <w:rsid w:val="004D252A"/>
    <w:rsid w:val="004D27DE"/>
    <w:rsid w:val="004D6554"/>
    <w:rsid w:val="004D7ADA"/>
    <w:rsid w:val="004E09C5"/>
    <w:rsid w:val="004E154D"/>
    <w:rsid w:val="004E2456"/>
    <w:rsid w:val="004E4A3F"/>
    <w:rsid w:val="004F1E0E"/>
    <w:rsid w:val="004F2C49"/>
    <w:rsid w:val="004F3953"/>
    <w:rsid w:val="00500EE9"/>
    <w:rsid w:val="0050240D"/>
    <w:rsid w:val="005036E3"/>
    <w:rsid w:val="00504074"/>
    <w:rsid w:val="00504668"/>
    <w:rsid w:val="00505D7E"/>
    <w:rsid w:val="005063A4"/>
    <w:rsid w:val="00507C80"/>
    <w:rsid w:val="00515929"/>
    <w:rsid w:val="00515F23"/>
    <w:rsid w:val="00516370"/>
    <w:rsid w:val="0051666D"/>
    <w:rsid w:val="00521D47"/>
    <w:rsid w:val="005235FF"/>
    <w:rsid w:val="0052477C"/>
    <w:rsid w:val="00527C72"/>
    <w:rsid w:val="00527ED4"/>
    <w:rsid w:val="00530CBE"/>
    <w:rsid w:val="00531826"/>
    <w:rsid w:val="00533D80"/>
    <w:rsid w:val="005354B2"/>
    <w:rsid w:val="00536248"/>
    <w:rsid w:val="0054063D"/>
    <w:rsid w:val="00544773"/>
    <w:rsid w:val="00544EC2"/>
    <w:rsid w:val="0054513E"/>
    <w:rsid w:val="005503BC"/>
    <w:rsid w:val="00554FFA"/>
    <w:rsid w:val="00561721"/>
    <w:rsid w:val="0056304B"/>
    <w:rsid w:val="005676F5"/>
    <w:rsid w:val="005678F9"/>
    <w:rsid w:val="005721F5"/>
    <w:rsid w:val="00573623"/>
    <w:rsid w:val="00573FA8"/>
    <w:rsid w:val="005742A8"/>
    <w:rsid w:val="0057570F"/>
    <w:rsid w:val="00577D2D"/>
    <w:rsid w:val="0058436C"/>
    <w:rsid w:val="005848AD"/>
    <w:rsid w:val="00587DBA"/>
    <w:rsid w:val="00594499"/>
    <w:rsid w:val="00594B82"/>
    <w:rsid w:val="00596ACE"/>
    <w:rsid w:val="00597AE6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0A6C"/>
    <w:rsid w:val="005C4039"/>
    <w:rsid w:val="005D4CFA"/>
    <w:rsid w:val="005D5A9F"/>
    <w:rsid w:val="005D6E75"/>
    <w:rsid w:val="005D75E9"/>
    <w:rsid w:val="005E53D9"/>
    <w:rsid w:val="005E58E4"/>
    <w:rsid w:val="005E6F19"/>
    <w:rsid w:val="005E78EF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676"/>
    <w:rsid w:val="00623C50"/>
    <w:rsid w:val="0062662E"/>
    <w:rsid w:val="00631F6B"/>
    <w:rsid w:val="006329C4"/>
    <w:rsid w:val="00635F7B"/>
    <w:rsid w:val="00641985"/>
    <w:rsid w:val="0064254B"/>
    <w:rsid w:val="006456A9"/>
    <w:rsid w:val="00646CC8"/>
    <w:rsid w:val="00647C8A"/>
    <w:rsid w:val="00661F53"/>
    <w:rsid w:val="00661F71"/>
    <w:rsid w:val="00666053"/>
    <w:rsid w:val="00667735"/>
    <w:rsid w:val="00667BFE"/>
    <w:rsid w:val="006710D9"/>
    <w:rsid w:val="00671506"/>
    <w:rsid w:val="00672253"/>
    <w:rsid w:val="00673B36"/>
    <w:rsid w:val="00677EFA"/>
    <w:rsid w:val="00680291"/>
    <w:rsid w:val="0068170A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A80"/>
    <w:rsid w:val="006A3B6B"/>
    <w:rsid w:val="006A5677"/>
    <w:rsid w:val="006B4FCB"/>
    <w:rsid w:val="006B7FF7"/>
    <w:rsid w:val="006C1957"/>
    <w:rsid w:val="006D7E96"/>
    <w:rsid w:val="006E01FB"/>
    <w:rsid w:val="006E1492"/>
    <w:rsid w:val="006E2C4A"/>
    <w:rsid w:val="006E7CED"/>
    <w:rsid w:val="006F0B15"/>
    <w:rsid w:val="006F4810"/>
    <w:rsid w:val="0070020A"/>
    <w:rsid w:val="007015D6"/>
    <w:rsid w:val="00703997"/>
    <w:rsid w:val="00707977"/>
    <w:rsid w:val="0071068C"/>
    <w:rsid w:val="0071172E"/>
    <w:rsid w:val="00711E9F"/>
    <w:rsid w:val="00712351"/>
    <w:rsid w:val="007141DD"/>
    <w:rsid w:val="007149FA"/>
    <w:rsid w:val="00716FED"/>
    <w:rsid w:val="00717354"/>
    <w:rsid w:val="007201D2"/>
    <w:rsid w:val="00723158"/>
    <w:rsid w:val="00723D9F"/>
    <w:rsid w:val="00726742"/>
    <w:rsid w:val="00726C01"/>
    <w:rsid w:val="00727B13"/>
    <w:rsid w:val="007359C8"/>
    <w:rsid w:val="00735F7F"/>
    <w:rsid w:val="00743B64"/>
    <w:rsid w:val="00744031"/>
    <w:rsid w:val="00745540"/>
    <w:rsid w:val="007455C5"/>
    <w:rsid w:val="00754D29"/>
    <w:rsid w:val="00757397"/>
    <w:rsid w:val="0076307C"/>
    <w:rsid w:val="00764F41"/>
    <w:rsid w:val="007679F8"/>
    <w:rsid w:val="0077385C"/>
    <w:rsid w:val="007740D6"/>
    <w:rsid w:val="00775570"/>
    <w:rsid w:val="007756B6"/>
    <w:rsid w:val="0078052F"/>
    <w:rsid w:val="00781081"/>
    <w:rsid w:val="007813BC"/>
    <w:rsid w:val="00785B50"/>
    <w:rsid w:val="00790B6D"/>
    <w:rsid w:val="00791ED5"/>
    <w:rsid w:val="00794F82"/>
    <w:rsid w:val="007A528F"/>
    <w:rsid w:val="007A565D"/>
    <w:rsid w:val="007B16DE"/>
    <w:rsid w:val="007B236E"/>
    <w:rsid w:val="007B2673"/>
    <w:rsid w:val="007B57C2"/>
    <w:rsid w:val="007B5C86"/>
    <w:rsid w:val="007B6008"/>
    <w:rsid w:val="007B68B7"/>
    <w:rsid w:val="007C0599"/>
    <w:rsid w:val="007C21DA"/>
    <w:rsid w:val="007C2503"/>
    <w:rsid w:val="007D2F64"/>
    <w:rsid w:val="007E1E10"/>
    <w:rsid w:val="007E380E"/>
    <w:rsid w:val="007E3CED"/>
    <w:rsid w:val="007E4DB6"/>
    <w:rsid w:val="007F188D"/>
    <w:rsid w:val="00801C14"/>
    <w:rsid w:val="00801D4C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4746"/>
    <w:rsid w:val="00825C42"/>
    <w:rsid w:val="00826D46"/>
    <w:rsid w:val="00830D88"/>
    <w:rsid w:val="00833D22"/>
    <w:rsid w:val="00834A72"/>
    <w:rsid w:val="00835015"/>
    <w:rsid w:val="0083713C"/>
    <w:rsid w:val="00837481"/>
    <w:rsid w:val="008404BC"/>
    <w:rsid w:val="008411EF"/>
    <w:rsid w:val="00841B43"/>
    <w:rsid w:val="008427D4"/>
    <w:rsid w:val="00846600"/>
    <w:rsid w:val="00847ADA"/>
    <w:rsid w:val="008559AB"/>
    <w:rsid w:val="00856C9E"/>
    <w:rsid w:val="00861424"/>
    <w:rsid w:val="00866579"/>
    <w:rsid w:val="00872777"/>
    <w:rsid w:val="00872BC3"/>
    <w:rsid w:val="00874D88"/>
    <w:rsid w:val="008802E9"/>
    <w:rsid w:val="00882993"/>
    <w:rsid w:val="00884848"/>
    <w:rsid w:val="00884C55"/>
    <w:rsid w:val="00886E80"/>
    <w:rsid w:val="008874B1"/>
    <w:rsid w:val="00887E13"/>
    <w:rsid w:val="00887FBC"/>
    <w:rsid w:val="00893442"/>
    <w:rsid w:val="008957C8"/>
    <w:rsid w:val="008958FE"/>
    <w:rsid w:val="008A16C2"/>
    <w:rsid w:val="008A2200"/>
    <w:rsid w:val="008A7705"/>
    <w:rsid w:val="008B746B"/>
    <w:rsid w:val="008B7597"/>
    <w:rsid w:val="008C1FAF"/>
    <w:rsid w:val="008D1240"/>
    <w:rsid w:val="008D3CC5"/>
    <w:rsid w:val="008E3330"/>
    <w:rsid w:val="008E3A9C"/>
    <w:rsid w:val="008E3EEE"/>
    <w:rsid w:val="008E424F"/>
    <w:rsid w:val="008E448C"/>
    <w:rsid w:val="008E4955"/>
    <w:rsid w:val="008E4D0B"/>
    <w:rsid w:val="008F2809"/>
    <w:rsid w:val="008F4FD1"/>
    <w:rsid w:val="009038CB"/>
    <w:rsid w:val="00911150"/>
    <w:rsid w:val="00911EEB"/>
    <w:rsid w:val="00913758"/>
    <w:rsid w:val="00914312"/>
    <w:rsid w:val="00916B6B"/>
    <w:rsid w:val="00923E5C"/>
    <w:rsid w:val="00924235"/>
    <w:rsid w:val="00924456"/>
    <w:rsid w:val="009347DD"/>
    <w:rsid w:val="009348EE"/>
    <w:rsid w:val="0093672F"/>
    <w:rsid w:val="00940021"/>
    <w:rsid w:val="00947C1C"/>
    <w:rsid w:val="00953280"/>
    <w:rsid w:val="00956313"/>
    <w:rsid w:val="00956ADE"/>
    <w:rsid w:val="009613BE"/>
    <w:rsid w:val="00961827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95BF6"/>
    <w:rsid w:val="009A1631"/>
    <w:rsid w:val="009A26C5"/>
    <w:rsid w:val="009A3934"/>
    <w:rsid w:val="009A4FF9"/>
    <w:rsid w:val="009A793B"/>
    <w:rsid w:val="009B34AF"/>
    <w:rsid w:val="009B58BC"/>
    <w:rsid w:val="009B6E3B"/>
    <w:rsid w:val="009C2E56"/>
    <w:rsid w:val="009C3248"/>
    <w:rsid w:val="009C3F23"/>
    <w:rsid w:val="009C3F6C"/>
    <w:rsid w:val="009C59B6"/>
    <w:rsid w:val="009C5E85"/>
    <w:rsid w:val="009C745D"/>
    <w:rsid w:val="009D53FB"/>
    <w:rsid w:val="009E0835"/>
    <w:rsid w:val="009E1A7D"/>
    <w:rsid w:val="009E2526"/>
    <w:rsid w:val="009E280B"/>
    <w:rsid w:val="009E3E45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4320"/>
    <w:rsid w:val="00A25C3F"/>
    <w:rsid w:val="00A269E5"/>
    <w:rsid w:val="00A31AEC"/>
    <w:rsid w:val="00A36711"/>
    <w:rsid w:val="00A3688F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49D6"/>
    <w:rsid w:val="00A653DA"/>
    <w:rsid w:val="00A67840"/>
    <w:rsid w:val="00A703B3"/>
    <w:rsid w:val="00A72024"/>
    <w:rsid w:val="00A76FC4"/>
    <w:rsid w:val="00A82E56"/>
    <w:rsid w:val="00A85BC5"/>
    <w:rsid w:val="00A87814"/>
    <w:rsid w:val="00A92214"/>
    <w:rsid w:val="00A92714"/>
    <w:rsid w:val="00A93EE3"/>
    <w:rsid w:val="00AA1CE2"/>
    <w:rsid w:val="00AA224B"/>
    <w:rsid w:val="00AA2456"/>
    <w:rsid w:val="00AA2C3F"/>
    <w:rsid w:val="00AA3437"/>
    <w:rsid w:val="00AA36B5"/>
    <w:rsid w:val="00AA3A90"/>
    <w:rsid w:val="00AA692A"/>
    <w:rsid w:val="00AB0776"/>
    <w:rsid w:val="00AB2FD7"/>
    <w:rsid w:val="00AB3515"/>
    <w:rsid w:val="00AB4A35"/>
    <w:rsid w:val="00AB4A4C"/>
    <w:rsid w:val="00AB54BA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263C9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66960"/>
    <w:rsid w:val="00B67B3D"/>
    <w:rsid w:val="00B7146A"/>
    <w:rsid w:val="00B716AF"/>
    <w:rsid w:val="00B76912"/>
    <w:rsid w:val="00B83752"/>
    <w:rsid w:val="00B83AB0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B6E73"/>
    <w:rsid w:val="00BC1BEF"/>
    <w:rsid w:val="00BC6268"/>
    <w:rsid w:val="00BD0355"/>
    <w:rsid w:val="00BD06AF"/>
    <w:rsid w:val="00BD2F84"/>
    <w:rsid w:val="00BD5153"/>
    <w:rsid w:val="00BD6EB3"/>
    <w:rsid w:val="00BE05B1"/>
    <w:rsid w:val="00BE36A4"/>
    <w:rsid w:val="00BE7CFD"/>
    <w:rsid w:val="00BF0AB5"/>
    <w:rsid w:val="00BF1835"/>
    <w:rsid w:val="00BF3EC8"/>
    <w:rsid w:val="00BF6ACC"/>
    <w:rsid w:val="00C07C88"/>
    <w:rsid w:val="00C10401"/>
    <w:rsid w:val="00C10E15"/>
    <w:rsid w:val="00C12475"/>
    <w:rsid w:val="00C146FD"/>
    <w:rsid w:val="00C14ABF"/>
    <w:rsid w:val="00C14B31"/>
    <w:rsid w:val="00C15028"/>
    <w:rsid w:val="00C164A5"/>
    <w:rsid w:val="00C21E5B"/>
    <w:rsid w:val="00C246E1"/>
    <w:rsid w:val="00C279C0"/>
    <w:rsid w:val="00C337AA"/>
    <w:rsid w:val="00C362E5"/>
    <w:rsid w:val="00C36B13"/>
    <w:rsid w:val="00C428E4"/>
    <w:rsid w:val="00C4593F"/>
    <w:rsid w:val="00C5207D"/>
    <w:rsid w:val="00C53FFE"/>
    <w:rsid w:val="00C551F8"/>
    <w:rsid w:val="00C60186"/>
    <w:rsid w:val="00C61135"/>
    <w:rsid w:val="00C6152C"/>
    <w:rsid w:val="00C61740"/>
    <w:rsid w:val="00C61CE7"/>
    <w:rsid w:val="00C62B5D"/>
    <w:rsid w:val="00C721BF"/>
    <w:rsid w:val="00C73764"/>
    <w:rsid w:val="00C7567E"/>
    <w:rsid w:val="00C76EED"/>
    <w:rsid w:val="00C81A32"/>
    <w:rsid w:val="00C81E29"/>
    <w:rsid w:val="00C825C5"/>
    <w:rsid w:val="00C82863"/>
    <w:rsid w:val="00C83996"/>
    <w:rsid w:val="00C90CFE"/>
    <w:rsid w:val="00C956B3"/>
    <w:rsid w:val="00CA184A"/>
    <w:rsid w:val="00CA3293"/>
    <w:rsid w:val="00CA4D00"/>
    <w:rsid w:val="00CA54E7"/>
    <w:rsid w:val="00CA5660"/>
    <w:rsid w:val="00CB0D4B"/>
    <w:rsid w:val="00CB161F"/>
    <w:rsid w:val="00CB3E39"/>
    <w:rsid w:val="00CB4B76"/>
    <w:rsid w:val="00CB57B7"/>
    <w:rsid w:val="00CB57E7"/>
    <w:rsid w:val="00CB7711"/>
    <w:rsid w:val="00CC0778"/>
    <w:rsid w:val="00CC2636"/>
    <w:rsid w:val="00CC2E93"/>
    <w:rsid w:val="00CC38B9"/>
    <w:rsid w:val="00CC3A46"/>
    <w:rsid w:val="00CC5927"/>
    <w:rsid w:val="00CD11E4"/>
    <w:rsid w:val="00CD251F"/>
    <w:rsid w:val="00CD4E64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CF6D9B"/>
    <w:rsid w:val="00D00C84"/>
    <w:rsid w:val="00D01590"/>
    <w:rsid w:val="00D02A16"/>
    <w:rsid w:val="00D05E23"/>
    <w:rsid w:val="00D0654F"/>
    <w:rsid w:val="00D102A6"/>
    <w:rsid w:val="00D11BC5"/>
    <w:rsid w:val="00D13DEB"/>
    <w:rsid w:val="00D13FD0"/>
    <w:rsid w:val="00D210D4"/>
    <w:rsid w:val="00D26962"/>
    <w:rsid w:val="00D33D3D"/>
    <w:rsid w:val="00D343C1"/>
    <w:rsid w:val="00D34C19"/>
    <w:rsid w:val="00D34D91"/>
    <w:rsid w:val="00D35D8A"/>
    <w:rsid w:val="00D37C09"/>
    <w:rsid w:val="00D40630"/>
    <w:rsid w:val="00D422D4"/>
    <w:rsid w:val="00D427F3"/>
    <w:rsid w:val="00D43D8E"/>
    <w:rsid w:val="00D45271"/>
    <w:rsid w:val="00D508DD"/>
    <w:rsid w:val="00D532AC"/>
    <w:rsid w:val="00D559E0"/>
    <w:rsid w:val="00D6059B"/>
    <w:rsid w:val="00D615C1"/>
    <w:rsid w:val="00D62AAE"/>
    <w:rsid w:val="00D671DA"/>
    <w:rsid w:val="00D67755"/>
    <w:rsid w:val="00D70250"/>
    <w:rsid w:val="00D70A5A"/>
    <w:rsid w:val="00D70FA7"/>
    <w:rsid w:val="00D73408"/>
    <w:rsid w:val="00D776F0"/>
    <w:rsid w:val="00D8214A"/>
    <w:rsid w:val="00D8418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C43F6"/>
    <w:rsid w:val="00DC4BC1"/>
    <w:rsid w:val="00DD0A7B"/>
    <w:rsid w:val="00DD212D"/>
    <w:rsid w:val="00DD2149"/>
    <w:rsid w:val="00DD7EB9"/>
    <w:rsid w:val="00DE1834"/>
    <w:rsid w:val="00DE2C20"/>
    <w:rsid w:val="00DE3D3C"/>
    <w:rsid w:val="00DE6575"/>
    <w:rsid w:val="00DF067F"/>
    <w:rsid w:val="00DF1420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5742"/>
    <w:rsid w:val="00E16C54"/>
    <w:rsid w:val="00E16F2B"/>
    <w:rsid w:val="00E219DC"/>
    <w:rsid w:val="00E21E39"/>
    <w:rsid w:val="00E2367D"/>
    <w:rsid w:val="00E24277"/>
    <w:rsid w:val="00E27324"/>
    <w:rsid w:val="00E30731"/>
    <w:rsid w:val="00E4222D"/>
    <w:rsid w:val="00E42AF2"/>
    <w:rsid w:val="00E443B7"/>
    <w:rsid w:val="00E45EB2"/>
    <w:rsid w:val="00E54675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0466"/>
    <w:rsid w:val="00E9569B"/>
    <w:rsid w:val="00EA0923"/>
    <w:rsid w:val="00EA3F36"/>
    <w:rsid w:val="00EA4448"/>
    <w:rsid w:val="00EA44F4"/>
    <w:rsid w:val="00EA4B2A"/>
    <w:rsid w:val="00EA6455"/>
    <w:rsid w:val="00EA6D6B"/>
    <w:rsid w:val="00EA7D5B"/>
    <w:rsid w:val="00EB0AF0"/>
    <w:rsid w:val="00EB205D"/>
    <w:rsid w:val="00EB5C17"/>
    <w:rsid w:val="00EB739C"/>
    <w:rsid w:val="00EC0CF1"/>
    <w:rsid w:val="00EC1F4E"/>
    <w:rsid w:val="00EC212B"/>
    <w:rsid w:val="00EC6319"/>
    <w:rsid w:val="00EC66D8"/>
    <w:rsid w:val="00ED333F"/>
    <w:rsid w:val="00ED46C5"/>
    <w:rsid w:val="00ED6707"/>
    <w:rsid w:val="00ED7808"/>
    <w:rsid w:val="00EF1B1B"/>
    <w:rsid w:val="00EF25A2"/>
    <w:rsid w:val="00F00213"/>
    <w:rsid w:val="00F03D3E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16EF4"/>
    <w:rsid w:val="00F232C8"/>
    <w:rsid w:val="00F241F5"/>
    <w:rsid w:val="00F264E7"/>
    <w:rsid w:val="00F26837"/>
    <w:rsid w:val="00F30471"/>
    <w:rsid w:val="00F30DA5"/>
    <w:rsid w:val="00F314EC"/>
    <w:rsid w:val="00F32096"/>
    <w:rsid w:val="00F332D8"/>
    <w:rsid w:val="00F33A54"/>
    <w:rsid w:val="00F348C3"/>
    <w:rsid w:val="00F3779A"/>
    <w:rsid w:val="00F4076D"/>
    <w:rsid w:val="00F4256E"/>
    <w:rsid w:val="00F4528B"/>
    <w:rsid w:val="00F45E1D"/>
    <w:rsid w:val="00F4737A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1D4F"/>
    <w:rsid w:val="00F820AE"/>
    <w:rsid w:val="00F84609"/>
    <w:rsid w:val="00F9117E"/>
    <w:rsid w:val="00F94150"/>
    <w:rsid w:val="00F94DA5"/>
    <w:rsid w:val="00FA1404"/>
    <w:rsid w:val="00FA4548"/>
    <w:rsid w:val="00FB3CB6"/>
    <w:rsid w:val="00FB62CD"/>
    <w:rsid w:val="00FB6E72"/>
    <w:rsid w:val="00FC16B3"/>
    <w:rsid w:val="00FC35C9"/>
    <w:rsid w:val="00FC7DF6"/>
    <w:rsid w:val="00FD00D9"/>
    <w:rsid w:val="00FD3E75"/>
    <w:rsid w:val="00FE08F3"/>
    <w:rsid w:val="00FE1703"/>
    <w:rsid w:val="00FE2893"/>
    <w:rsid w:val="00FE5407"/>
    <w:rsid w:val="00FF0D00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95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oleObject" Target="embeddings/oleObject5.bin"/><Relationship Id="rId42" Type="http://schemas.openxmlformats.org/officeDocument/2006/relationships/image" Target="media/image17.emf"/><Relationship Id="rId47" Type="http://schemas.openxmlformats.org/officeDocument/2006/relationships/package" Target="embeddings/Microsoft_Word_Document2.docx"/><Relationship Id="rId63" Type="http://schemas.openxmlformats.org/officeDocument/2006/relationships/oleObject" Target="embeddings/oleObject22.bin"/><Relationship Id="rId68" Type="http://schemas.openxmlformats.org/officeDocument/2006/relationships/image" Target="media/image30.emf"/><Relationship Id="rId84" Type="http://schemas.openxmlformats.org/officeDocument/2006/relationships/image" Target="media/image38.emf"/><Relationship Id="rId89" Type="http://schemas.openxmlformats.org/officeDocument/2006/relationships/image" Target="media/image39.emf"/><Relationship Id="rId16" Type="http://schemas.openxmlformats.org/officeDocument/2006/relationships/image" Target="media/image4.emf"/><Relationship Id="rId107" Type="http://schemas.openxmlformats.org/officeDocument/2006/relationships/theme" Target="theme/theme1.xml"/><Relationship Id="rId11" Type="http://schemas.openxmlformats.org/officeDocument/2006/relationships/image" Target="media/image1.jpeg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1.docx"/><Relationship Id="rId53" Type="http://schemas.openxmlformats.org/officeDocument/2006/relationships/oleObject" Target="embeddings/oleObject18.bin"/><Relationship Id="rId58" Type="http://schemas.openxmlformats.org/officeDocument/2006/relationships/image" Target="media/image25.emf"/><Relationship Id="rId74" Type="http://schemas.openxmlformats.org/officeDocument/2006/relationships/image" Target="media/image33.emf"/><Relationship Id="rId79" Type="http://schemas.openxmlformats.org/officeDocument/2006/relationships/oleObject" Target="embeddings/oleObject28.bin"/><Relationship Id="rId102" Type="http://schemas.openxmlformats.org/officeDocument/2006/relationships/footer" Target="footer2.xml"/><Relationship Id="rId5" Type="http://schemas.openxmlformats.org/officeDocument/2006/relationships/numbering" Target="numbering.xml"/><Relationship Id="rId90" Type="http://schemas.openxmlformats.org/officeDocument/2006/relationships/oleObject" Target="embeddings/oleObject32.bin"/><Relationship Id="rId95" Type="http://schemas.openxmlformats.org/officeDocument/2006/relationships/image" Target="media/image42.emf"/><Relationship Id="rId22" Type="http://schemas.openxmlformats.org/officeDocument/2006/relationships/image" Target="media/image7.emf"/><Relationship Id="rId27" Type="http://schemas.openxmlformats.org/officeDocument/2006/relationships/oleObject" Target="embeddings/oleObject8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0.emf"/><Relationship Id="rId64" Type="http://schemas.openxmlformats.org/officeDocument/2006/relationships/image" Target="media/image28.emf"/><Relationship Id="rId69" Type="http://schemas.openxmlformats.org/officeDocument/2006/relationships/oleObject" Target="embeddings/oleObject25.bin"/><Relationship Id="rId80" Type="http://schemas.openxmlformats.org/officeDocument/2006/relationships/image" Target="media/image36.emf"/><Relationship Id="rId85" Type="http://schemas.openxmlformats.org/officeDocument/2006/relationships/oleObject" Target="file:///D:\2024\NICSP%202018%20no%20aplican\NICSP%2011%20Contratos%20de%20Construcci&#243;n.pdf" TargetMode="Externa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0.bin"/><Relationship Id="rId103" Type="http://schemas.openxmlformats.org/officeDocument/2006/relationships/header" Target="header3.xml"/><Relationship Id="rId20" Type="http://schemas.openxmlformats.org/officeDocument/2006/relationships/image" Target="media/image6.emf"/><Relationship Id="rId41" Type="http://schemas.openxmlformats.org/officeDocument/2006/relationships/oleObject" Target="embeddings/oleObject13.bin"/><Relationship Id="rId54" Type="http://schemas.openxmlformats.org/officeDocument/2006/relationships/image" Target="media/image23.emf"/><Relationship Id="rId62" Type="http://schemas.openxmlformats.org/officeDocument/2006/relationships/image" Target="media/image27.emf"/><Relationship Id="rId70" Type="http://schemas.openxmlformats.org/officeDocument/2006/relationships/image" Target="media/image31.emf"/><Relationship Id="rId75" Type="http://schemas.openxmlformats.org/officeDocument/2006/relationships/oleObject" Target="embeddings/oleObject27.bin"/><Relationship Id="rId83" Type="http://schemas.openxmlformats.org/officeDocument/2006/relationships/package" Target="embeddings/Microsoft_Word_Document5.docx"/><Relationship Id="rId88" Type="http://schemas.openxmlformats.org/officeDocument/2006/relationships/package" Target="embeddings/Microsoft_Word_Document6.docx"/><Relationship Id="rId91" Type="http://schemas.openxmlformats.org/officeDocument/2006/relationships/image" Target="media/image40.emf"/><Relationship Id="rId96" Type="http://schemas.openxmlformats.org/officeDocument/2006/relationships/package" Target="embeddings/Microsoft_Word_Document7.doc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16.bin"/><Relationship Id="rId57" Type="http://schemas.openxmlformats.org/officeDocument/2006/relationships/oleObject" Target="embeddings/oleObject19.bin"/><Relationship Id="rId106" Type="http://schemas.openxmlformats.org/officeDocument/2006/relationships/glossaryDocument" Target="glossary/document.xml"/><Relationship Id="rId10" Type="http://schemas.openxmlformats.org/officeDocument/2006/relationships/endnotes" Target="endnotes.xml"/><Relationship Id="rId31" Type="http://schemas.openxmlformats.org/officeDocument/2006/relationships/oleObject" Target="embeddings/oleObject9.bin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oleObject" Target="embeddings/oleObject23.bin"/><Relationship Id="rId73" Type="http://schemas.openxmlformats.org/officeDocument/2006/relationships/package" Target="embeddings/Microsoft_Word_Document4.docx"/><Relationship Id="rId78" Type="http://schemas.openxmlformats.org/officeDocument/2006/relationships/image" Target="media/image35.emf"/><Relationship Id="rId81" Type="http://schemas.openxmlformats.org/officeDocument/2006/relationships/oleObject" Target="embeddings/oleObject29.bin"/><Relationship Id="rId86" Type="http://schemas.openxmlformats.org/officeDocument/2006/relationships/oleObject" Target="embeddings/oleObject30.bin"/><Relationship Id="rId94" Type="http://schemas.openxmlformats.org/officeDocument/2006/relationships/oleObject" Target="embeddings/oleObject34.bin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39" Type="http://schemas.openxmlformats.org/officeDocument/2006/relationships/oleObject" Target="embeddings/oleObject12.bin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package" Target="embeddings/Microsoft_Word_Document3.docx"/><Relationship Id="rId76" Type="http://schemas.openxmlformats.org/officeDocument/2006/relationships/image" Target="media/image34.emf"/><Relationship Id="rId97" Type="http://schemas.openxmlformats.org/officeDocument/2006/relationships/image" Target="media/image43.emf"/><Relationship Id="rId104" Type="http://schemas.openxmlformats.org/officeDocument/2006/relationships/footer" Target="footer3.xml"/><Relationship Id="rId7" Type="http://schemas.openxmlformats.org/officeDocument/2006/relationships/settings" Target="settings.xml"/><Relationship Id="rId71" Type="http://schemas.openxmlformats.org/officeDocument/2006/relationships/oleObject" Target="embeddings/oleObject26.bin"/><Relationship Id="rId92" Type="http://schemas.openxmlformats.org/officeDocument/2006/relationships/oleObject" Target="embeddings/oleObject33.bin"/><Relationship Id="rId2" Type="http://schemas.openxmlformats.org/officeDocument/2006/relationships/customXml" Target="../customXml/item2.xml"/><Relationship Id="rId29" Type="http://schemas.openxmlformats.org/officeDocument/2006/relationships/package" Target="embeddings/Microsoft_Word_Document.docx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5.bin"/><Relationship Id="rId66" Type="http://schemas.openxmlformats.org/officeDocument/2006/relationships/image" Target="media/image29.emf"/><Relationship Id="rId87" Type="http://schemas.openxmlformats.org/officeDocument/2006/relationships/oleObject" Target="embeddings/oleObject31.bin"/><Relationship Id="rId61" Type="http://schemas.openxmlformats.org/officeDocument/2006/relationships/oleObject" Target="embeddings/oleObject21.bin"/><Relationship Id="rId82" Type="http://schemas.openxmlformats.org/officeDocument/2006/relationships/image" Target="media/image37.emf"/><Relationship Id="rId19" Type="http://schemas.openxmlformats.org/officeDocument/2006/relationships/oleObject" Target="embeddings/oleObject4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4.emf"/><Relationship Id="rId77" Type="http://schemas.openxmlformats.org/officeDocument/2006/relationships/oleObject" Target="file:///D:\2024\NICSP%202018%20no%20aplican\NICSP%2010%20Inform%20Financiera%20Econom&#237;as%20Hiperinflacionarias.pdf" TargetMode="External"/><Relationship Id="rId100" Type="http://schemas.openxmlformats.org/officeDocument/2006/relationships/header" Target="header2.xml"/><Relationship Id="rId105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oleObject" Target="embeddings/oleObject17.bin"/><Relationship Id="rId72" Type="http://schemas.openxmlformats.org/officeDocument/2006/relationships/image" Target="media/image32.emf"/><Relationship Id="rId93" Type="http://schemas.openxmlformats.org/officeDocument/2006/relationships/image" Target="media/image41.emf"/><Relationship Id="rId98" Type="http://schemas.openxmlformats.org/officeDocument/2006/relationships/oleObject" Target="embeddings/oleObject35.bin"/><Relationship Id="rId3" Type="http://schemas.openxmlformats.org/officeDocument/2006/relationships/customXml" Target="../customXml/item3.xml"/><Relationship Id="rId25" Type="http://schemas.openxmlformats.org/officeDocument/2006/relationships/oleObject" Target="embeddings/oleObject7.bin"/><Relationship Id="rId46" Type="http://schemas.openxmlformats.org/officeDocument/2006/relationships/image" Target="media/image19.emf"/><Relationship Id="rId67" Type="http://schemas.openxmlformats.org/officeDocument/2006/relationships/oleObject" Target="embeddings/oleObject24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1232B"/>
    <w:rsid w:val="000926D0"/>
    <w:rsid w:val="000C5240"/>
    <w:rsid w:val="000E25B7"/>
    <w:rsid w:val="001223F6"/>
    <w:rsid w:val="0012690A"/>
    <w:rsid w:val="0014612E"/>
    <w:rsid w:val="00162557"/>
    <w:rsid w:val="001F55F7"/>
    <w:rsid w:val="00203BEB"/>
    <w:rsid w:val="0024791B"/>
    <w:rsid w:val="00267E12"/>
    <w:rsid w:val="00277EA4"/>
    <w:rsid w:val="0032079D"/>
    <w:rsid w:val="00334196"/>
    <w:rsid w:val="003543D7"/>
    <w:rsid w:val="003608AB"/>
    <w:rsid w:val="003A6679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B3303"/>
    <w:rsid w:val="004E44C8"/>
    <w:rsid w:val="004F55DC"/>
    <w:rsid w:val="00530D64"/>
    <w:rsid w:val="00573131"/>
    <w:rsid w:val="005B2DF2"/>
    <w:rsid w:val="005F2590"/>
    <w:rsid w:val="00603C33"/>
    <w:rsid w:val="0061262A"/>
    <w:rsid w:val="00643CA2"/>
    <w:rsid w:val="00665970"/>
    <w:rsid w:val="00686FCA"/>
    <w:rsid w:val="00693406"/>
    <w:rsid w:val="006D3BF8"/>
    <w:rsid w:val="006D5B8E"/>
    <w:rsid w:val="006E0E43"/>
    <w:rsid w:val="007053C1"/>
    <w:rsid w:val="00706810"/>
    <w:rsid w:val="00753C7B"/>
    <w:rsid w:val="007749E1"/>
    <w:rsid w:val="00790D3F"/>
    <w:rsid w:val="007A224A"/>
    <w:rsid w:val="007D2F9C"/>
    <w:rsid w:val="007E303D"/>
    <w:rsid w:val="008559AB"/>
    <w:rsid w:val="0088194B"/>
    <w:rsid w:val="008A6BA4"/>
    <w:rsid w:val="008F4856"/>
    <w:rsid w:val="009176E0"/>
    <w:rsid w:val="009378D3"/>
    <w:rsid w:val="00943153"/>
    <w:rsid w:val="009636A8"/>
    <w:rsid w:val="00967936"/>
    <w:rsid w:val="009B6354"/>
    <w:rsid w:val="009D0918"/>
    <w:rsid w:val="009D5850"/>
    <w:rsid w:val="009F7992"/>
    <w:rsid w:val="00A15B18"/>
    <w:rsid w:val="00A357D8"/>
    <w:rsid w:val="00A764AF"/>
    <w:rsid w:val="00A96B26"/>
    <w:rsid w:val="00A978AB"/>
    <w:rsid w:val="00AA0EE2"/>
    <w:rsid w:val="00AC30C2"/>
    <w:rsid w:val="00AD066B"/>
    <w:rsid w:val="00AE6C3D"/>
    <w:rsid w:val="00B03ED7"/>
    <w:rsid w:val="00B16C52"/>
    <w:rsid w:val="00B94AA4"/>
    <w:rsid w:val="00BA38FF"/>
    <w:rsid w:val="00C03393"/>
    <w:rsid w:val="00C15A22"/>
    <w:rsid w:val="00CB2783"/>
    <w:rsid w:val="00CD5CA6"/>
    <w:rsid w:val="00CF1E4D"/>
    <w:rsid w:val="00D327CA"/>
    <w:rsid w:val="00D54C15"/>
    <w:rsid w:val="00D615C1"/>
    <w:rsid w:val="00D767EF"/>
    <w:rsid w:val="00D84180"/>
    <w:rsid w:val="00DC5180"/>
    <w:rsid w:val="00DF6008"/>
    <w:rsid w:val="00E06146"/>
    <w:rsid w:val="00E13591"/>
    <w:rsid w:val="00E80DC6"/>
    <w:rsid w:val="00E92A02"/>
    <w:rsid w:val="00ED01DF"/>
    <w:rsid w:val="00F24896"/>
    <w:rsid w:val="00F27662"/>
    <w:rsid w:val="00F5102D"/>
    <w:rsid w:val="00F820AE"/>
    <w:rsid w:val="00FD00D9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166F23F-2AEA-452C-9D7A-184AC2CDD26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BFC0FEF-17CC-4870-A9F6-89A1C05688CC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ee37f79b-3ad0-4b5e-a3c5-5ee2f73586f5"/>
    <ds:schemaRef ds:uri="http://purl.org/dc/dcmitype/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d785ce3a-d0f6-4254-9e9a-80831dbe15e4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5</Pages>
  <Words>712</Words>
  <Characters>3921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2024-12-10T20:10:00Z</dcterms:created>
  <dcterms:modified xsi:type="dcterms:W3CDTF">2024-12-12T13:50:00Z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