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D2693">
        <w:trPr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D7721C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C5D98" w:rsidRPr="005676F5" w14:paraId="558FE8EC" w14:textId="77777777" w:rsidTr="00124BC1">
        <w:trPr>
          <w:trHeight w:val="864"/>
        </w:trPr>
        <w:tc>
          <w:tcPr>
            <w:tcW w:w="11202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3C4F9EE7" w14:textId="257B30DF" w:rsidR="004C5D98" w:rsidRPr="005676F5" w:rsidRDefault="00DD0A7B">
            <w:pPr>
              <w:pStyle w:val="Ttulo1"/>
            </w:pPr>
            <w:r w:rsidRPr="00DD0A7B">
              <w:t>NICSP 31 Activos intangibles</w:t>
            </w:r>
          </w:p>
        </w:tc>
      </w:tr>
      <w:tr w:rsidR="004C5D98" w:rsidRPr="005676F5" w14:paraId="273B85E8" w14:textId="77777777" w:rsidTr="00124BC1">
        <w:trPr>
          <w:trHeight w:hRule="exact" w:val="216"/>
        </w:trPr>
        <w:tc>
          <w:tcPr>
            <w:tcW w:w="11202" w:type="dxa"/>
            <w:gridSpan w:val="4"/>
            <w:tcBorders>
              <w:top w:val="single" w:sz="18" w:space="0" w:color="FEDE00" w:themeColor="accent2"/>
            </w:tcBorders>
          </w:tcPr>
          <w:p w14:paraId="0CE779E2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785"/>
        <w:gridCol w:w="2112"/>
        <w:gridCol w:w="7018"/>
      </w:tblGrid>
      <w:tr w:rsidR="00DC2622" w:rsidRPr="005676F5" w14:paraId="5BEB2735" w14:textId="1A602492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785" w:type="dxa"/>
          </w:tcPr>
          <w:p w14:paraId="318CCE9A" w14:textId="61126CF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12" w:type="dxa"/>
          </w:tcPr>
          <w:p w14:paraId="01DEC211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7018" w:type="dxa"/>
          </w:tcPr>
          <w:p w14:paraId="59C7AAAA" w14:textId="77777777" w:rsidR="00DC2622" w:rsidRPr="005676F5" w:rsidRDefault="00DC2622" w:rsidP="0041418C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0E33C2C9" w14:textId="23F24A8D" w:rsidTr="00DC2622">
        <w:trPr>
          <w:trHeight w:val="331"/>
        </w:trPr>
        <w:tc>
          <w:tcPr>
            <w:tcW w:w="1785" w:type="dxa"/>
          </w:tcPr>
          <w:p w14:paraId="19E58E29" w14:textId="77777777" w:rsidR="00DC2622" w:rsidRDefault="00DC2622" w:rsidP="00260973">
            <w:pPr>
              <w:pStyle w:val="Default"/>
            </w:pPr>
          </w:p>
          <w:p w14:paraId="14AA8ECC" w14:textId="168B8766" w:rsidR="00DC2622" w:rsidRDefault="00DC2622" w:rsidP="00260973">
            <w:r>
              <w:t xml:space="preserve"> </w:t>
            </w:r>
            <w:r w:rsidRPr="00260973">
              <w:t>Estudio y análisis de la NICSP 31 Información a Revelar</w:t>
            </w:r>
          </w:p>
        </w:tc>
        <w:tc>
          <w:tcPr>
            <w:tcW w:w="2112" w:type="dxa"/>
          </w:tcPr>
          <w:p w14:paraId="6E34F0CA" w14:textId="3B243056" w:rsidR="00DC2622" w:rsidRPr="001F106E" w:rsidRDefault="00DC2622" w:rsidP="00260973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object w:dxaOrig="2629" w:dyaOrig="1712" w14:anchorId="5E1541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1.5pt;height:59.25pt" o:ole="">
                  <v:imagedata r:id="rId11" o:title=""/>
                </v:shape>
                <o:OLEObject Type="Embed" ProgID="AcroExch.Document.DC" ShapeID="_x0000_i1025" DrawAspect="Icon" ObjectID="_1764157737" r:id="rId12"/>
              </w:object>
            </w:r>
          </w:p>
        </w:tc>
        <w:tc>
          <w:tcPr>
            <w:tcW w:w="7018" w:type="dxa"/>
          </w:tcPr>
          <w:p w14:paraId="642F381B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FB79AB8" w14:textId="35F27261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Oficios de envío al Consejo Superior</w:t>
            </w:r>
          </w:p>
          <w:p w14:paraId="716AD740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ED48903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8DC7C7A" w14:textId="632EB86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4861" w:dyaOrig="831" w14:anchorId="2FC37E65">
                <v:shape id="_x0000_i1026" type="#_x0000_t75" style="width:148.5pt;height:41.25pt" o:ole="">
                  <v:imagedata r:id="rId13" o:title=""/>
                </v:shape>
                <o:OLEObject Type="Embed" ProgID="Package" ShapeID="_x0000_i1026" DrawAspect="Content" ObjectID="_1764157738" r:id="rId14"/>
              </w:object>
            </w:r>
          </w:p>
          <w:p w14:paraId="02FE24C1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7D6D745A" w14:textId="47362FBE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Acuerdo del Consejo Superior</w:t>
            </w:r>
          </w:p>
          <w:p w14:paraId="397995E7" w14:textId="4C1CC854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5DF5846" w14:textId="4E167482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AB72D7A" w14:textId="2230274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1508" w:dyaOrig="984" w14:anchorId="2C5E7CEC">
                <v:shape id="_x0000_i1027" type="#_x0000_t75" style="width:75.75pt;height:49.5pt" o:ole="">
                  <v:imagedata r:id="rId15" o:title=""/>
                </v:shape>
                <o:OLEObject Type="Embed" ProgID="AcroExch.Document.DC" ShapeID="_x0000_i1027" DrawAspect="Icon" ObjectID="_1764157739" r:id="rId16"/>
              </w:object>
            </w:r>
          </w:p>
          <w:p w14:paraId="5707AFCC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00065692" w14:textId="5696A683" w:rsidR="00DC2622" w:rsidRPr="001F106E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</w:tc>
      </w:tr>
      <w:tr w:rsidR="00DC2622" w:rsidRPr="005676F5" w14:paraId="22BB6193" w14:textId="4E17E80F" w:rsidTr="00DC2622">
        <w:trPr>
          <w:trHeight w:val="1935"/>
        </w:trPr>
        <w:tc>
          <w:tcPr>
            <w:tcW w:w="1785" w:type="dxa"/>
          </w:tcPr>
          <w:p w14:paraId="674BF8DD" w14:textId="44285F90" w:rsidR="00DC2622" w:rsidRPr="005676F5" w:rsidRDefault="00DC2622" w:rsidP="002A3C44">
            <w:r>
              <w:t>Procedimiento</w:t>
            </w:r>
          </w:p>
        </w:tc>
        <w:tc>
          <w:tcPr>
            <w:tcW w:w="2112" w:type="dxa"/>
          </w:tcPr>
          <w:p w14:paraId="6897239A" w14:textId="60AB238F" w:rsidR="00DC2622" w:rsidRPr="005676F5" w:rsidRDefault="00DC2622" w:rsidP="009F110D">
            <w:pPr>
              <w:jc w:val="center"/>
            </w:pPr>
            <w:r>
              <w:object w:dxaOrig="1810" w:dyaOrig="1181" w14:anchorId="631AA77A">
                <v:shape id="_x0000_i1028" type="#_x0000_t75" style="width:91.5pt;height:58.5pt" o:ole="">
                  <v:imagedata r:id="rId17" o:title=""/>
                </v:shape>
                <o:OLEObject Type="Embed" ProgID="AcroExch.Document.DC" ShapeID="_x0000_i1028" DrawAspect="Icon" ObjectID="_1764157740" r:id="rId18"/>
              </w:object>
            </w:r>
          </w:p>
        </w:tc>
        <w:tc>
          <w:tcPr>
            <w:tcW w:w="7018" w:type="dxa"/>
          </w:tcPr>
          <w:p w14:paraId="0243D83B" w14:textId="77777777" w:rsidR="00DC2622" w:rsidRDefault="00DC2622" w:rsidP="001F106E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F12E7E">
              <w:rPr>
                <w:rFonts w:eastAsiaTheme="minorHAnsi" w:cstheme="minorBidi"/>
                <w:caps w:val="0"/>
                <w:color w:val="auto"/>
                <w:szCs w:val="20"/>
              </w:rPr>
              <w:t>Comunicado mediante oficio: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 422-SC-2022</w:t>
            </w:r>
          </w:p>
          <w:p w14:paraId="7FCAFE69" w14:textId="51A48D99" w:rsidR="00DC2622" w:rsidRDefault="00DC2622" w:rsidP="001F106E">
            <w:pPr>
              <w:pStyle w:val="Ttulo2"/>
              <w:jc w:val="center"/>
            </w:pPr>
            <w:r>
              <w:object w:dxaOrig="1376" w:dyaOrig="899" w14:anchorId="6884DB26">
                <v:shape id="_x0000_i1029" type="#_x0000_t75" style="width:69.75pt;height:44.25pt" o:ole="">
                  <v:imagedata r:id="rId19" o:title=""/>
                </v:shape>
                <o:OLEObject Type="Embed" ProgID="AcroExch.Document.DC" ShapeID="_x0000_i1029" DrawAspect="Icon" ObjectID="_1764157741" r:id="rId20"/>
              </w:object>
            </w:r>
          </w:p>
          <w:p w14:paraId="27B27A74" w14:textId="2D7F44FA" w:rsidR="00DC2622" w:rsidRPr="006A3484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R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emisi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ó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n de al Consejo Superior</w:t>
            </w:r>
          </w:p>
          <w:p w14:paraId="47D859C0" w14:textId="1968F595" w:rsidR="00DC2622" w:rsidRDefault="00DC2622" w:rsidP="009F110D">
            <w:pPr>
              <w:jc w:val="center"/>
            </w:pPr>
            <w:r>
              <w:object w:dxaOrig="1376" w:dyaOrig="899" w14:anchorId="438F3804">
                <v:shape id="_x0000_i1030" type="#_x0000_t75" style="width:69.75pt;height:44.25pt" o:ole="">
                  <v:imagedata r:id="rId21" o:title=""/>
                </v:shape>
                <o:OLEObject Type="Embed" ProgID="AcroExch.Document.DC" ShapeID="_x0000_i1030" DrawAspect="Icon" ObjectID="_1764157742" r:id="rId22"/>
              </w:object>
            </w:r>
          </w:p>
          <w:p w14:paraId="532BBEAF" w14:textId="6978516B" w:rsidR="00DC2622" w:rsidRDefault="00DC2622" w:rsidP="009F110D">
            <w:pPr>
              <w:jc w:val="center"/>
            </w:pPr>
            <w:r>
              <w:t>Acuerdo del Consejo Superior: 004-2023</w:t>
            </w:r>
          </w:p>
          <w:p w14:paraId="093DCBAD" w14:textId="36FF57AC" w:rsidR="00DC2622" w:rsidRPr="005676F5" w:rsidRDefault="00DC2622" w:rsidP="009F110D">
            <w:pPr>
              <w:jc w:val="center"/>
            </w:pPr>
            <w:r>
              <w:object w:dxaOrig="2629" w:dyaOrig="1712" w14:anchorId="66544D4D">
                <v:shape id="_x0000_i1031" type="#_x0000_t75" style="width:88.5pt;height:57.75pt" o:ole="">
                  <v:imagedata r:id="rId23" o:title=""/>
                </v:shape>
                <o:OLEObject Type="Embed" ProgID="AcroExch.Document.DC" ShapeID="_x0000_i1031" DrawAspect="Icon" ObjectID="_1764157743" r:id="rId24"/>
              </w:object>
            </w:r>
          </w:p>
        </w:tc>
      </w:tr>
      <w:tr w:rsidR="00DC2622" w:rsidRPr="005676F5" w14:paraId="4D1B99BB" w14:textId="3B882EDE" w:rsidTr="00DC2622">
        <w:trPr>
          <w:trHeight w:val="331"/>
        </w:trPr>
        <w:tc>
          <w:tcPr>
            <w:tcW w:w="1785" w:type="dxa"/>
          </w:tcPr>
          <w:p w14:paraId="49F0ACB1" w14:textId="420DEB37" w:rsidR="00DC2622" w:rsidRDefault="00DC2622" w:rsidP="002A3C44">
            <w:r>
              <w:t>Análisis de la NICSP Activos Intangibles</w:t>
            </w:r>
          </w:p>
        </w:tc>
        <w:tc>
          <w:tcPr>
            <w:tcW w:w="2112" w:type="dxa"/>
          </w:tcPr>
          <w:p w14:paraId="3117D595" w14:textId="4ACC319D" w:rsidR="00DC2622" w:rsidRPr="00973D6A" w:rsidRDefault="00DC2622" w:rsidP="00973D6A">
            <w:pPr>
              <w:spacing w:before="0" w:after="0"/>
              <w:jc w:val="center"/>
              <w:rPr>
                <w:rFonts w:ascii="Calibri" w:eastAsia="Times New Roman" w:hAnsi="Calibri" w:cs="Calibri"/>
                <w:kern w:val="0"/>
                <w:sz w:val="22"/>
                <w:szCs w:val="22"/>
                <w:lang w:val="es-CR"/>
              </w:rPr>
            </w:pPr>
          </w:p>
          <w:p w14:paraId="311DD8FE" w14:textId="673BA8AF" w:rsidR="00DC2622" w:rsidRDefault="00DC2622" w:rsidP="009F110D">
            <w:pPr>
              <w:jc w:val="center"/>
            </w:pPr>
            <w:r>
              <w:object w:dxaOrig="2629" w:dyaOrig="1712" w14:anchorId="5CCDD1BF">
                <v:shape id="_x0000_i1032" type="#_x0000_t75" style="width:94.5pt;height:61.5pt" o:ole="">
                  <v:imagedata r:id="rId25" o:title=""/>
                </v:shape>
                <o:OLEObject Type="Embed" ProgID="AcroExch.Document.DC" ShapeID="_x0000_i1032" DrawAspect="Icon" ObjectID="_1764157744" r:id="rId26"/>
              </w:object>
            </w:r>
          </w:p>
        </w:tc>
        <w:tc>
          <w:tcPr>
            <w:tcW w:w="7018" w:type="dxa"/>
          </w:tcPr>
          <w:p w14:paraId="65E394EB" w14:textId="77777777" w:rsidR="00DC2622" w:rsidRPr="001F106E" w:rsidRDefault="00DC2622" w:rsidP="009F110D">
            <w:pPr>
              <w:jc w:val="center"/>
            </w:pPr>
            <w:r w:rsidRPr="001F106E">
              <w:lastRenderedPageBreak/>
              <w:t xml:space="preserve">Comunicado mediante oficio: 466-FC-2022 </w:t>
            </w:r>
          </w:p>
          <w:p w14:paraId="0F041EC8" w14:textId="4247CD89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  <w:r>
              <w:rPr>
                <w:sz w:val="22"/>
                <w:szCs w:val="22"/>
                <w:lang w:val="es-CR"/>
              </w:rPr>
              <w:object w:dxaOrig="2629" w:dyaOrig="1712" w14:anchorId="5B175A5C">
                <v:shape id="_x0000_i1033" type="#_x0000_t75" style="width:96.75pt;height:62.25pt" o:ole="">
                  <v:imagedata r:id="rId27" o:title=""/>
                </v:shape>
                <o:OLEObject Type="Embed" ProgID="AcroExch.Document.DC" ShapeID="_x0000_i1033" DrawAspect="Icon" ObjectID="_1764157745" r:id="rId28"/>
              </w:object>
            </w:r>
          </w:p>
          <w:p w14:paraId="67C8DCFD" w14:textId="0246A379" w:rsidR="00DC2622" w:rsidRDefault="00DC2622" w:rsidP="001F106E">
            <w:pPr>
              <w:jc w:val="center"/>
            </w:pPr>
            <w:r>
              <w:t>Aprobación superior con oficio: 711-2023</w:t>
            </w:r>
          </w:p>
          <w:p w14:paraId="6709387C" w14:textId="77777777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</w:p>
          <w:bookmarkStart w:id="0" w:name="_MON_1736595674"/>
          <w:bookmarkEnd w:id="0"/>
          <w:p w14:paraId="6CEE1CAA" w14:textId="48F39E22" w:rsidR="00DC2622" w:rsidRDefault="00DC2622" w:rsidP="009F110D">
            <w:pPr>
              <w:jc w:val="center"/>
            </w:pPr>
            <w:r>
              <w:object w:dxaOrig="1531" w:dyaOrig="996" w14:anchorId="1DD9D601">
                <v:shape id="_x0000_i1034" type="#_x0000_t75" style="width:77.25pt;height:50.25pt" o:ole="">
                  <v:imagedata r:id="rId29" o:title=""/>
                </v:shape>
                <o:OLEObject Type="Embed" ProgID="Word.Document.12" ShapeID="_x0000_i1034" DrawAspect="Icon" ObjectID="_1764157746" r:id="rId30">
                  <o:FieldCodes>\s</o:FieldCodes>
                </o:OLEObject>
              </w:object>
            </w:r>
          </w:p>
          <w:p w14:paraId="6AEDE528" w14:textId="77777777" w:rsidR="00DC2622" w:rsidRDefault="00DC2622" w:rsidP="009F110D">
            <w:pPr>
              <w:jc w:val="center"/>
            </w:pPr>
            <w:r>
              <w:t>Acuerdo del Consejo Superior: 007-2023</w:t>
            </w:r>
          </w:p>
          <w:p w14:paraId="611A682E" w14:textId="2D0E5DBD" w:rsidR="00DC2622" w:rsidRDefault="00DC2622" w:rsidP="009F110D">
            <w:pPr>
              <w:jc w:val="center"/>
            </w:pPr>
            <w:r>
              <w:object w:dxaOrig="2629" w:dyaOrig="1712" w14:anchorId="1A57F4EA">
                <v:shape id="_x0000_i1035" type="#_x0000_t75" style="width:73.5pt;height:48pt" o:ole="">
                  <v:imagedata r:id="rId31" o:title=""/>
                </v:shape>
                <o:OLEObject Type="Embed" ProgID="AcroExch.Document.DC" ShapeID="_x0000_i1035" DrawAspect="Icon" ObjectID="_1764157747" r:id="rId32"/>
              </w:object>
            </w:r>
          </w:p>
        </w:tc>
      </w:tr>
      <w:tr w:rsidR="00DC2622" w14:paraId="76538121" w14:textId="6B9E6372" w:rsidTr="00DC2622">
        <w:trPr>
          <w:trHeight w:val="331"/>
        </w:trPr>
        <w:tc>
          <w:tcPr>
            <w:tcW w:w="1785" w:type="dxa"/>
          </w:tcPr>
          <w:p w14:paraId="0F9EA302" w14:textId="4BE91629" w:rsidR="00DC2622" w:rsidRDefault="00DC2622" w:rsidP="677462EA">
            <w:r>
              <w:lastRenderedPageBreak/>
              <w:t>Procedimiento de revelación de activos intangibles inscritos con ISBN o ISSN</w:t>
            </w:r>
          </w:p>
        </w:tc>
        <w:tc>
          <w:tcPr>
            <w:tcW w:w="2112" w:type="dxa"/>
          </w:tcPr>
          <w:p w14:paraId="12018F0D" w14:textId="2F044DDE" w:rsidR="00DC2622" w:rsidRDefault="00DC2622" w:rsidP="677462EA">
            <w:pPr>
              <w:jc w:val="center"/>
            </w:pPr>
            <w:r>
              <w:object w:dxaOrig="1810" w:dyaOrig="1181" w14:anchorId="23C4F9E3">
                <v:shape id="_x0000_i1036" type="#_x0000_t75" style="width:91.5pt;height:58.5pt" o:ole="">
                  <v:imagedata r:id="rId33" o:title=""/>
                </v:shape>
                <o:OLEObject Type="Embed" ProgID="AcroExch.Document.DC" ShapeID="_x0000_i1036" DrawAspect="Icon" ObjectID="_1764157748" r:id="rId34"/>
              </w:object>
            </w:r>
          </w:p>
        </w:tc>
        <w:tc>
          <w:tcPr>
            <w:tcW w:w="7018" w:type="dxa"/>
          </w:tcPr>
          <w:p w14:paraId="7CBDD053" w14:textId="6CE5369E" w:rsidR="00DC2622" w:rsidRDefault="00DC2622" w:rsidP="00D70FA7">
            <w:pPr>
              <w:jc w:val="both"/>
            </w:pPr>
            <w:r>
              <w:t>Comunicado mediante oficio: 062-FC-2023.</w:t>
            </w:r>
          </w:p>
          <w:p w14:paraId="69461B82" w14:textId="0F2D9814" w:rsidR="00DC2622" w:rsidRDefault="00DC2622" w:rsidP="677462EA">
            <w:pPr>
              <w:jc w:val="center"/>
            </w:pPr>
            <w:r>
              <w:object w:dxaOrig="1376" w:dyaOrig="899" w14:anchorId="7A472371">
                <v:shape id="_x0000_i1037" type="#_x0000_t75" style="width:69.75pt;height:44.25pt" o:ole="">
                  <v:imagedata r:id="rId35" o:title=""/>
                </v:shape>
                <o:OLEObject Type="Embed" ProgID="AcroExch.Document.DC" ShapeID="_x0000_i1037" DrawAspect="Icon" ObjectID="_1764157749" r:id="rId36"/>
              </w:object>
            </w:r>
          </w:p>
          <w:p w14:paraId="3EE10012" w14:textId="77777777" w:rsidR="00DC2622" w:rsidRDefault="00DC2622" w:rsidP="677462EA">
            <w:pPr>
              <w:jc w:val="center"/>
            </w:pPr>
          </w:p>
          <w:p w14:paraId="3E2F998B" w14:textId="77777777" w:rsidR="00DC2622" w:rsidRDefault="00DC2622" w:rsidP="677462EA">
            <w:pPr>
              <w:jc w:val="center"/>
            </w:pPr>
            <w:r>
              <w:t>Acuerdo del Consejo Superior: 017-2023</w:t>
            </w:r>
          </w:p>
          <w:p w14:paraId="60D6674C" w14:textId="713FBBAE" w:rsidR="00DC2622" w:rsidRDefault="00DC2622" w:rsidP="677462EA">
            <w:pPr>
              <w:jc w:val="center"/>
            </w:pPr>
            <w:r>
              <w:object w:dxaOrig="2629" w:dyaOrig="1712" w14:anchorId="02F3EADC">
                <v:shape id="_x0000_i1038" type="#_x0000_t75" style="width:70.5pt;height:45.75pt" o:ole="">
                  <v:imagedata r:id="rId37" o:title=""/>
                </v:shape>
                <o:OLEObject Type="Embed" ProgID="AcroExch.Document.DC" ShapeID="_x0000_i1038" DrawAspect="Icon" ObjectID="_1764157750" r:id="rId38"/>
              </w:object>
            </w:r>
          </w:p>
        </w:tc>
      </w:tr>
    </w:tbl>
    <w:p w14:paraId="4C5A3928" w14:textId="77777777" w:rsidR="004C5D98" w:rsidRDefault="004C5D98" w:rsidP="00F0767F"/>
    <w:p w14:paraId="1A8014C4" w14:textId="77777777" w:rsidR="004C5D98" w:rsidRDefault="004C5D98" w:rsidP="00F0767F"/>
    <w:p w14:paraId="7F640AD9" w14:textId="77777777" w:rsidR="00254149" w:rsidRDefault="00254149" w:rsidP="00F0767F"/>
    <w:p w14:paraId="149C4680" w14:textId="77777777" w:rsidR="00254149" w:rsidRDefault="00254149" w:rsidP="00F0767F"/>
    <w:p w14:paraId="7B2908FF" w14:textId="77777777" w:rsidR="00254149" w:rsidRDefault="00254149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6BED1687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4ACE6B09" w14:textId="5D981851" w:rsidR="004C5D98" w:rsidRPr="005676F5" w:rsidRDefault="009347DD">
            <w:pPr>
              <w:pStyle w:val="Ttulo1"/>
            </w:pPr>
            <w:r w:rsidRPr="009347DD">
              <w:t>NICSP 33 Adopción por primera vez de las Normas Internacionales de Contabilidad del Sector Público de Base de Acumulación (o devengo) (NICSP)</w:t>
            </w:r>
          </w:p>
        </w:tc>
      </w:tr>
      <w:tr w:rsidR="004C5D98" w:rsidRPr="005676F5" w14:paraId="1274D87C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1862638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10DE2BAF" w14:textId="5A14C79C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7A1D1FC" w14:textId="10521FB8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060173B9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0C140C3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B0C6B67" w14:textId="6639F50E" w:rsidTr="00DC2622">
        <w:trPr>
          <w:trHeight w:val="331"/>
        </w:trPr>
        <w:tc>
          <w:tcPr>
            <w:tcW w:w="1843" w:type="dxa"/>
          </w:tcPr>
          <w:p w14:paraId="363E8233" w14:textId="5A3A78C3" w:rsidR="00DC2622" w:rsidRPr="005676F5" w:rsidRDefault="00DC2622" w:rsidP="00E24277">
            <w:r>
              <w:t>Documento de análisis</w:t>
            </w:r>
          </w:p>
        </w:tc>
        <w:tc>
          <w:tcPr>
            <w:tcW w:w="2126" w:type="dxa"/>
          </w:tcPr>
          <w:p w14:paraId="1715ACE8" w14:textId="1A7DCF64" w:rsidR="00DC2622" w:rsidRPr="005676F5" w:rsidRDefault="009F0AB4" w:rsidP="00E42AF2">
            <w:pPr>
              <w:jc w:val="center"/>
            </w:pPr>
            <w:r>
              <w:object w:dxaOrig="1376" w:dyaOrig="899" w14:anchorId="5927C4E4">
                <v:shape id="_x0000_i1087" type="#_x0000_t75" style="width:69.75pt;height:44.25pt" o:ole="">
                  <v:imagedata r:id="rId39" o:title=""/>
                </v:shape>
                <o:OLEObject Type="Embed" ProgID="AcroExch.Document.DC" ShapeID="_x0000_i1087" DrawAspect="Icon" ObjectID="_1764157751" r:id="rId40"/>
              </w:object>
            </w:r>
          </w:p>
        </w:tc>
        <w:tc>
          <w:tcPr>
            <w:tcW w:w="6946" w:type="dxa"/>
          </w:tcPr>
          <w:p w14:paraId="019C73ED" w14:textId="3DA1E3E6" w:rsidR="00DC2622" w:rsidRDefault="00DC2622" w:rsidP="008B7597">
            <w:pPr>
              <w:jc w:val="center"/>
            </w:pPr>
            <w:r>
              <w:t>Comunicado mediante oficio: 397-FC-2022</w:t>
            </w:r>
          </w:p>
          <w:p w14:paraId="48013BB5" w14:textId="42D4A1E8" w:rsidR="00DC2622" w:rsidRDefault="00DC2622" w:rsidP="00D52A83">
            <w:pPr>
              <w:jc w:val="center"/>
            </w:pPr>
            <w:r>
              <w:object w:dxaOrig="1376" w:dyaOrig="899" w14:anchorId="6494AB82">
                <v:shape id="_x0000_i1040" type="#_x0000_t75" style="width:69.75pt;height:44.25pt" o:ole="">
                  <v:imagedata r:id="rId41" o:title=""/>
                </v:shape>
                <o:OLEObject Type="Embed" ProgID="AcroExch.Document.DC" ShapeID="_x0000_i1040" DrawAspect="Icon" ObjectID="_1764157752" r:id="rId42"/>
              </w:object>
            </w:r>
          </w:p>
          <w:p w14:paraId="2C8F0A89" w14:textId="77BDBC0F" w:rsidR="00DC2622" w:rsidRDefault="00DC2622" w:rsidP="00E42AF2">
            <w:pPr>
              <w:jc w:val="center"/>
            </w:pPr>
          </w:p>
          <w:p w14:paraId="61896EF8" w14:textId="6ADA90F4" w:rsidR="00DC2622" w:rsidRDefault="00DC2622" w:rsidP="008B7597">
            <w:pPr>
              <w:jc w:val="center"/>
            </w:pPr>
            <w:r w:rsidRPr="00D52A83">
              <w:t>Comunicación de la DE al CS: 3728</w:t>
            </w:r>
            <w:r>
              <w:t>-DE-2022</w:t>
            </w:r>
          </w:p>
          <w:p w14:paraId="57B1F824" w14:textId="77777777" w:rsidR="00DC2622" w:rsidRDefault="00DC2622" w:rsidP="00E42AF2">
            <w:pPr>
              <w:jc w:val="center"/>
            </w:pPr>
          </w:p>
          <w:p w14:paraId="77D6E3C8" w14:textId="0A5EF9C1" w:rsidR="00DC2622" w:rsidRDefault="00DC2622" w:rsidP="00E42AF2">
            <w:pPr>
              <w:jc w:val="center"/>
            </w:pPr>
            <w:r>
              <w:object w:dxaOrig="1376" w:dyaOrig="899" w14:anchorId="5005D87B">
                <v:shape id="_x0000_i1041" type="#_x0000_t75" style="width:69.75pt;height:44.25pt" o:ole="">
                  <v:imagedata r:id="rId43" o:title=""/>
                </v:shape>
                <o:OLEObject Type="Embed" ProgID="AcroExch.Document.DC" ShapeID="_x0000_i1041" DrawAspect="Icon" ObjectID="_1764157753" r:id="rId44"/>
              </w:object>
            </w:r>
          </w:p>
          <w:p w14:paraId="7148A65D" w14:textId="0C474A2C" w:rsidR="00DC2622" w:rsidRDefault="00DC2622" w:rsidP="00E42AF2">
            <w:pPr>
              <w:jc w:val="center"/>
            </w:pPr>
            <w:r>
              <w:t>Acuerdo de Consejo Superior:100-2022</w:t>
            </w:r>
          </w:p>
          <w:p w14:paraId="3596F39C" w14:textId="69B1436F" w:rsidR="00DC2622" w:rsidRPr="005676F5" w:rsidRDefault="009F0AB4" w:rsidP="00E42AF2">
            <w:pPr>
              <w:jc w:val="center"/>
            </w:pPr>
            <w:r>
              <w:object w:dxaOrig="1376" w:dyaOrig="899" w14:anchorId="0C337897">
                <v:shape id="_x0000_i1089" type="#_x0000_t75" style="width:69.75pt;height:44.25pt" o:ole="">
                  <v:imagedata r:id="rId45" o:title=""/>
                </v:shape>
                <o:OLEObject Type="Embed" ProgID="AcroExch.Document.DC" ShapeID="_x0000_i1089" DrawAspect="Icon" ObjectID="_1764157754" r:id="rId46"/>
              </w:object>
            </w:r>
          </w:p>
        </w:tc>
      </w:tr>
    </w:tbl>
    <w:p w14:paraId="35103BA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273FB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8A58F37" w14:textId="62E1BD69" w:rsidR="004C5D98" w:rsidRPr="005676F5" w:rsidRDefault="009347DD">
            <w:pPr>
              <w:pStyle w:val="Ttulo1"/>
            </w:pPr>
            <w:r w:rsidRPr="009347DD">
              <w:lastRenderedPageBreak/>
              <w:t>NICSP 34 Estados Financieros Separados</w:t>
            </w:r>
          </w:p>
        </w:tc>
      </w:tr>
      <w:tr w:rsidR="004C5D98" w:rsidRPr="005676F5" w14:paraId="380C87D8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68B461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2AAD178E" w14:textId="66FFFD90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C438BE" w14:textId="3AE2C8F2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29C1B19C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6C76652" w14:textId="77777777" w:rsidR="00DC2622" w:rsidRPr="005676F5" w:rsidRDefault="00DC2622" w:rsidP="00D373CE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40ACD5BB" w14:textId="3638BC1A" w:rsidTr="00DC2622">
        <w:trPr>
          <w:trHeight w:val="331"/>
        </w:trPr>
        <w:tc>
          <w:tcPr>
            <w:tcW w:w="1843" w:type="dxa"/>
          </w:tcPr>
          <w:p w14:paraId="540AEEA4" w14:textId="77777777" w:rsidR="00DC2622" w:rsidRDefault="00DC2622" w:rsidP="002A3C44">
            <w:r>
              <w:t>Análisis NICSP 34 Estados Financieros Separados</w:t>
            </w:r>
          </w:p>
          <w:p w14:paraId="2A44A278" w14:textId="77777777" w:rsidR="007A454F" w:rsidRDefault="007A454F" w:rsidP="002A3C44"/>
          <w:p w14:paraId="41C54E7F" w14:textId="77777777" w:rsidR="007A454F" w:rsidRDefault="007A454F" w:rsidP="002A3C44"/>
          <w:p w14:paraId="32EF3502" w14:textId="77777777" w:rsidR="007A454F" w:rsidRDefault="007A454F" w:rsidP="002A3C44"/>
          <w:p w14:paraId="4D6D6C2A" w14:textId="1DD165EB" w:rsidR="007A454F" w:rsidRPr="005676F5" w:rsidRDefault="007A454F" w:rsidP="002A3C44">
            <w:r>
              <w:t>Procedimiento</w:t>
            </w:r>
          </w:p>
        </w:tc>
        <w:tc>
          <w:tcPr>
            <w:tcW w:w="2126" w:type="dxa"/>
          </w:tcPr>
          <w:p w14:paraId="4451BD24" w14:textId="77777777" w:rsidR="00DC2622" w:rsidRDefault="00DC2622" w:rsidP="00A02B0B">
            <w:pPr>
              <w:jc w:val="center"/>
            </w:pPr>
            <w:r>
              <w:object w:dxaOrig="1376" w:dyaOrig="899" w14:anchorId="4530B76B">
                <v:shape id="_x0000_i1043" type="#_x0000_t75" style="width:69.75pt;height:44.25pt" o:ole="">
                  <v:imagedata r:id="rId47" o:title=""/>
                </v:shape>
                <o:OLEObject Type="Embed" ProgID="AcroExch.Document.DC" ShapeID="_x0000_i1043" DrawAspect="Icon" ObjectID="_1764157755" r:id="rId48"/>
              </w:object>
            </w:r>
          </w:p>
          <w:p w14:paraId="25229AE6" w14:textId="77777777" w:rsidR="00061C3C" w:rsidRDefault="00061C3C" w:rsidP="00A02B0B">
            <w:pPr>
              <w:jc w:val="center"/>
            </w:pPr>
          </w:p>
          <w:p w14:paraId="195AC072" w14:textId="77777777" w:rsidR="00061C3C" w:rsidRDefault="00061C3C" w:rsidP="00A02B0B">
            <w:pPr>
              <w:jc w:val="center"/>
            </w:pPr>
          </w:p>
          <w:p w14:paraId="0B8E6387" w14:textId="77777777" w:rsidR="00061C3C" w:rsidRDefault="00061C3C" w:rsidP="00A02B0B">
            <w:pPr>
              <w:jc w:val="center"/>
            </w:pPr>
          </w:p>
          <w:p w14:paraId="79DB6F54" w14:textId="3E200660" w:rsidR="00061C3C" w:rsidRPr="005676F5" w:rsidRDefault="00061C3C" w:rsidP="00A02B0B">
            <w:pPr>
              <w:jc w:val="center"/>
            </w:pPr>
            <w:r>
              <w:object w:dxaOrig="1508" w:dyaOrig="984" w14:anchorId="708CD602">
                <v:shape id="_x0000_i1044" type="#_x0000_t75" style="width:75.75pt;height:49.5pt" o:ole="">
                  <v:imagedata r:id="rId49" o:title=""/>
                </v:shape>
                <o:OLEObject Type="Embed" ProgID="AcroExch.Document.DC" ShapeID="_x0000_i1044" DrawAspect="Icon" ObjectID="_1764157756" r:id="rId50"/>
              </w:object>
            </w:r>
          </w:p>
        </w:tc>
        <w:tc>
          <w:tcPr>
            <w:tcW w:w="6946" w:type="dxa"/>
          </w:tcPr>
          <w:p w14:paraId="7F10CE0B" w14:textId="29934EF8" w:rsidR="00DC2622" w:rsidRDefault="00DC2622" w:rsidP="00D70FA7">
            <w:pPr>
              <w:jc w:val="both"/>
            </w:pPr>
            <w:r>
              <w:t>Comunicado con oficio 043-FC-2022 y 431-DE-2023, aprobación superior 1953-2023.</w:t>
            </w:r>
          </w:p>
          <w:p w14:paraId="04C29777" w14:textId="77777777" w:rsidR="00DC2622" w:rsidRDefault="00DC2622" w:rsidP="00924456">
            <w:pPr>
              <w:jc w:val="center"/>
            </w:pPr>
          </w:p>
          <w:p w14:paraId="4239D503" w14:textId="1866E7C2" w:rsidR="00DC2622" w:rsidRDefault="00DC2622" w:rsidP="00924456">
            <w:pPr>
              <w:jc w:val="center"/>
            </w:pPr>
            <w:r>
              <w:object w:dxaOrig="1376" w:dyaOrig="899" w14:anchorId="0FDB779B">
                <v:shape id="_x0000_i1045" type="#_x0000_t75" style="width:69.75pt;height:44.25pt" o:ole="">
                  <v:imagedata r:id="rId51" o:title=""/>
                </v:shape>
                <o:OLEObject Type="Embed" ProgID="AcroExch.Document.DC" ShapeID="_x0000_i1045" DrawAspect="Icon" ObjectID="_1764157757" r:id="rId52"/>
              </w:object>
            </w:r>
          </w:p>
          <w:p w14:paraId="0B8AEB5D" w14:textId="66761D97" w:rsidR="00DC2622" w:rsidRDefault="00DC2622" w:rsidP="008B7597">
            <w:pPr>
              <w:jc w:val="center"/>
            </w:pPr>
            <w:r>
              <w:t>Aprobación superior con oficio: 1953-2023</w:t>
            </w:r>
          </w:p>
          <w:p w14:paraId="0C3FED9A" w14:textId="77777777" w:rsidR="00DC2622" w:rsidRDefault="00DC2622" w:rsidP="00924456">
            <w:pPr>
              <w:jc w:val="center"/>
            </w:pPr>
          </w:p>
          <w:bookmarkStart w:id="1" w:name="_MON_1760208228"/>
          <w:bookmarkEnd w:id="1"/>
          <w:bookmarkStart w:id="2" w:name="_MON_1754887548"/>
          <w:bookmarkEnd w:id="2"/>
          <w:p w14:paraId="0695BFCE" w14:textId="51AFAB2A" w:rsidR="00DC2622" w:rsidRDefault="00DC2622" w:rsidP="00924456">
            <w:pPr>
              <w:jc w:val="center"/>
            </w:pPr>
            <w:r>
              <w:object w:dxaOrig="1508" w:dyaOrig="984" w14:anchorId="031181DD">
                <v:shape id="_x0000_i1046" type="#_x0000_t75" style="width:75.75pt;height:49.5pt" o:ole="">
                  <v:imagedata r:id="rId53" o:title=""/>
                </v:shape>
                <o:OLEObject Type="Embed" ProgID="Word.Document.12" ShapeID="_x0000_i1046" DrawAspect="Icon" ObjectID="_1764157758" r:id="rId54">
                  <o:FieldCodes>\s</o:FieldCodes>
                </o:OLEObject>
              </w:object>
            </w:r>
          </w:p>
          <w:p w14:paraId="72D2CAEA" w14:textId="77777777" w:rsidR="00DC2622" w:rsidRDefault="00DC2622" w:rsidP="00924456">
            <w:pPr>
              <w:jc w:val="center"/>
            </w:pPr>
            <w:r>
              <w:t>Acuerdo de Consejo Superior: 1953-2023</w:t>
            </w:r>
          </w:p>
          <w:p w14:paraId="724AF52E" w14:textId="1AAA821A" w:rsidR="00DC2622" w:rsidRPr="005676F5" w:rsidRDefault="00DC2622" w:rsidP="00924456">
            <w:pPr>
              <w:jc w:val="center"/>
            </w:pPr>
            <w:r>
              <w:object w:dxaOrig="2629" w:dyaOrig="1712" w14:anchorId="3E40E7CA">
                <v:shape id="_x0000_i1047" type="#_x0000_t75" style="width:88.5pt;height:57.75pt" o:ole="">
                  <v:imagedata r:id="rId55" o:title=""/>
                </v:shape>
                <o:OLEObject Type="Embed" ProgID="AcroExch.Document.DC" ShapeID="_x0000_i1047" DrawAspect="Icon" ObjectID="_1764157759" r:id="rId56"/>
              </w:object>
            </w:r>
          </w:p>
        </w:tc>
      </w:tr>
    </w:tbl>
    <w:p w14:paraId="4ADCEE0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0BD3C13D" w14:textId="77777777" w:rsidTr="00D52A83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4AED4743" w14:textId="64CE6E78" w:rsidR="004C5D98" w:rsidRPr="005676F5" w:rsidRDefault="00D52A83">
            <w:pPr>
              <w:pStyle w:val="Ttulo1"/>
            </w:pPr>
            <w:r>
              <w:t>n</w:t>
            </w:r>
            <w:r w:rsidR="007015D6" w:rsidRPr="007015D6">
              <w:t>ICSP 35 Estados Financieros Consolidados</w:t>
            </w:r>
          </w:p>
        </w:tc>
      </w:tr>
      <w:tr w:rsidR="004C5D98" w:rsidRPr="005676F5" w14:paraId="50F9BDA4" w14:textId="77777777" w:rsidTr="00D52A83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55A90A37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49"/>
        <w:gridCol w:w="3050"/>
        <w:gridCol w:w="5416"/>
      </w:tblGrid>
      <w:tr w:rsidR="00DC2622" w:rsidRPr="005676F5" w14:paraId="5B436909" w14:textId="286648E8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49" w:type="dxa"/>
          </w:tcPr>
          <w:p w14:paraId="17ED185E" w14:textId="45EF786C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50" w:type="dxa"/>
          </w:tcPr>
          <w:p w14:paraId="7DCC952D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416" w:type="dxa"/>
          </w:tcPr>
          <w:p w14:paraId="2C83E70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906708D" w14:textId="7F23321F" w:rsidTr="00DC2622">
        <w:trPr>
          <w:trHeight w:val="331"/>
        </w:trPr>
        <w:tc>
          <w:tcPr>
            <w:tcW w:w="2449" w:type="dxa"/>
          </w:tcPr>
          <w:p w14:paraId="44216885" w14:textId="7D2FC8B1" w:rsidR="00DC2622" w:rsidRPr="005676F5" w:rsidRDefault="00DC2622" w:rsidP="00051E3A">
            <w:pPr>
              <w:jc w:val="both"/>
            </w:pPr>
            <w:r>
              <w:t>Consolidación del estado financiero del Fondo de Emergencias en el estado financiero del Poder Judicial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50B37F85" w14:textId="5EA0A9E8" w:rsidR="00DC2622" w:rsidRPr="005676F5" w:rsidRDefault="009E0A26" w:rsidP="00D776F0">
            <w:pPr>
              <w:jc w:val="center"/>
            </w:pPr>
            <w:r>
              <w:object w:dxaOrig="1440" w:dyaOrig="932" w14:anchorId="31EEB04F">
                <v:shape id="_x0000_i1095" type="#_x0000_t75" style="width:1in;height:46.5pt" o:ole="">
                  <v:imagedata r:id="rId57" o:title=""/>
                </v:shape>
                <o:OLEObject Type="Embed" ProgID="AcroExch.Document.DC" ShapeID="_x0000_i1095" DrawAspect="Icon" ObjectID="_1764157760" r:id="rId58"/>
              </w:object>
            </w:r>
            <w:r w:rsidR="00AE2627">
              <w:object w:dxaOrig="1376" w:dyaOrig="899" w14:anchorId="6ECDE45F">
                <v:shape id="_x0000_i1097" type="#_x0000_t75" style="width:69.75pt;height:44.25pt" o:ole="">
                  <v:imagedata r:id="rId59" o:title=""/>
                </v:shape>
                <o:OLEObject Type="Embed" ProgID="AcroExch.Document.DC" ShapeID="_x0000_i1097" DrawAspect="Icon" ObjectID="_1764157761" r:id="rId60"/>
              </w:object>
            </w:r>
            <w:r w:rsidR="00AE2627">
              <w:object w:dxaOrig="1376" w:dyaOrig="899" w14:anchorId="0B86EADD">
                <v:shape id="_x0000_i1099" type="#_x0000_t75" style="width:69.75pt;height:44.25pt" o:ole="">
                  <v:imagedata r:id="rId61" o:title=""/>
                </v:shape>
                <o:OLEObject Type="Embed" ProgID="AcroExch.Document.DC" ShapeID="_x0000_i1099" DrawAspect="Icon" ObjectID="_1764157762" r:id="rId62"/>
              </w:object>
            </w:r>
          </w:p>
        </w:tc>
        <w:tc>
          <w:tcPr>
            <w:tcW w:w="5416" w:type="dxa"/>
          </w:tcPr>
          <w:p w14:paraId="6CF6874E" w14:textId="78A0C1AC" w:rsidR="00DC2622" w:rsidRDefault="00DC2622" w:rsidP="008C1FAF">
            <w:pPr>
              <w:jc w:val="center"/>
            </w:pPr>
            <w:r>
              <w:t>Aprobación superior (Dirección Ejecutiva) 1468</w:t>
            </w:r>
            <w:r w:rsidRPr="00F56FB2">
              <w:t>-DE-2022</w:t>
            </w:r>
          </w:p>
          <w:p w14:paraId="24FDAA39" w14:textId="30205901" w:rsidR="00DC2622" w:rsidRDefault="00CD2E35" w:rsidP="00D776F0">
            <w:pPr>
              <w:jc w:val="center"/>
            </w:pPr>
            <w:r>
              <w:object w:dxaOrig="1155" w:dyaOrig="752" w14:anchorId="44EAD3C6">
                <v:shape id="_x0000_i1101" type="#_x0000_t75" style="width:58.5pt;height:37.5pt" o:ole="">
                  <v:imagedata r:id="rId63" o:title=""/>
                </v:shape>
                <o:OLEObject Type="Embed" ProgID="AcroExch.Document.DC" ShapeID="_x0000_i1101" DrawAspect="Icon" ObjectID="_1764157763" r:id="rId64"/>
              </w:object>
            </w:r>
          </w:p>
          <w:p w14:paraId="40A33D22" w14:textId="72AF3031" w:rsidR="00DC2622" w:rsidRDefault="00DC2622" w:rsidP="00D70FA7">
            <w:pPr>
              <w:jc w:val="both"/>
            </w:pPr>
            <w:r w:rsidRPr="00F56FB2"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  <w:t xml:space="preserve"> </w:t>
            </w:r>
            <w:r w:rsidRPr="00F56FB2">
              <w:t>Solicitud de cláusula en el contrato No. 20-CG-03 Fideicomiso fondo de emergencias entre el Poder Judicial y el Banco de Costa Rica</w:t>
            </w:r>
          </w:p>
          <w:p w14:paraId="77EF03C4" w14:textId="083012B3" w:rsidR="00DC2622" w:rsidRDefault="00DC2622" w:rsidP="00D776F0">
            <w:pPr>
              <w:jc w:val="center"/>
            </w:pPr>
            <w:r>
              <w:object w:dxaOrig="1155" w:dyaOrig="752" w14:anchorId="1BFEB536">
                <v:shape id="_x0000_i1052" type="#_x0000_t75" style="width:58.5pt;height:37.5pt" o:ole="">
                  <v:imagedata r:id="rId65" o:title=""/>
                </v:shape>
                <o:OLEObject Type="Embed" ProgID="AcroExch.Document.DC" ShapeID="_x0000_i1052" DrawAspect="Icon" ObjectID="_1764157764" r:id="rId66"/>
              </w:object>
            </w:r>
          </w:p>
          <w:p w14:paraId="112FFCEB" w14:textId="63C6A4AA" w:rsidR="00DC2622" w:rsidRPr="005676F5" w:rsidRDefault="00DC2622" w:rsidP="00D776F0">
            <w:pPr>
              <w:jc w:val="center"/>
            </w:pPr>
          </w:p>
        </w:tc>
      </w:tr>
      <w:tr w:rsidR="00DC2622" w:rsidRPr="005676F5" w14:paraId="5011FAA7" w14:textId="2B415D9A" w:rsidTr="00DC2622">
        <w:trPr>
          <w:trHeight w:val="331"/>
        </w:trPr>
        <w:tc>
          <w:tcPr>
            <w:tcW w:w="2449" w:type="dxa"/>
          </w:tcPr>
          <w:p w14:paraId="0815F730" w14:textId="034B5CB2" w:rsidR="00DC2622" w:rsidRDefault="00DC2622" w:rsidP="00051E3A">
            <w:pPr>
              <w:jc w:val="both"/>
            </w:pPr>
            <w:r>
              <w:t>Documento de análisis e implementación en Estados Financieros Consolidados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4DB8AB87" w14:textId="36A33B42" w:rsidR="00DC2622" w:rsidRDefault="009E0A26" w:rsidP="00E92DF4">
            <w:pPr>
              <w:jc w:val="center"/>
            </w:pPr>
            <w:r>
              <w:object w:dxaOrig="1376" w:dyaOrig="899" w14:anchorId="74295038">
                <v:shape id="_x0000_i1093" type="#_x0000_t75" style="width:69.75pt;height:44.25pt" o:ole="">
                  <v:imagedata r:id="rId67" o:title=""/>
                </v:shape>
                <o:OLEObject Type="Embed" ProgID="AcroExch.Document.DC" ShapeID="_x0000_i1093" DrawAspect="Icon" ObjectID="_1764157765" r:id="rId68"/>
              </w:object>
            </w:r>
            <w:r>
              <w:object w:dxaOrig="1376" w:dyaOrig="899" w14:anchorId="2C3E5BA4">
                <v:shape id="_x0000_i1091" type="#_x0000_t75" style="width:69.75pt;height:44.25pt" o:ole="">
                  <v:imagedata r:id="rId69" o:title=""/>
                </v:shape>
                <o:OLEObject Type="Embed" ProgID="AcroExch.Document.DC" ShapeID="_x0000_i1091" DrawAspect="Icon" ObjectID="_1764157766" r:id="rId70"/>
              </w:object>
            </w:r>
          </w:p>
        </w:tc>
        <w:tc>
          <w:tcPr>
            <w:tcW w:w="5416" w:type="dxa"/>
          </w:tcPr>
          <w:p w14:paraId="241D62CA" w14:textId="77777777" w:rsidR="00DC2622" w:rsidRDefault="00DC2622" w:rsidP="00D70FA7">
            <w:pPr>
              <w:jc w:val="both"/>
            </w:pPr>
            <w:r>
              <w:t>Comunicado a la administración superior con oficio 30-FC-2023</w:t>
            </w:r>
          </w:p>
          <w:p w14:paraId="7BED94BB" w14:textId="3894A277" w:rsidR="00DC2622" w:rsidRDefault="00DC2622" w:rsidP="00D776F0">
            <w:pPr>
              <w:jc w:val="center"/>
            </w:pPr>
            <w:r>
              <w:object w:dxaOrig="1376" w:dyaOrig="899" w14:anchorId="666B5A6F">
                <v:shape id="_x0000_i1055" type="#_x0000_t75" style="width:69.75pt;height:44.25pt" o:ole="">
                  <v:imagedata r:id="rId71" o:title=""/>
                </v:shape>
                <o:OLEObject Type="Embed" ProgID="AcroExch.Document.DC" ShapeID="_x0000_i1055" DrawAspect="Icon" ObjectID="_1764157767" r:id="rId72"/>
              </w:object>
            </w:r>
          </w:p>
          <w:p w14:paraId="513F92D1" w14:textId="2E2FF107" w:rsidR="00DC2622" w:rsidRDefault="00DC2622" w:rsidP="00E92DF4">
            <w:pPr>
              <w:jc w:val="both"/>
            </w:pPr>
            <w:r>
              <w:t>Aprobación superior con oficio 1410-202</w:t>
            </w:r>
            <w:bookmarkStart w:id="3" w:name="_MON_1745045660"/>
            <w:bookmarkEnd w:id="3"/>
            <w:r>
              <w:t>3</w:t>
            </w:r>
          </w:p>
          <w:bookmarkStart w:id="4" w:name="_MON_1760208829"/>
          <w:bookmarkEnd w:id="4"/>
          <w:p w14:paraId="75451AA2" w14:textId="7EFB9E2E" w:rsidR="00DC2622" w:rsidRDefault="00DC2622" w:rsidP="00E92DF4">
            <w:pPr>
              <w:jc w:val="center"/>
            </w:pPr>
            <w:r>
              <w:object w:dxaOrig="1508" w:dyaOrig="984" w14:anchorId="771BC258">
                <v:shape id="_x0000_i1056" type="#_x0000_t75" style="width:75.75pt;height:49.5pt" o:ole="">
                  <v:imagedata r:id="rId73" o:title=""/>
                </v:shape>
                <o:OLEObject Type="Embed" ProgID="Word.Document.12" ShapeID="_x0000_i1056" DrawAspect="Icon" ObjectID="_1764157768" r:id="rId74">
                  <o:FieldCodes>\s</o:FieldCodes>
                </o:OLEObject>
              </w:object>
            </w:r>
          </w:p>
          <w:p w14:paraId="09984202" w14:textId="77777777" w:rsidR="00DC2622" w:rsidRDefault="00DC2622" w:rsidP="00D776F0">
            <w:pPr>
              <w:jc w:val="center"/>
            </w:pPr>
            <w:r>
              <w:t>Acuerdo de Consejo Superior:</w:t>
            </w:r>
          </w:p>
          <w:p w14:paraId="409931A2" w14:textId="6769BD9D" w:rsidR="00DC2622" w:rsidRDefault="00DC2622" w:rsidP="00D776F0">
            <w:pPr>
              <w:jc w:val="center"/>
            </w:pPr>
            <w:r>
              <w:object w:dxaOrig="2629" w:dyaOrig="1712" w14:anchorId="5A74189F">
                <v:shape id="_x0000_i1057" type="#_x0000_t75" style="width:88.5pt;height:57.75pt" o:ole="">
                  <v:imagedata r:id="rId75" o:title=""/>
                </v:shape>
                <o:OLEObject Type="Embed" ProgID="AcroExch.Document.DC" ShapeID="_x0000_i1057" DrawAspect="Icon" ObjectID="_1764157769" r:id="rId76"/>
              </w:objec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05A8" w:rsidRPr="005676F5" w14:paraId="20DD5D5C" w14:textId="77777777" w:rsidTr="00E92DF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4789449" w14:textId="56DD4F8E" w:rsidR="003A05A8" w:rsidRPr="005676F5" w:rsidRDefault="003A05A8" w:rsidP="000E7DA4">
            <w:pPr>
              <w:pStyle w:val="Ttulo1"/>
            </w:pPr>
            <w:r w:rsidRPr="007015D6">
              <w:lastRenderedPageBreak/>
              <w:t xml:space="preserve">NICSP </w:t>
            </w:r>
            <w:r>
              <w:t>36</w:t>
            </w:r>
            <w:r w:rsidRPr="007015D6">
              <w:t xml:space="preserve"> </w:t>
            </w:r>
            <w:r>
              <w:t>inversiones en asociadas y negocios conjuntos</w:t>
            </w:r>
          </w:p>
        </w:tc>
      </w:tr>
      <w:tr w:rsidR="003A05A8" w:rsidRPr="005676F5" w14:paraId="00A4BA9E" w14:textId="77777777" w:rsidTr="00E92DF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675345AC" w14:textId="77777777" w:rsidR="003A05A8" w:rsidRPr="005676F5" w:rsidRDefault="003A05A8" w:rsidP="000E7DA4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06"/>
        <w:gridCol w:w="3073"/>
        <w:gridCol w:w="5536"/>
      </w:tblGrid>
      <w:tr w:rsidR="00DC2622" w:rsidRPr="005676F5" w14:paraId="3DA1966E" w14:textId="2E8B6E83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06" w:type="dxa"/>
          </w:tcPr>
          <w:p w14:paraId="4A97FECA" w14:textId="77777777" w:rsidR="00DC2622" w:rsidRPr="005676F5" w:rsidRDefault="00DC2622" w:rsidP="000E7DA4">
            <w:pPr>
              <w:pStyle w:val="Ttulo2"/>
            </w:pPr>
            <w:r>
              <w:t>DETALLE</w:t>
            </w:r>
          </w:p>
        </w:tc>
        <w:tc>
          <w:tcPr>
            <w:tcW w:w="3073" w:type="dxa"/>
          </w:tcPr>
          <w:p w14:paraId="4416587C" w14:textId="77777777" w:rsidR="00DC2622" w:rsidRPr="005676F5" w:rsidRDefault="00DC2622" w:rsidP="000E7DA4">
            <w:pPr>
              <w:pStyle w:val="Ttulo2"/>
            </w:pPr>
            <w:r>
              <w:t>DOCUMENTO</w:t>
            </w:r>
          </w:p>
        </w:tc>
        <w:tc>
          <w:tcPr>
            <w:tcW w:w="5536" w:type="dxa"/>
          </w:tcPr>
          <w:p w14:paraId="284D6ED4" w14:textId="77777777" w:rsidR="00DC2622" w:rsidRPr="005676F5" w:rsidRDefault="00DC2622" w:rsidP="000E7DA4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03A5CFC" w14:textId="5138300B" w:rsidTr="00DC2622">
        <w:trPr>
          <w:trHeight w:val="331"/>
        </w:trPr>
        <w:tc>
          <w:tcPr>
            <w:tcW w:w="2306" w:type="dxa"/>
          </w:tcPr>
          <w:p w14:paraId="7B14C483" w14:textId="5E239F51" w:rsidR="00DC2622" w:rsidRPr="005676F5" w:rsidRDefault="00DC2622" w:rsidP="000E7DA4">
            <w:r>
              <w:t>Documento de análisis</w:t>
            </w:r>
          </w:p>
        </w:tc>
        <w:tc>
          <w:tcPr>
            <w:tcW w:w="3073" w:type="dxa"/>
          </w:tcPr>
          <w:p w14:paraId="66C3CB86" w14:textId="383B60CA" w:rsidR="00DC2622" w:rsidRPr="005676F5" w:rsidRDefault="00D7721C" w:rsidP="00F07E61">
            <w:pPr>
              <w:jc w:val="center"/>
            </w:pPr>
            <w:r>
              <w:object w:dxaOrig="1376" w:dyaOrig="899" w14:anchorId="7BAC9214">
                <v:shape id="_x0000_i1103" type="#_x0000_t75" style="width:69.75pt;height:44.25pt" o:ole="">
                  <v:imagedata r:id="rId77" o:title=""/>
                </v:shape>
                <o:OLEObject Type="Embed" ProgID="AcroExch.Document.DC" ShapeID="_x0000_i1103" DrawAspect="Icon" ObjectID="_1764157770" r:id="rId78"/>
              </w:object>
            </w:r>
          </w:p>
        </w:tc>
        <w:tc>
          <w:tcPr>
            <w:tcW w:w="5536" w:type="dxa"/>
          </w:tcPr>
          <w:p w14:paraId="24BDB4C7" w14:textId="3F442F2A" w:rsidR="00DC2622" w:rsidRDefault="00DC2622" w:rsidP="00D70FA7">
            <w:pPr>
              <w:jc w:val="both"/>
            </w:pPr>
            <w:r>
              <w:t xml:space="preserve">Comunicado con oficio 462-FC-2022, </w:t>
            </w:r>
          </w:p>
          <w:p w14:paraId="3D3B91C3" w14:textId="59B81C50" w:rsidR="00DC2622" w:rsidRDefault="00D7721C" w:rsidP="00E92DF4">
            <w:pPr>
              <w:jc w:val="center"/>
            </w:pPr>
            <w:r>
              <w:object w:dxaOrig="1376" w:dyaOrig="899" w14:anchorId="5FFB6B63">
                <v:shape id="_x0000_i1107" type="#_x0000_t75" style="width:69.75pt;height:44.25pt" o:ole="">
                  <v:imagedata r:id="rId79" o:title=""/>
                </v:shape>
                <o:OLEObject Type="Embed" ProgID="AcroExch.Document.DC" ShapeID="_x0000_i1107" DrawAspect="Icon" ObjectID="_1764157771" r:id="rId80"/>
              </w:object>
            </w:r>
          </w:p>
          <w:p w14:paraId="2A3F9CF0" w14:textId="5D0FB94A" w:rsidR="00DC2622" w:rsidRDefault="00DC2622" w:rsidP="00BF1835">
            <w:pPr>
              <w:jc w:val="center"/>
            </w:pPr>
            <w:r>
              <w:t xml:space="preserve">Aprobación superior con oficio: 615-2023 </w:t>
            </w:r>
          </w:p>
          <w:bookmarkStart w:id="5" w:name="_MON_1760209000"/>
          <w:bookmarkEnd w:id="5"/>
          <w:bookmarkStart w:id="6" w:name="_MON_1754887208"/>
          <w:bookmarkEnd w:id="6"/>
          <w:p w14:paraId="719EC6B8" w14:textId="321ED7BB" w:rsidR="00DC2622" w:rsidRDefault="00DC2622" w:rsidP="00BF1835">
            <w:pPr>
              <w:jc w:val="center"/>
            </w:pPr>
            <w:r>
              <w:object w:dxaOrig="1508" w:dyaOrig="984" w14:anchorId="7578B0AD">
                <v:shape id="_x0000_i1060" type="#_x0000_t75" style="width:75.75pt;height:49.5pt" o:ole="">
                  <v:imagedata r:id="rId81" o:title=""/>
                </v:shape>
                <o:OLEObject Type="Embed" ProgID="Word.Document.12" ShapeID="_x0000_i1060" DrawAspect="Icon" ObjectID="_1764157772" r:id="rId82">
                  <o:FieldCodes>\s</o:FieldCodes>
                </o:OLEObject>
              </w:object>
            </w:r>
          </w:p>
          <w:p w14:paraId="2DB726FE" w14:textId="77777777" w:rsidR="00DC2622" w:rsidRDefault="00DC2622" w:rsidP="00BF1835">
            <w:pPr>
              <w:jc w:val="center"/>
            </w:pPr>
            <w:r>
              <w:t>Acuerdo de Consejo Superior:002-2023</w:t>
            </w:r>
          </w:p>
          <w:p w14:paraId="0063D04A" w14:textId="62757BB3" w:rsidR="00DC2622" w:rsidRPr="005676F5" w:rsidRDefault="00D7721C" w:rsidP="00BF1835">
            <w:pPr>
              <w:jc w:val="center"/>
            </w:pPr>
            <w:r>
              <w:object w:dxaOrig="2629" w:dyaOrig="1712" w14:anchorId="78C65FE4">
                <v:shape id="_x0000_i1105" type="#_x0000_t75" style="width:96pt;height:61.5pt" o:ole="">
                  <v:imagedata r:id="rId83" o:title=""/>
                </v:shape>
                <o:OLEObject Type="Embed" ProgID="AcroExch.Document.DC" ShapeID="_x0000_i1105" DrawAspect="Icon" ObjectID="_1764157773" r:id="rId84"/>
              </w:objec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A1A7F31" w14:textId="77777777" w:rsidTr="00DA0335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7897295B" w14:textId="24DA9BE9" w:rsidR="004C5D98" w:rsidRPr="005676F5" w:rsidRDefault="007015D6">
            <w:pPr>
              <w:pStyle w:val="Ttulo1"/>
            </w:pPr>
            <w:r w:rsidRPr="007015D6">
              <w:t>NICSP 37 Acuerdos Conjuntos</w:t>
            </w:r>
          </w:p>
        </w:tc>
      </w:tr>
      <w:tr w:rsidR="004C5D98" w:rsidRPr="005676F5" w14:paraId="04FDB374" w14:textId="77777777" w:rsidTr="00DA0335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458E73CF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12"/>
        <w:gridCol w:w="3079"/>
        <w:gridCol w:w="5524"/>
      </w:tblGrid>
      <w:tr w:rsidR="00DC2622" w:rsidRPr="005676F5" w14:paraId="19ED79EA" w14:textId="0233C465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2" w:type="dxa"/>
          </w:tcPr>
          <w:p w14:paraId="13DA2829" w14:textId="339A99C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79" w:type="dxa"/>
          </w:tcPr>
          <w:p w14:paraId="33435728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524" w:type="dxa"/>
          </w:tcPr>
          <w:p w14:paraId="39735E17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0E174E87" w14:textId="43E569F3" w:rsidTr="00DC2622">
        <w:trPr>
          <w:trHeight w:val="331"/>
        </w:trPr>
        <w:tc>
          <w:tcPr>
            <w:tcW w:w="2312" w:type="dxa"/>
          </w:tcPr>
          <w:p w14:paraId="466ACC84" w14:textId="35834F3A" w:rsidR="00DC2622" w:rsidRPr="005676F5" w:rsidRDefault="00DC2622" w:rsidP="002A3C44">
            <w:r>
              <w:t>Documento de análisis</w:t>
            </w:r>
          </w:p>
        </w:tc>
        <w:tc>
          <w:tcPr>
            <w:tcW w:w="3079" w:type="dxa"/>
          </w:tcPr>
          <w:p w14:paraId="0A34BAE0" w14:textId="7237B841" w:rsidR="00DC2622" w:rsidRPr="005676F5" w:rsidRDefault="00DC2622" w:rsidP="00C10401">
            <w:pPr>
              <w:jc w:val="center"/>
            </w:pPr>
            <w:r>
              <w:object w:dxaOrig="1810" w:dyaOrig="1181" w14:anchorId="6CEB2740">
                <v:shape id="_x0000_i1062" type="#_x0000_t75" style="width:91.5pt;height:58.5pt" o:ole="">
                  <v:imagedata r:id="rId85" o:title=""/>
                </v:shape>
                <o:OLEObject Type="Embed" ProgID="AcroExch.Document.DC" ShapeID="_x0000_i1062" DrawAspect="Icon" ObjectID="_1764157774" r:id="rId86"/>
              </w:object>
            </w:r>
          </w:p>
        </w:tc>
        <w:tc>
          <w:tcPr>
            <w:tcW w:w="5524" w:type="dxa"/>
          </w:tcPr>
          <w:p w14:paraId="3A4F6BA0" w14:textId="161A657D" w:rsidR="00DC2622" w:rsidRDefault="00DC2622" w:rsidP="00D70FA7">
            <w:pPr>
              <w:jc w:val="both"/>
            </w:pPr>
            <w:r>
              <w:t>Comunicado con 461-FC-2022, aprobación superior con oficio 996-2023.</w:t>
            </w:r>
          </w:p>
          <w:p w14:paraId="0C389C6F" w14:textId="5BC02E91" w:rsidR="00DC2622" w:rsidRDefault="00DC2622" w:rsidP="00C10401">
            <w:pPr>
              <w:jc w:val="center"/>
            </w:pPr>
            <w:r>
              <w:object w:dxaOrig="1376" w:dyaOrig="899" w14:anchorId="0ED3056B">
                <v:shape id="_x0000_i1063" type="#_x0000_t75" style="width:69.75pt;height:44.25pt" o:ole="">
                  <v:imagedata r:id="rId87" o:title=""/>
                </v:shape>
                <o:OLEObject Type="Embed" ProgID="AcroExch.Document.DC" ShapeID="_x0000_i1063" DrawAspect="Icon" ObjectID="_1764157775" r:id="rId88"/>
              </w:object>
            </w:r>
          </w:p>
          <w:p w14:paraId="5ADEDE5A" w14:textId="33EFDBB2" w:rsidR="00DC2622" w:rsidRDefault="00DC2622" w:rsidP="00C10401">
            <w:pPr>
              <w:jc w:val="center"/>
            </w:pPr>
            <w:r>
              <w:t>Aprobación superior con oficio: 966-2023</w:t>
            </w:r>
          </w:p>
          <w:bookmarkStart w:id="7" w:name="_MON_1760209142"/>
          <w:bookmarkEnd w:id="7"/>
          <w:bookmarkStart w:id="8" w:name="_MON_1754820986"/>
          <w:bookmarkEnd w:id="8"/>
          <w:p w14:paraId="1A0F649E" w14:textId="758CEAFE" w:rsidR="00DC2622" w:rsidRDefault="00DC2622" w:rsidP="00C10401">
            <w:pPr>
              <w:jc w:val="center"/>
            </w:pPr>
            <w:r>
              <w:object w:dxaOrig="1508" w:dyaOrig="984" w14:anchorId="7841209C">
                <v:shape id="_x0000_i1064" type="#_x0000_t75" style="width:75.75pt;height:49.5pt" o:ole="">
                  <v:imagedata r:id="rId89" o:title=""/>
                </v:shape>
                <o:OLEObject Type="Embed" ProgID="Word.Document.12" ShapeID="_x0000_i1064" DrawAspect="Icon" ObjectID="_1764157776" r:id="rId90">
                  <o:FieldCodes>\s</o:FieldCodes>
                </o:OLEObject>
              </w:object>
            </w:r>
          </w:p>
          <w:p w14:paraId="191EA7FC" w14:textId="7D9A9DDD" w:rsidR="00DC2622" w:rsidRDefault="00DC2622" w:rsidP="00C10401">
            <w:pPr>
              <w:jc w:val="center"/>
            </w:pPr>
            <w:r>
              <w:t>Acuerdo de Consejo Superior: 003-2023</w:t>
            </w:r>
          </w:p>
          <w:p w14:paraId="4E54F29D" w14:textId="40F0DDAB" w:rsidR="00DC2622" w:rsidRDefault="00DC2622" w:rsidP="00C10401">
            <w:pPr>
              <w:jc w:val="center"/>
            </w:pPr>
          </w:p>
          <w:p w14:paraId="23F1CB77" w14:textId="6F8E4BEE" w:rsidR="00DC2622" w:rsidRPr="005676F5" w:rsidRDefault="00DC2622" w:rsidP="00C10401">
            <w:pPr>
              <w:jc w:val="center"/>
            </w:pPr>
            <w:r>
              <w:object w:dxaOrig="2629" w:dyaOrig="1712" w14:anchorId="2842D308">
                <v:shape id="_x0000_i1065" type="#_x0000_t75" style="width:92.25pt;height:60pt" o:ole="">
                  <v:imagedata r:id="rId91" o:title=""/>
                </v:shape>
                <o:OLEObject Type="Embed" ProgID="AcroExch.Document.DC" ShapeID="_x0000_i1065" DrawAspect="Icon" ObjectID="_1764157777" r:id="rId92"/>
              </w:object>
            </w:r>
          </w:p>
        </w:tc>
      </w:tr>
    </w:tbl>
    <w:p w14:paraId="48F1A015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37C3B0C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EF68C97" w14:textId="3D170379" w:rsidR="004C5D98" w:rsidRPr="005676F5" w:rsidRDefault="007015D6">
            <w:pPr>
              <w:pStyle w:val="Ttulo1"/>
            </w:pPr>
            <w:r w:rsidRPr="007015D6">
              <w:t>NICSP 38 Información a revelar sobre participaciones en otras entidades</w:t>
            </w:r>
          </w:p>
        </w:tc>
      </w:tr>
      <w:tr w:rsidR="004C5D98" w:rsidRPr="005676F5" w14:paraId="33C566FA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FF20C0E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75"/>
        <w:gridCol w:w="3173"/>
        <w:gridCol w:w="5367"/>
      </w:tblGrid>
      <w:tr w:rsidR="00DC2622" w:rsidRPr="005676F5" w14:paraId="22F926B6" w14:textId="1B2F12DA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</w:trPr>
        <w:tc>
          <w:tcPr>
            <w:tcW w:w="2375" w:type="dxa"/>
          </w:tcPr>
          <w:p w14:paraId="370C6242" w14:textId="7F7DED11" w:rsidR="00DC2622" w:rsidRPr="005676F5" w:rsidRDefault="00DC2622" w:rsidP="00911150">
            <w:pPr>
              <w:pStyle w:val="Ttulo2"/>
            </w:pPr>
            <w:r>
              <w:lastRenderedPageBreak/>
              <w:t>DETALLE</w:t>
            </w:r>
          </w:p>
        </w:tc>
        <w:tc>
          <w:tcPr>
            <w:tcW w:w="3173" w:type="dxa"/>
          </w:tcPr>
          <w:p w14:paraId="712244DB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67" w:type="dxa"/>
          </w:tcPr>
          <w:p w14:paraId="4AB87F51" w14:textId="77777777" w:rsidR="00DC2622" w:rsidRPr="005676F5" w:rsidRDefault="00DC2622" w:rsidP="004A29DC">
            <w:pPr>
              <w:jc w:val="center"/>
            </w:pPr>
            <w:r>
              <w:t>APROBACIÓN SUPERIOR</w:t>
            </w:r>
          </w:p>
        </w:tc>
      </w:tr>
      <w:tr w:rsidR="00DC2622" w:rsidRPr="005676F5" w14:paraId="2E3B5BF3" w14:textId="3F6FC227" w:rsidTr="00DC2622">
        <w:trPr>
          <w:trHeight w:val="331"/>
        </w:trPr>
        <w:tc>
          <w:tcPr>
            <w:tcW w:w="2375" w:type="dxa"/>
          </w:tcPr>
          <w:p w14:paraId="6EB8AD9B" w14:textId="77777777" w:rsidR="00DC2622" w:rsidRDefault="00DC2622" w:rsidP="002A3C44">
            <w:r>
              <w:t>Documento de análisis</w:t>
            </w:r>
          </w:p>
          <w:p w14:paraId="315C3D3D" w14:textId="77777777" w:rsidR="00DC2622" w:rsidRDefault="00DC2622" w:rsidP="002A3C44"/>
          <w:p w14:paraId="1016C080" w14:textId="77777777" w:rsidR="00DC2622" w:rsidRDefault="00DC2622" w:rsidP="002A3C44"/>
          <w:p w14:paraId="5D51366F" w14:textId="77777777" w:rsidR="00DC2622" w:rsidRDefault="00DC2622" w:rsidP="002A3C44"/>
          <w:p w14:paraId="592BAAEB" w14:textId="77777777" w:rsidR="00DC2622" w:rsidRDefault="00DC2622" w:rsidP="002A3C44"/>
          <w:p w14:paraId="4B4ED741" w14:textId="02143985" w:rsidR="00DC2622" w:rsidRPr="005676F5" w:rsidRDefault="00DC2622" w:rsidP="002A3C44">
            <w:r>
              <w:t>Procedimiento</w:t>
            </w:r>
          </w:p>
        </w:tc>
        <w:tc>
          <w:tcPr>
            <w:tcW w:w="3173" w:type="dxa"/>
          </w:tcPr>
          <w:p w14:paraId="3EF0B753" w14:textId="77777777" w:rsidR="00DC2622" w:rsidRDefault="00DC2622" w:rsidP="00460EA6">
            <w:pPr>
              <w:jc w:val="center"/>
            </w:pPr>
            <w:r>
              <w:object w:dxaOrig="2629" w:dyaOrig="1712" w14:anchorId="72AF4B00">
                <v:shape id="_x0000_i1066" type="#_x0000_t75" style="width:86.25pt;height:55.5pt" o:ole="">
                  <v:imagedata r:id="rId93" o:title=""/>
                </v:shape>
                <o:OLEObject Type="Embed" ProgID="AcroExch.Document.DC" ShapeID="_x0000_i1066" DrawAspect="Icon" ObjectID="_1764157778" r:id="rId94"/>
              </w:object>
            </w:r>
          </w:p>
          <w:p w14:paraId="5BF4BCBE" w14:textId="77777777" w:rsidR="00770F81" w:rsidRDefault="00770F81" w:rsidP="00460EA6">
            <w:pPr>
              <w:jc w:val="center"/>
            </w:pPr>
          </w:p>
          <w:p w14:paraId="2AA4A8DD" w14:textId="7D274C84" w:rsidR="00770F81" w:rsidRPr="005676F5" w:rsidRDefault="00770F81" w:rsidP="00460EA6">
            <w:pPr>
              <w:jc w:val="center"/>
            </w:pPr>
            <w:r>
              <w:object w:dxaOrig="1508" w:dyaOrig="984" w14:anchorId="56F9A71A">
                <v:shape id="_x0000_i1067" type="#_x0000_t75" style="width:75.75pt;height:49.5pt" o:ole="">
                  <v:imagedata r:id="rId95" o:title=""/>
                </v:shape>
                <o:OLEObject Type="Embed" ProgID="AcroExch.Document.DC" ShapeID="_x0000_i1067" DrawAspect="Icon" ObjectID="_1764157779" r:id="rId96"/>
              </w:object>
            </w:r>
          </w:p>
        </w:tc>
        <w:tc>
          <w:tcPr>
            <w:tcW w:w="5367" w:type="dxa"/>
          </w:tcPr>
          <w:p w14:paraId="1EBB3905" w14:textId="3F60F723" w:rsidR="00DC2622" w:rsidRDefault="00DC2622" w:rsidP="004A29DC">
            <w:pPr>
              <w:jc w:val="center"/>
            </w:pPr>
            <w:r>
              <w:t xml:space="preserve">Comunicado mediante oficio: </w:t>
            </w:r>
            <w:r w:rsidRPr="00D33D3D">
              <w:t xml:space="preserve"> </w:t>
            </w:r>
            <w:r>
              <w:t>127-FC-2023</w:t>
            </w:r>
          </w:p>
          <w:p w14:paraId="182879A1" w14:textId="7306ADDA" w:rsidR="00DC2622" w:rsidRDefault="00DC2622" w:rsidP="004A29DC">
            <w:pPr>
              <w:jc w:val="center"/>
            </w:pPr>
            <w:r>
              <w:object w:dxaOrig="2629" w:dyaOrig="1712" w14:anchorId="708B7272">
                <v:shape id="_x0000_i1068" type="#_x0000_t75" style="width:84pt;height:54pt" o:ole="">
                  <v:imagedata r:id="rId97" o:title=""/>
                </v:shape>
                <o:OLEObject Type="Embed" ProgID="AcroExch.Document.DC" ShapeID="_x0000_i1068" DrawAspect="Icon" ObjectID="_1764157780" r:id="rId98"/>
              </w:object>
            </w:r>
          </w:p>
          <w:p w14:paraId="42F29E0F" w14:textId="6AC084EE" w:rsidR="00DC2622" w:rsidRPr="00D763C2" w:rsidRDefault="00DC2622" w:rsidP="004A29DC">
            <w:pPr>
              <w:jc w:val="center"/>
            </w:pPr>
            <w:r w:rsidRPr="00D763C2">
              <w:t>Aprobación superior con oficio: 3691-2023</w:t>
            </w:r>
            <w:bookmarkStart w:id="9" w:name="_MON_1754818748"/>
            <w:bookmarkEnd w:id="9"/>
          </w:p>
          <w:bookmarkStart w:id="10" w:name="_MON_1760249724"/>
          <w:bookmarkEnd w:id="10"/>
          <w:p w14:paraId="2366B489" w14:textId="016BFCEA" w:rsidR="00DC2622" w:rsidRDefault="00DC2622" w:rsidP="004A29DC">
            <w:pPr>
              <w:jc w:val="center"/>
            </w:pPr>
            <w:r>
              <w:object w:dxaOrig="1519" w:dyaOrig="991" w14:anchorId="26D2556E">
                <v:shape id="_x0000_i1069" type="#_x0000_t75" style="width:76.5pt;height:49.5pt" o:ole="">
                  <v:imagedata r:id="rId99" o:title=""/>
                </v:shape>
                <o:OLEObject Type="Embed" ProgID="Word.Document.12" ShapeID="_x0000_i1069" DrawAspect="Icon" ObjectID="_1764157781" r:id="rId100">
                  <o:FieldCodes>\s</o:FieldCodes>
                </o:OLEObject>
              </w:object>
            </w:r>
          </w:p>
          <w:p w14:paraId="075E0FBF" w14:textId="4D8BC98F" w:rsidR="00DC2622" w:rsidRDefault="00DC2622" w:rsidP="004A29DC">
            <w:pPr>
              <w:jc w:val="center"/>
            </w:pPr>
            <w:r>
              <w:t>Acuerdo del Consejo Superior: 035-2023</w:t>
            </w:r>
          </w:p>
          <w:p w14:paraId="09EEEE5F" w14:textId="1D2459A4" w:rsidR="00DC2622" w:rsidRPr="005676F5" w:rsidRDefault="00DC2622" w:rsidP="004A29DC">
            <w:pPr>
              <w:jc w:val="center"/>
            </w:pPr>
            <w:r>
              <w:object w:dxaOrig="2629" w:dyaOrig="1712" w14:anchorId="28ED6C4A">
                <v:shape id="_x0000_i1070" type="#_x0000_t75" style="width:88.5pt;height:57.75pt" o:ole="">
                  <v:imagedata r:id="rId101" o:title=""/>
                </v:shape>
                <o:OLEObject Type="Embed" ProgID="AcroExch.Document.DC" ShapeID="_x0000_i1070" DrawAspect="Icon" ObjectID="_1764157782" r:id="rId102"/>
              </w:object>
            </w:r>
          </w:p>
        </w:tc>
      </w:tr>
    </w:tbl>
    <w:p w14:paraId="521F1F09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42CAA1C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5698E65F" w14:textId="62535AE5" w:rsidR="004C5D98" w:rsidRPr="005676F5" w:rsidRDefault="00856C9E">
            <w:pPr>
              <w:pStyle w:val="Ttulo1"/>
            </w:pPr>
            <w:r w:rsidRPr="00856C9E">
              <w:t>NICSP 39 Beneficios a los empleados</w:t>
            </w:r>
          </w:p>
        </w:tc>
      </w:tr>
      <w:tr w:rsidR="004C5D98" w:rsidRPr="005676F5" w14:paraId="1E11F942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2AE26C3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02"/>
        <w:gridCol w:w="3206"/>
        <w:gridCol w:w="5307"/>
      </w:tblGrid>
      <w:tr w:rsidR="00DC2622" w:rsidRPr="005676F5" w14:paraId="1C730010" w14:textId="1FAB937E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02" w:type="dxa"/>
          </w:tcPr>
          <w:p w14:paraId="32941A8A" w14:textId="6C2E56E9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206" w:type="dxa"/>
          </w:tcPr>
          <w:p w14:paraId="76CAF77F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07" w:type="dxa"/>
          </w:tcPr>
          <w:p w14:paraId="6385BB65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2410EAEA" w14:textId="5B94B8CD" w:rsidTr="00DC2622">
        <w:trPr>
          <w:trHeight w:val="331"/>
        </w:trPr>
        <w:tc>
          <w:tcPr>
            <w:tcW w:w="2402" w:type="dxa"/>
          </w:tcPr>
          <w:p w14:paraId="3ECF9694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5F3C9AA2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 xml:space="preserve"> Análisis de procedimientos y registros contables para el reconocimiento de la provisión por vacaciones y cesantía </w:t>
            </w:r>
          </w:p>
          <w:p w14:paraId="458AB393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33F2C4A4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4F16607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733FE3F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23FD522" w14:textId="7BE3F521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>Guía práctica para el reconocimiento de la provisión de vacaciones y cesantía</w:t>
            </w:r>
          </w:p>
          <w:p w14:paraId="32BE9380" w14:textId="77777777" w:rsidR="00DC2622" w:rsidRDefault="00DC2622" w:rsidP="002A3C44"/>
          <w:p w14:paraId="6D79F542" w14:textId="77777777" w:rsidR="00DC2622" w:rsidRDefault="00DC2622" w:rsidP="002A3C44"/>
          <w:p w14:paraId="20A8756D" w14:textId="77777777" w:rsidR="00DC2622" w:rsidRDefault="00DC2622" w:rsidP="002A3C44"/>
          <w:p w14:paraId="1609195D" w14:textId="77777777" w:rsidR="00DC2622" w:rsidRDefault="00DC2622" w:rsidP="002A3C44"/>
          <w:p w14:paraId="162A9603" w14:textId="77777777" w:rsidR="00DC2622" w:rsidRDefault="00DC2622" w:rsidP="002A3C44"/>
          <w:p w14:paraId="02D62EA6" w14:textId="4208E52C" w:rsidR="00DC2622" w:rsidRPr="005676F5" w:rsidRDefault="00DC2622" w:rsidP="002A3C44"/>
        </w:tc>
        <w:tc>
          <w:tcPr>
            <w:tcW w:w="3206" w:type="dxa"/>
          </w:tcPr>
          <w:p w14:paraId="43CECC43" w14:textId="77777777" w:rsidR="00DC2622" w:rsidRDefault="00DC2622" w:rsidP="002A3C44"/>
          <w:p w14:paraId="77C64467" w14:textId="5405897F" w:rsidR="00DC2622" w:rsidRDefault="00DC2622" w:rsidP="002A3C44">
            <w:r>
              <w:object w:dxaOrig="2629" w:dyaOrig="1712" w14:anchorId="32D5DDE0">
                <v:shape id="_x0000_i1071" type="#_x0000_t75" style="width:91.5pt;height:59.25pt" o:ole="">
                  <v:imagedata r:id="rId103" o:title=""/>
                </v:shape>
                <o:OLEObject Type="Embed" ProgID="AcroExch.Document.DC" ShapeID="_x0000_i1071" DrawAspect="Icon" ObjectID="_1764157783" r:id="rId104"/>
              </w:object>
            </w:r>
            <w:r>
              <w:object w:dxaOrig="2629" w:dyaOrig="1712" w14:anchorId="3F4156CE">
                <v:shape id="_x0000_i1072" type="#_x0000_t75" style="width:85.5pt;height:55.5pt" o:ole="">
                  <v:imagedata r:id="rId105" o:title=""/>
                </v:shape>
                <o:OLEObject Type="Embed" ProgID="AcroExch.Document.DC" ShapeID="_x0000_i1072" DrawAspect="Icon" ObjectID="_1764157784" r:id="rId106"/>
              </w:object>
            </w:r>
          </w:p>
          <w:p w14:paraId="542898A1" w14:textId="77777777" w:rsidR="00DC2622" w:rsidRDefault="00DC2622" w:rsidP="002A3C44"/>
          <w:p w14:paraId="576046C0" w14:textId="1EEF87A9" w:rsidR="00DC2622" w:rsidRDefault="00DC2622" w:rsidP="009038CB">
            <w:pPr>
              <w:jc w:val="center"/>
            </w:pPr>
          </w:p>
          <w:p w14:paraId="6DC838B2" w14:textId="2AADC149" w:rsidR="00DC2622" w:rsidRPr="005676F5" w:rsidRDefault="00DC2622" w:rsidP="009038CB">
            <w:pPr>
              <w:jc w:val="center"/>
            </w:pPr>
          </w:p>
        </w:tc>
        <w:tc>
          <w:tcPr>
            <w:tcW w:w="5307" w:type="dxa"/>
          </w:tcPr>
          <w:p w14:paraId="669C8390" w14:textId="3D7E33CB" w:rsidR="00DC2622" w:rsidRDefault="00DC2622" w:rsidP="00D70FA7">
            <w:pPr>
              <w:jc w:val="both"/>
            </w:pPr>
            <w:r>
              <w:t xml:space="preserve">Comunicado mediante oficio: </w:t>
            </w:r>
            <w:r w:rsidRPr="00D33D3D">
              <w:t xml:space="preserve"> 196-SC-2022</w:t>
            </w:r>
          </w:p>
          <w:p w14:paraId="3C0D0D6E" w14:textId="586A2577" w:rsidR="00DC2622" w:rsidRDefault="00DC2622" w:rsidP="00D33D3D">
            <w:pPr>
              <w:jc w:val="center"/>
            </w:pPr>
            <w:r>
              <w:object w:dxaOrig="2629" w:dyaOrig="1712" w14:anchorId="35703EE5">
                <v:shape id="_x0000_i1073" type="#_x0000_t75" style="width:85.5pt;height:55.5pt" o:ole="">
                  <v:imagedata r:id="rId107" o:title=""/>
                </v:shape>
                <o:OLEObject Type="Embed" ProgID="AcroExch.Document.DC" ShapeID="_x0000_i1073" DrawAspect="Icon" ObjectID="_1764157785" r:id="rId108"/>
              </w:object>
            </w:r>
          </w:p>
          <w:p w14:paraId="4D4F08DE" w14:textId="77777777" w:rsidR="00DC2622" w:rsidRDefault="00DC2622" w:rsidP="00D33D3D">
            <w:pPr>
              <w:jc w:val="center"/>
            </w:pPr>
          </w:p>
          <w:p w14:paraId="3D45AF6A" w14:textId="14619A66" w:rsidR="00DC2622" w:rsidRPr="00634009" w:rsidRDefault="00DC2622" w:rsidP="007B236E">
            <w:pPr>
              <w:jc w:val="center"/>
            </w:pPr>
            <w:r w:rsidRPr="00634009">
              <w:t>Aprobación superior con oficio: 6839-2022</w:t>
            </w:r>
          </w:p>
          <w:bookmarkStart w:id="11" w:name="_MON_1738642930"/>
          <w:bookmarkEnd w:id="11"/>
          <w:bookmarkStart w:id="12" w:name="_MON_1760247589"/>
          <w:bookmarkEnd w:id="12"/>
          <w:p w14:paraId="23B1C73F" w14:textId="5BFD9BC2" w:rsidR="00DC2622" w:rsidRDefault="00DC2622" w:rsidP="00D33D3D">
            <w:pPr>
              <w:jc w:val="center"/>
            </w:pPr>
            <w:r>
              <w:object w:dxaOrig="1519" w:dyaOrig="991" w14:anchorId="2B4D588A">
                <v:shape id="_x0000_i1074" type="#_x0000_t75" style="width:76.5pt;height:49.5pt" o:ole="">
                  <v:imagedata r:id="rId109" o:title=""/>
                </v:shape>
                <o:OLEObject Type="Embed" ProgID="Word.Document.12" ShapeID="_x0000_i1074" DrawAspect="Icon" ObjectID="_1764157786" r:id="rId110">
                  <o:FieldCodes>\s</o:FieldCodes>
                </o:OLEObject>
              </w:object>
            </w:r>
          </w:p>
          <w:p w14:paraId="31767973" w14:textId="2729D106" w:rsidR="00DC2622" w:rsidRDefault="00DC2622" w:rsidP="00AA2456">
            <w:pPr>
              <w:jc w:val="both"/>
            </w:pPr>
            <w:r>
              <w:t>Acuerdo del Consejo Superior: 056-2022</w:t>
            </w:r>
          </w:p>
          <w:p w14:paraId="3533ECD1" w14:textId="2D5BF3A4" w:rsidR="00DC2622" w:rsidRPr="005676F5" w:rsidRDefault="00DC2622" w:rsidP="00D33D3D">
            <w:pPr>
              <w:jc w:val="center"/>
            </w:pPr>
            <w:r>
              <w:object w:dxaOrig="1519" w:dyaOrig="991" w14:anchorId="3B9EADF9">
                <v:shape id="_x0000_i1075" type="#_x0000_t75" style="width:76.5pt;height:49.5pt" o:ole="">
                  <v:imagedata r:id="rId111" o:title=""/>
                </v:shape>
                <o:OLEObject Type="Embed" ProgID="AcroExch.Document.DC" ShapeID="_x0000_i1075" DrawAspect="Icon" ObjectID="_1764157787" r:id="rId112"/>
              </w:object>
            </w:r>
          </w:p>
        </w:tc>
      </w:tr>
      <w:tr w:rsidR="00DC2622" w:rsidRPr="005676F5" w14:paraId="4C567DEA" w14:textId="6E6BC2C4" w:rsidTr="00DC2622">
        <w:trPr>
          <w:trHeight w:val="331"/>
        </w:trPr>
        <w:tc>
          <w:tcPr>
            <w:tcW w:w="2402" w:type="dxa"/>
          </w:tcPr>
          <w:p w14:paraId="438C252F" w14:textId="3A0375BF" w:rsidR="00DC2622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lastRenderedPageBreak/>
              <w:t xml:space="preserve">Documento de análisis </w:t>
            </w:r>
          </w:p>
          <w:p w14:paraId="191D2AFD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67DE196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94BDEBB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70B82D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965689C" w14:textId="5EAC6780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>Procedimiento de revelación gasto en planes de contribuciones</w:t>
            </w:r>
          </w:p>
        </w:tc>
        <w:tc>
          <w:tcPr>
            <w:tcW w:w="3206" w:type="dxa"/>
          </w:tcPr>
          <w:p w14:paraId="526AFC37" w14:textId="395ABCC3" w:rsidR="00DC2622" w:rsidRDefault="00DC2622" w:rsidP="007E1E10">
            <w:pPr>
              <w:jc w:val="center"/>
            </w:pPr>
            <w:r>
              <w:object w:dxaOrig="1519" w:dyaOrig="991" w14:anchorId="28C77024">
                <v:shape id="_x0000_i1076" type="#_x0000_t75" style="width:76.5pt;height:49.5pt" o:ole="">
                  <v:imagedata r:id="rId113" o:title=""/>
                </v:shape>
                <o:OLEObject Type="Embed" ProgID="AcroExch.Document.DC" ShapeID="_x0000_i1076" DrawAspect="Icon" ObjectID="_1764157788" r:id="rId114"/>
              </w:object>
            </w:r>
            <w:r>
              <w:object w:dxaOrig="1440" w:dyaOrig="932" w14:anchorId="60B6952A">
                <v:shape id="_x0000_i1077" type="#_x0000_t75" style="width:73.5pt;height:46.5pt" o:ole="">
                  <v:imagedata r:id="rId115" o:title=""/>
                </v:shape>
                <o:OLEObject Type="Embed" ProgID="AcroExch.Document.DC" ShapeID="_x0000_i1077" DrawAspect="Icon" ObjectID="_1764157789" r:id="rId116"/>
              </w:object>
            </w:r>
            <w:r>
              <w:object w:dxaOrig="1520" w:dyaOrig="988" w14:anchorId="690852B0">
                <v:shape id="_x0000_i1078" type="#_x0000_t75" style="width:76.5pt;height:49.5pt" o:ole="">
                  <v:imagedata r:id="rId117" o:title=""/>
                </v:shape>
                <o:OLEObject Type="Embed" ProgID="AcroExch.Document.DC" ShapeID="_x0000_i1078" DrawAspect="Icon" ObjectID="_1764157790" r:id="rId118"/>
              </w:object>
            </w:r>
          </w:p>
        </w:tc>
        <w:tc>
          <w:tcPr>
            <w:tcW w:w="5307" w:type="dxa"/>
          </w:tcPr>
          <w:p w14:paraId="2725EA2D" w14:textId="2E28E071" w:rsidR="00DC2622" w:rsidRDefault="00DC2622" w:rsidP="007E1E10">
            <w:pPr>
              <w:jc w:val="center"/>
            </w:pPr>
            <w:r>
              <w:t>Comunicado con oficio 164-FC-2023:</w:t>
            </w:r>
          </w:p>
          <w:p w14:paraId="78FFF1C7" w14:textId="13BD4DF1" w:rsidR="00DC2622" w:rsidRDefault="00DC2622" w:rsidP="007E1E10">
            <w:pPr>
              <w:jc w:val="center"/>
            </w:pPr>
            <w:r>
              <w:object w:dxaOrig="1519" w:dyaOrig="991" w14:anchorId="30B7F28A">
                <v:shape id="_x0000_i1079" type="#_x0000_t75" style="width:76.5pt;height:49.5pt" o:ole="">
                  <v:imagedata r:id="rId119" o:title=""/>
                </v:shape>
                <o:OLEObject Type="Embed" ProgID="AcroExch.Document.DC" ShapeID="_x0000_i1079" DrawAspect="Icon" ObjectID="_1764157791" r:id="rId120"/>
              </w:object>
            </w:r>
          </w:p>
          <w:p w14:paraId="6D233C7F" w14:textId="07544744" w:rsidR="00DC2622" w:rsidRDefault="00DC2622" w:rsidP="007E1E10">
            <w:pPr>
              <w:jc w:val="center"/>
            </w:pPr>
            <w:r>
              <w:t>Aprobación superior con oficio: 4800-2023</w:t>
            </w:r>
            <w:bookmarkStart w:id="13" w:name="_MON_1747222646"/>
            <w:bookmarkEnd w:id="13"/>
          </w:p>
          <w:bookmarkStart w:id="14" w:name="_MON_1760247740"/>
          <w:bookmarkEnd w:id="14"/>
          <w:p w14:paraId="4BBC1EE8" w14:textId="6564172B" w:rsidR="00DC2622" w:rsidRDefault="00DC2622" w:rsidP="007E1E10">
            <w:pPr>
              <w:jc w:val="center"/>
            </w:pPr>
            <w:r>
              <w:object w:dxaOrig="1519" w:dyaOrig="991" w14:anchorId="4BD9B6DE">
                <v:shape id="_x0000_i1080" type="#_x0000_t75" style="width:76.5pt;height:49.5pt" o:ole="">
                  <v:imagedata r:id="rId121" o:title=""/>
                </v:shape>
                <o:OLEObject Type="Embed" ProgID="Word.Document.12" ShapeID="_x0000_i1080" DrawAspect="Icon" ObjectID="_1764157792" r:id="rId122">
                  <o:FieldCodes>\s</o:FieldCodes>
                </o:OLEObject>
              </w:object>
            </w:r>
          </w:p>
          <w:p w14:paraId="68F786FF" w14:textId="77777777" w:rsidR="00DC2622" w:rsidRDefault="00DC2622" w:rsidP="007E1E10">
            <w:pPr>
              <w:jc w:val="center"/>
            </w:pPr>
            <w:r>
              <w:t>Acuerdo del Consejo Superior: 045-2023</w:t>
            </w:r>
          </w:p>
          <w:p w14:paraId="6D5AB81F" w14:textId="29A2E352" w:rsidR="00DC2622" w:rsidRPr="00D33D3D" w:rsidRDefault="00DC2622" w:rsidP="007E1E10">
            <w:pPr>
              <w:jc w:val="center"/>
            </w:pPr>
            <w:r>
              <w:object w:dxaOrig="1519" w:dyaOrig="991" w14:anchorId="2DD042E4">
                <v:shape id="_x0000_i1081" type="#_x0000_t75" style="width:76.5pt;height:49.5pt" o:ole="">
                  <v:imagedata r:id="rId123" o:title=""/>
                </v:shape>
                <o:OLEObject Type="Embed" ProgID="AcroExch.Document.DC" ShapeID="_x0000_i1081" DrawAspect="Icon" ObjectID="_1764157793" r:id="rId124"/>
              </w:object>
            </w:r>
          </w:p>
        </w:tc>
      </w:tr>
    </w:tbl>
    <w:p w14:paraId="4CAAFC2B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044B75D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0A40AF3" w14:textId="1F33B14E" w:rsidR="004C5D98" w:rsidRPr="005676F5" w:rsidRDefault="00A839E9">
            <w:pPr>
              <w:pStyle w:val="Ttulo1"/>
            </w:pPr>
            <w:r w:rsidRPr="00856C9E">
              <w:t xml:space="preserve">NICSP </w:t>
            </w:r>
            <w:r>
              <w:t>40</w:t>
            </w:r>
            <w:r w:rsidRPr="00856C9E">
              <w:t xml:space="preserve"> </w:t>
            </w:r>
            <w:r w:rsidR="0063762E" w:rsidRPr="0063762E">
              <w:t>Combinaciones del sector público</w:t>
            </w:r>
          </w:p>
        </w:tc>
      </w:tr>
      <w:tr w:rsidR="004C5D98" w:rsidRPr="005676F5" w14:paraId="14915029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73B2F4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62"/>
        <w:gridCol w:w="3113"/>
        <w:gridCol w:w="5340"/>
      </w:tblGrid>
      <w:tr w:rsidR="00DC2622" w:rsidRPr="005676F5" w14:paraId="0B9ECC0A" w14:textId="4C7BF259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62" w:type="dxa"/>
          </w:tcPr>
          <w:p w14:paraId="25BCE7D9" w14:textId="6650C93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13" w:type="dxa"/>
          </w:tcPr>
          <w:p w14:paraId="5B173716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40" w:type="dxa"/>
          </w:tcPr>
          <w:p w14:paraId="24A93D3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736D3BD" w14:textId="7284093C" w:rsidTr="00DC2622">
        <w:trPr>
          <w:trHeight w:val="331"/>
        </w:trPr>
        <w:tc>
          <w:tcPr>
            <w:tcW w:w="2462" w:type="dxa"/>
          </w:tcPr>
          <w:p w14:paraId="660659AC" w14:textId="388F13EC" w:rsidR="00DC2622" w:rsidRPr="005676F5" w:rsidRDefault="00DC2622" w:rsidP="002A3C44">
            <w:r w:rsidRPr="0063762E">
              <w:t>Informe de análisis NICSP 40 “Combinaciones del sector público”.</w:t>
            </w:r>
          </w:p>
        </w:tc>
        <w:tc>
          <w:tcPr>
            <w:tcW w:w="3113" w:type="dxa"/>
          </w:tcPr>
          <w:p w14:paraId="1CAB049C" w14:textId="488220FA" w:rsidR="00DC2622" w:rsidRPr="005676F5" w:rsidRDefault="00DC2622" w:rsidP="0063762E">
            <w:pPr>
              <w:jc w:val="center"/>
            </w:pPr>
            <w:r>
              <w:object w:dxaOrig="1519" w:dyaOrig="991" w14:anchorId="6E3A2AA0">
                <v:shape id="_x0000_i1082" type="#_x0000_t75" style="width:76.5pt;height:49.5pt" o:ole="">
                  <v:imagedata r:id="rId125" o:title=""/>
                </v:shape>
                <o:OLEObject Type="Embed" ProgID="AcroExch.Document.DC" ShapeID="_x0000_i1082" DrawAspect="Icon" ObjectID="_1764157794" r:id="rId126"/>
              </w:object>
            </w:r>
          </w:p>
        </w:tc>
        <w:tc>
          <w:tcPr>
            <w:tcW w:w="5340" w:type="dxa"/>
          </w:tcPr>
          <w:p w14:paraId="7978E54C" w14:textId="22FACD12" w:rsidR="00DC2622" w:rsidRDefault="00DC2622" w:rsidP="0063762E">
            <w:pPr>
              <w:jc w:val="center"/>
            </w:pPr>
            <w:r>
              <w:t>Comunicado con oficio 391-FC-2023, aprobación superior pendiente.</w:t>
            </w:r>
          </w:p>
          <w:p w14:paraId="663D92DF" w14:textId="77777777" w:rsidR="00DC2622" w:rsidRDefault="00DC2622" w:rsidP="002A3C44"/>
          <w:p w14:paraId="4C7BC7DA" w14:textId="77777777" w:rsidR="00DC2622" w:rsidRDefault="00DC2622" w:rsidP="0063762E">
            <w:pPr>
              <w:jc w:val="center"/>
            </w:pPr>
            <w:r>
              <w:object w:dxaOrig="1519" w:dyaOrig="991" w14:anchorId="56D08827">
                <v:shape id="_x0000_i1083" type="#_x0000_t75" style="width:76.5pt;height:49.5pt" o:ole="">
                  <v:imagedata r:id="rId127" o:title=""/>
                </v:shape>
                <o:OLEObject Type="Embed" ProgID="AcroExch.Document.DC" ShapeID="_x0000_i1083" DrawAspect="Icon" ObjectID="_1764157795" r:id="rId128"/>
              </w:object>
            </w:r>
          </w:p>
          <w:p w14:paraId="63432B27" w14:textId="77777777" w:rsidR="00DC2622" w:rsidRDefault="00DC2622" w:rsidP="0063762E">
            <w:pPr>
              <w:jc w:val="center"/>
            </w:pPr>
            <w:r>
              <w:t>Remisión del Dirección Ejecutiva al Consejo Superior</w:t>
            </w:r>
          </w:p>
          <w:p w14:paraId="739C8782" w14:textId="77777777" w:rsidR="00DC2622" w:rsidRDefault="00DC2622" w:rsidP="0063762E">
            <w:pPr>
              <w:jc w:val="center"/>
            </w:pPr>
          </w:p>
          <w:p w14:paraId="56C87B30" w14:textId="77777777" w:rsidR="00DC2622" w:rsidRDefault="00DC2622" w:rsidP="0063762E">
            <w:pPr>
              <w:jc w:val="center"/>
            </w:pPr>
          </w:p>
          <w:p w14:paraId="5A7A7673" w14:textId="77777777" w:rsidR="00DC2622" w:rsidRDefault="00DC2622" w:rsidP="0063762E">
            <w:pPr>
              <w:jc w:val="center"/>
            </w:pPr>
            <w:r>
              <w:object w:dxaOrig="1519" w:dyaOrig="991" w14:anchorId="2C425EA3">
                <v:shape id="_x0000_i1084" type="#_x0000_t75" style="width:76.5pt;height:49.5pt" o:ole="">
                  <v:imagedata r:id="rId129" o:title=""/>
                </v:shape>
                <o:OLEObject Type="Embed" ProgID="AcroExch.Document.DC" ShapeID="_x0000_i1084" DrawAspect="Icon" ObjectID="_1764157796" r:id="rId130"/>
              </w:object>
            </w:r>
          </w:p>
          <w:p w14:paraId="6B0A13D5" w14:textId="2E8BC3E0" w:rsidR="00DC2622" w:rsidRDefault="00DC2622" w:rsidP="0063762E">
            <w:pPr>
              <w:jc w:val="center"/>
            </w:pPr>
            <w:r>
              <w:t>Aprobación superior con oficio:10749-2023</w:t>
            </w:r>
          </w:p>
          <w:bookmarkStart w:id="15" w:name="_MON_1762663961"/>
          <w:bookmarkEnd w:id="15"/>
          <w:p w14:paraId="32708383" w14:textId="77777777" w:rsidR="00DC2622" w:rsidRDefault="00DC2622" w:rsidP="0063762E">
            <w:pPr>
              <w:jc w:val="center"/>
            </w:pPr>
            <w:r>
              <w:object w:dxaOrig="1520" w:dyaOrig="988" w14:anchorId="00DA9178">
                <v:shape id="_x0000_i1085" type="#_x0000_t75" style="width:76.5pt;height:49.5pt" o:ole="">
                  <v:imagedata r:id="rId131" o:title=""/>
                </v:shape>
                <o:OLEObject Type="Embed" ProgID="Word.Document.12" ShapeID="_x0000_i1085" DrawAspect="Icon" ObjectID="_1764157797" r:id="rId132">
                  <o:FieldCodes>\s</o:FieldCodes>
                </o:OLEObject>
              </w:object>
            </w:r>
            <w:r>
              <w:t xml:space="preserve"> </w:t>
            </w:r>
          </w:p>
          <w:p w14:paraId="67DCA871" w14:textId="67610E69" w:rsidR="00DC2622" w:rsidRPr="005676F5" w:rsidRDefault="00DC2622" w:rsidP="0063762E">
            <w:pPr>
              <w:jc w:val="center"/>
            </w:pPr>
            <w:r>
              <w:t>Acuerdo del Consejo Superior:</w:t>
            </w:r>
            <w:r w:rsidRPr="00171790">
              <w:t xml:space="preserve"> N° 97-2023</w:t>
            </w:r>
          </w:p>
        </w:tc>
      </w:tr>
    </w:tbl>
    <w:p w14:paraId="78FF992B" w14:textId="77777777" w:rsidR="004C5D98" w:rsidRDefault="004C5D98" w:rsidP="00F0767F"/>
    <w:p w14:paraId="468BDD93" w14:textId="7EC03973" w:rsidR="004E154D" w:rsidRDefault="004E154D" w:rsidP="00F0767F"/>
    <w:p w14:paraId="2F68E3F2" w14:textId="77777777" w:rsidR="004E154D" w:rsidRPr="005676F5" w:rsidRDefault="004E154D" w:rsidP="00F0767F"/>
    <w:tbl>
      <w:tblPr>
        <w:tblStyle w:val="Tablaconcuadrcula"/>
        <w:tblW w:w="500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825C42" w:rsidRPr="005676F5" w14:paraId="6397D15D" w14:textId="77777777" w:rsidTr="004E154D">
        <w:trPr>
          <w:trHeight w:val="720"/>
        </w:trPr>
        <w:tc>
          <w:tcPr>
            <w:tcW w:w="11202" w:type="dxa"/>
            <w:tcBorders>
              <w:bottom w:val="single" w:sz="18" w:space="0" w:color="FEDE00" w:themeColor="accent2"/>
            </w:tcBorders>
            <w:shd w:val="clear" w:color="auto" w:fill="auto"/>
            <w:vAlign w:val="bottom"/>
          </w:tcPr>
          <w:p w14:paraId="7F0450AC" w14:textId="45AB9D74" w:rsidR="00825C42" w:rsidRPr="005676F5" w:rsidRDefault="00CE629A" w:rsidP="001960E4">
            <w:pPr>
              <w:pStyle w:val="Ttulo1"/>
            </w:pPr>
            <w:r>
              <w:t>notas</w:t>
            </w:r>
          </w:p>
        </w:tc>
      </w:tr>
      <w:tr w:rsidR="00825C42" w:rsidRPr="005676F5" w14:paraId="2954AED3" w14:textId="77777777" w:rsidTr="004E154D">
        <w:trPr>
          <w:trHeight w:hRule="exact" w:val="115"/>
        </w:trPr>
        <w:tc>
          <w:tcPr>
            <w:tcW w:w="11202" w:type="dxa"/>
            <w:tcBorders>
              <w:top w:val="single" w:sz="18" w:space="0" w:color="FEDE00" w:themeColor="accent2"/>
            </w:tcBorders>
            <w:shd w:val="clear" w:color="auto" w:fill="auto"/>
            <w:vAlign w:val="center"/>
          </w:tcPr>
          <w:p w14:paraId="5247D8CA" w14:textId="63C44F8B" w:rsidR="00825C42" w:rsidRPr="005676F5" w:rsidRDefault="00CE629A" w:rsidP="00AB6B3E">
            <w:r>
              <w:t>1</w:t>
            </w:r>
          </w:p>
        </w:tc>
      </w:tr>
    </w:tbl>
    <w:p w14:paraId="30C3AEA4" w14:textId="56CDFB62" w:rsidR="008E3A9C" w:rsidRPr="00CE629A" w:rsidRDefault="00856C9E" w:rsidP="00CE629A">
      <w:pPr>
        <w:pStyle w:val="Prrafodelista"/>
        <w:numPr>
          <w:ilvl w:val="0"/>
          <w:numId w:val="6"/>
        </w:numPr>
        <w:rPr>
          <w:b/>
          <w:bCs/>
        </w:rPr>
      </w:pPr>
      <w:r w:rsidRPr="00CE629A">
        <w:rPr>
          <w:b/>
          <w:bCs/>
        </w:rPr>
        <w:t>En el listado no se incluyen las NICSP que no aplican para el Poder Judicial, a saber:</w:t>
      </w:r>
    </w:p>
    <w:p w14:paraId="5F5FB3B2" w14:textId="5164ED9A" w:rsidR="00856C9E" w:rsidRDefault="003874ED" w:rsidP="00CE629A">
      <w:pPr>
        <w:ind w:left="709"/>
      </w:pPr>
      <w:r w:rsidRPr="003874ED">
        <w:t>NICSP 10 Información Financiera en Economías Hiperinflacionarias</w:t>
      </w:r>
      <w:r w:rsidR="00CE629A">
        <w:t>.</w:t>
      </w:r>
    </w:p>
    <w:p w14:paraId="79BC0110" w14:textId="27FC0463" w:rsidR="003874ED" w:rsidRDefault="003874ED" w:rsidP="00CE629A">
      <w:pPr>
        <w:ind w:left="709"/>
      </w:pPr>
      <w:r w:rsidRPr="003874ED">
        <w:t>NICSP 11 Contratos de Construcción</w:t>
      </w:r>
      <w:r w:rsidR="00CE629A">
        <w:t>.</w:t>
      </w:r>
    </w:p>
    <w:p w14:paraId="0BE56425" w14:textId="0A4122D5" w:rsidR="003874ED" w:rsidRDefault="003874ED" w:rsidP="00CE629A">
      <w:pPr>
        <w:ind w:left="709"/>
      </w:pPr>
      <w:r w:rsidRPr="003874ED">
        <w:t>NICSP 18 Información Financiera por Segmentos</w:t>
      </w:r>
      <w:r w:rsidR="00CE629A">
        <w:t>.</w:t>
      </w:r>
    </w:p>
    <w:p w14:paraId="1E628CEE" w14:textId="7FE2092F" w:rsidR="003874ED" w:rsidRDefault="003874ED" w:rsidP="00CE629A">
      <w:pPr>
        <w:ind w:left="709"/>
      </w:pPr>
      <w:r w:rsidRPr="003874ED">
        <w:t>NICSP 22 Revelación de Información Financiera sobre el Sector Gobierno General</w:t>
      </w:r>
      <w:r w:rsidR="00CE629A">
        <w:t>.</w:t>
      </w:r>
    </w:p>
    <w:p w14:paraId="0A1C3FEE" w14:textId="1D875F0A" w:rsidR="00CE629A" w:rsidRDefault="00CE629A" w:rsidP="00CE629A">
      <w:pPr>
        <w:ind w:left="709"/>
      </w:pPr>
      <w:r w:rsidRPr="00CE629A">
        <w:t>NICSP 26 Deterioro del Valor de los Activos Generadores de Efectivo</w:t>
      </w:r>
      <w:r>
        <w:t>.</w:t>
      </w:r>
    </w:p>
    <w:p w14:paraId="7501F721" w14:textId="6D55CBFC" w:rsidR="00CE629A" w:rsidRDefault="00CE629A" w:rsidP="00CE629A">
      <w:pPr>
        <w:ind w:left="709"/>
      </w:pPr>
      <w:r w:rsidRPr="00CE629A">
        <w:lastRenderedPageBreak/>
        <w:t>NICSP 27 Agricultura</w:t>
      </w:r>
      <w:r>
        <w:t>.</w:t>
      </w:r>
    </w:p>
    <w:p w14:paraId="32DF380D" w14:textId="0F7F7C15" w:rsidR="00CE629A" w:rsidRDefault="00CE629A" w:rsidP="00CE629A">
      <w:pPr>
        <w:ind w:left="709"/>
      </w:pPr>
      <w:r w:rsidRPr="00CE629A">
        <w:t>NICSP 32 Acuerdos de Concesión de Servicios: La concedente</w:t>
      </w:r>
      <w:r>
        <w:t>.</w:t>
      </w:r>
    </w:p>
    <w:p w14:paraId="05196CF5" w14:textId="77777777" w:rsidR="00B83752" w:rsidRDefault="00B83752" w:rsidP="00CE629A">
      <w:pPr>
        <w:ind w:left="709"/>
      </w:pPr>
    </w:p>
    <w:p w14:paraId="05D8648D" w14:textId="622C40D7" w:rsidR="00CE629A" w:rsidRPr="005676F5" w:rsidRDefault="00CE629A" w:rsidP="00B83752">
      <w:pPr>
        <w:pStyle w:val="Prrafodelista"/>
        <w:numPr>
          <w:ilvl w:val="0"/>
          <w:numId w:val="6"/>
        </w:numPr>
      </w:pPr>
      <w:r w:rsidRPr="00CE629A">
        <w:t>N</w:t>
      </w:r>
      <w:r w:rsidRPr="001D4FB4">
        <w:rPr>
          <w:b/>
          <w:bCs/>
        </w:rPr>
        <w:t>ICSP 36 Inversiones en asociadas y negocios conjuntos</w:t>
      </w:r>
      <w:r w:rsidR="00B83752" w:rsidRPr="001D4FB4">
        <w:rPr>
          <w:b/>
          <w:bCs/>
        </w:rPr>
        <w:t xml:space="preserve">, </w:t>
      </w:r>
      <w:r w:rsidR="001D4FB4" w:rsidRPr="001D4FB4">
        <w:rPr>
          <w:b/>
          <w:bCs/>
        </w:rPr>
        <w:t xml:space="preserve">no aplica en el Poder </w:t>
      </w:r>
      <w:proofErr w:type="gramStart"/>
      <w:r w:rsidR="001D4FB4" w:rsidRPr="001D4FB4">
        <w:rPr>
          <w:b/>
          <w:bCs/>
        </w:rPr>
        <w:t>Judicial</w:t>
      </w:r>
      <w:proofErr w:type="gramEnd"/>
      <w:r w:rsidR="001D4FB4" w:rsidRPr="001D4FB4">
        <w:rPr>
          <w:b/>
          <w:bCs/>
        </w:rPr>
        <w:t xml:space="preserve"> pero se realizó el análisis</w:t>
      </w:r>
      <w:r w:rsidR="006710D9">
        <w:rPr>
          <w:b/>
          <w:bCs/>
        </w:rPr>
        <w:t xml:space="preserve"> por ser nueva normativa</w:t>
      </w:r>
      <w:r w:rsidR="001D4FB4" w:rsidRPr="001D4FB4">
        <w:rPr>
          <w:b/>
          <w:bCs/>
        </w:rPr>
        <w:t>.</w:t>
      </w:r>
    </w:p>
    <w:sectPr w:rsidR="00CE629A" w:rsidRPr="005676F5" w:rsidSect="00325368">
      <w:headerReference w:type="even" r:id="rId133"/>
      <w:headerReference w:type="default" r:id="rId134"/>
      <w:footerReference w:type="even" r:id="rId135"/>
      <w:footerReference w:type="default" r:id="rId136"/>
      <w:headerReference w:type="first" r:id="rId137"/>
      <w:footerReference w:type="first" r:id="rId138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183390" w14:textId="77777777" w:rsidR="00AF75DA" w:rsidRDefault="00AF75DA" w:rsidP="00E02929">
      <w:pPr>
        <w:spacing w:after="0"/>
      </w:pPr>
      <w:r>
        <w:separator/>
      </w:r>
    </w:p>
    <w:p w14:paraId="3D7EF946" w14:textId="77777777" w:rsidR="00AF75DA" w:rsidRDefault="00AF75DA"/>
  </w:endnote>
  <w:endnote w:type="continuationSeparator" w:id="0">
    <w:p w14:paraId="35BA937B" w14:textId="77777777" w:rsidR="00AF75DA" w:rsidRDefault="00AF75DA" w:rsidP="00E02929">
      <w:pPr>
        <w:spacing w:after="0"/>
      </w:pPr>
      <w:r>
        <w:continuationSeparator/>
      </w:r>
    </w:p>
    <w:p w14:paraId="51B8B883" w14:textId="77777777" w:rsidR="00AF75DA" w:rsidRDefault="00AF75DA"/>
  </w:endnote>
  <w:endnote w:type="continuationNotice" w:id="1">
    <w:p w14:paraId="1D67EDF7" w14:textId="77777777" w:rsidR="00AF75DA" w:rsidRDefault="00AF75DA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0EB5FB" w14:textId="77777777" w:rsidR="00AF75DA" w:rsidRDefault="00AF75DA" w:rsidP="00E02929">
      <w:pPr>
        <w:spacing w:after="0"/>
      </w:pPr>
      <w:r>
        <w:separator/>
      </w:r>
    </w:p>
    <w:p w14:paraId="1468169C" w14:textId="77777777" w:rsidR="00AF75DA" w:rsidRDefault="00AF75DA"/>
  </w:footnote>
  <w:footnote w:type="continuationSeparator" w:id="0">
    <w:p w14:paraId="18D27C5A" w14:textId="77777777" w:rsidR="00AF75DA" w:rsidRDefault="00AF75DA" w:rsidP="00E02929">
      <w:pPr>
        <w:spacing w:after="0"/>
      </w:pPr>
      <w:r>
        <w:continuationSeparator/>
      </w:r>
    </w:p>
    <w:p w14:paraId="5DF9495B" w14:textId="77777777" w:rsidR="00AF75DA" w:rsidRDefault="00AF75DA"/>
  </w:footnote>
  <w:footnote w:type="continuationNotice" w:id="1">
    <w:p w14:paraId="312E142E" w14:textId="77777777" w:rsidR="00AF75DA" w:rsidRDefault="00AF75DA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11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0F79"/>
    <w:rsid w:val="000260A9"/>
    <w:rsid w:val="00030DF6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12DE"/>
    <w:rsid w:val="00061C3C"/>
    <w:rsid w:val="000643C2"/>
    <w:rsid w:val="00067221"/>
    <w:rsid w:val="00067358"/>
    <w:rsid w:val="00070245"/>
    <w:rsid w:val="000704D9"/>
    <w:rsid w:val="000747FE"/>
    <w:rsid w:val="000B4216"/>
    <w:rsid w:val="000B7024"/>
    <w:rsid w:val="000C215D"/>
    <w:rsid w:val="000C321B"/>
    <w:rsid w:val="000D1464"/>
    <w:rsid w:val="000E7760"/>
    <w:rsid w:val="000E7DA4"/>
    <w:rsid w:val="000F5257"/>
    <w:rsid w:val="000F5F00"/>
    <w:rsid w:val="001066F4"/>
    <w:rsid w:val="001074CE"/>
    <w:rsid w:val="001171FB"/>
    <w:rsid w:val="00122DBB"/>
    <w:rsid w:val="00124BC1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1885"/>
    <w:rsid w:val="001623D5"/>
    <w:rsid w:val="00166CFC"/>
    <w:rsid w:val="00171790"/>
    <w:rsid w:val="00172537"/>
    <w:rsid w:val="00172D29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3CAA"/>
    <w:rsid w:val="001C5DE3"/>
    <w:rsid w:val="001C6C08"/>
    <w:rsid w:val="001C7B89"/>
    <w:rsid w:val="001D13EE"/>
    <w:rsid w:val="001D2D76"/>
    <w:rsid w:val="001D4FB4"/>
    <w:rsid w:val="001D5297"/>
    <w:rsid w:val="001E5D91"/>
    <w:rsid w:val="001F106E"/>
    <w:rsid w:val="001F21EC"/>
    <w:rsid w:val="001F31F6"/>
    <w:rsid w:val="0020187E"/>
    <w:rsid w:val="0020390E"/>
    <w:rsid w:val="002052A8"/>
    <w:rsid w:val="00205B1B"/>
    <w:rsid w:val="00232F68"/>
    <w:rsid w:val="00236929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6F9F"/>
    <w:rsid w:val="00290F0F"/>
    <w:rsid w:val="00291743"/>
    <w:rsid w:val="00292EF3"/>
    <w:rsid w:val="0029418F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11B6B"/>
    <w:rsid w:val="00412C39"/>
    <w:rsid w:val="0041418C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635"/>
    <w:rsid w:val="00465B79"/>
    <w:rsid w:val="00473EC5"/>
    <w:rsid w:val="0048452F"/>
    <w:rsid w:val="00491B1A"/>
    <w:rsid w:val="00492618"/>
    <w:rsid w:val="00495301"/>
    <w:rsid w:val="004A234F"/>
    <w:rsid w:val="004A29DC"/>
    <w:rsid w:val="004A316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9C5"/>
    <w:rsid w:val="004E154D"/>
    <w:rsid w:val="004E4A3F"/>
    <w:rsid w:val="004F1E0E"/>
    <w:rsid w:val="004F2FC4"/>
    <w:rsid w:val="004F3953"/>
    <w:rsid w:val="00500EE9"/>
    <w:rsid w:val="00504074"/>
    <w:rsid w:val="00504668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3D80"/>
    <w:rsid w:val="0054063D"/>
    <w:rsid w:val="00544EC2"/>
    <w:rsid w:val="00554FFA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0D25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6375"/>
    <w:rsid w:val="005D6E75"/>
    <w:rsid w:val="005D75E9"/>
    <w:rsid w:val="005E53D9"/>
    <w:rsid w:val="005E6F19"/>
    <w:rsid w:val="005E78EF"/>
    <w:rsid w:val="005F463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C50"/>
    <w:rsid w:val="00631F6B"/>
    <w:rsid w:val="006329C4"/>
    <w:rsid w:val="00634009"/>
    <w:rsid w:val="00635F7B"/>
    <w:rsid w:val="0063762E"/>
    <w:rsid w:val="00641985"/>
    <w:rsid w:val="0064254B"/>
    <w:rsid w:val="006456A9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72C"/>
    <w:rsid w:val="00683E20"/>
    <w:rsid w:val="006842EF"/>
    <w:rsid w:val="006855E5"/>
    <w:rsid w:val="00693FD2"/>
    <w:rsid w:val="00694B2C"/>
    <w:rsid w:val="0069542D"/>
    <w:rsid w:val="00696389"/>
    <w:rsid w:val="006975D2"/>
    <w:rsid w:val="006A3484"/>
    <w:rsid w:val="006A3A80"/>
    <w:rsid w:val="006A3B6B"/>
    <w:rsid w:val="006B4FCB"/>
    <w:rsid w:val="006B7FF7"/>
    <w:rsid w:val="006C1957"/>
    <w:rsid w:val="006D7E96"/>
    <w:rsid w:val="006E01FB"/>
    <w:rsid w:val="006E1492"/>
    <w:rsid w:val="006E2C4A"/>
    <w:rsid w:val="006E7CED"/>
    <w:rsid w:val="0070020A"/>
    <w:rsid w:val="007015D6"/>
    <w:rsid w:val="00703997"/>
    <w:rsid w:val="00707977"/>
    <w:rsid w:val="0071172E"/>
    <w:rsid w:val="00711E9F"/>
    <w:rsid w:val="00712351"/>
    <w:rsid w:val="007149FA"/>
    <w:rsid w:val="00714A6D"/>
    <w:rsid w:val="00716FED"/>
    <w:rsid w:val="00717354"/>
    <w:rsid w:val="00717F81"/>
    <w:rsid w:val="007201D2"/>
    <w:rsid w:val="00723158"/>
    <w:rsid w:val="00723D9F"/>
    <w:rsid w:val="00726C01"/>
    <w:rsid w:val="00727B13"/>
    <w:rsid w:val="007359C8"/>
    <w:rsid w:val="00743B64"/>
    <w:rsid w:val="00744031"/>
    <w:rsid w:val="007455C5"/>
    <w:rsid w:val="00754D29"/>
    <w:rsid w:val="00757397"/>
    <w:rsid w:val="007679F8"/>
    <w:rsid w:val="00770F81"/>
    <w:rsid w:val="0077385C"/>
    <w:rsid w:val="007740D6"/>
    <w:rsid w:val="00775570"/>
    <w:rsid w:val="007756B6"/>
    <w:rsid w:val="0078052F"/>
    <w:rsid w:val="00781081"/>
    <w:rsid w:val="00785B50"/>
    <w:rsid w:val="00791ED5"/>
    <w:rsid w:val="00794F82"/>
    <w:rsid w:val="007A454F"/>
    <w:rsid w:val="007A528F"/>
    <w:rsid w:val="007A565D"/>
    <w:rsid w:val="007B236E"/>
    <w:rsid w:val="007B57C2"/>
    <w:rsid w:val="007B5C86"/>
    <w:rsid w:val="007B6008"/>
    <w:rsid w:val="007B68B7"/>
    <w:rsid w:val="007C0599"/>
    <w:rsid w:val="007C21DA"/>
    <w:rsid w:val="007C2503"/>
    <w:rsid w:val="007E1E10"/>
    <w:rsid w:val="007E3CED"/>
    <w:rsid w:val="007E4DB6"/>
    <w:rsid w:val="007F188D"/>
    <w:rsid w:val="00801C14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5C42"/>
    <w:rsid w:val="00826D46"/>
    <w:rsid w:val="00830D88"/>
    <w:rsid w:val="00833D22"/>
    <w:rsid w:val="00834A72"/>
    <w:rsid w:val="00835015"/>
    <w:rsid w:val="0083713C"/>
    <w:rsid w:val="00837481"/>
    <w:rsid w:val="008404BC"/>
    <w:rsid w:val="008411EF"/>
    <w:rsid w:val="008427D4"/>
    <w:rsid w:val="008537EE"/>
    <w:rsid w:val="00856C9E"/>
    <w:rsid w:val="00861424"/>
    <w:rsid w:val="00866579"/>
    <w:rsid w:val="00872777"/>
    <w:rsid w:val="00872BC3"/>
    <w:rsid w:val="00872DE0"/>
    <w:rsid w:val="00874D88"/>
    <w:rsid w:val="008802E9"/>
    <w:rsid w:val="00882993"/>
    <w:rsid w:val="00884848"/>
    <w:rsid w:val="00884C55"/>
    <w:rsid w:val="00886CC7"/>
    <w:rsid w:val="00886E80"/>
    <w:rsid w:val="008874B1"/>
    <w:rsid w:val="00887FBC"/>
    <w:rsid w:val="00893442"/>
    <w:rsid w:val="008951BD"/>
    <w:rsid w:val="008957C8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448C"/>
    <w:rsid w:val="008E4955"/>
    <w:rsid w:val="008E4D0B"/>
    <w:rsid w:val="008F4FD1"/>
    <w:rsid w:val="00901281"/>
    <w:rsid w:val="009038CB"/>
    <w:rsid w:val="00911150"/>
    <w:rsid w:val="00911EEB"/>
    <w:rsid w:val="00913758"/>
    <w:rsid w:val="00914312"/>
    <w:rsid w:val="00923E5C"/>
    <w:rsid w:val="00924235"/>
    <w:rsid w:val="00924456"/>
    <w:rsid w:val="009347DD"/>
    <w:rsid w:val="009348EE"/>
    <w:rsid w:val="0093672F"/>
    <w:rsid w:val="00940021"/>
    <w:rsid w:val="00940CF3"/>
    <w:rsid w:val="00953280"/>
    <w:rsid w:val="00956313"/>
    <w:rsid w:val="00956ADE"/>
    <w:rsid w:val="009613BE"/>
    <w:rsid w:val="0096213A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0A26"/>
    <w:rsid w:val="009E1A7D"/>
    <w:rsid w:val="009E2526"/>
    <w:rsid w:val="009E280B"/>
    <w:rsid w:val="009E3E45"/>
    <w:rsid w:val="009F0AB4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39E9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FD7"/>
    <w:rsid w:val="00AB3515"/>
    <w:rsid w:val="00AB4A35"/>
    <w:rsid w:val="00AB4A4C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2627"/>
    <w:rsid w:val="00AE7D45"/>
    <w:rsid w:val="00AF13FF"/>
    <w:rsid w:val="00AF1675"/>
    <w:rsid w:val="00AF75DA"/>
    <w:rsid w:val="00B019D6"/>
    <w:rsid w:val="00B059E9"/>
    <w:rsid w:val="00B06D44"/>
    <w:rsid w:val="00B161CC"/>
    <w:rsid w:val="00B17064"/>
    <w:rsid w:val="00B204E0"/>
    <w:rsid w:val="00B2173E"/>
    <w:rsid w:val="00B23CDF"/>
    <w:rsid w:val="00B2489B"/>
    <w:rsid w:val="00B24D28"/>
    <w:rsid w:val="00B27042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7146A"/>
    <w:rsid w:val="00B803C2"/>
    <w:rsid w:val="00B83752"/>
    <w:rsid w:val="00B83AB0"/>
    <w:rsid w:val="00B90FED"/>
    <w:rsid w:val="00B97C61"/>
    <w:rsid w:val="00BA0F5B"/>
    <w:rsid w:val="00BA2773"/>
    <w:rsid w:val="00BA3601"/>
    <w:rsid w:val="00BA3B5E"/>
    <w:rsid w:val="00BA543E"/>
    <w:rsid w:val="00BA56DB"/>
    <w:rsid w:val="00BB46EF"/>
    <w:rsid w:val="00BB4CB0"/>
    <w:rsid w:val="00BB59EB"/>
    <w:rsid w:val="00BB6364"/>
    <w:rsid w:val="00BC1707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7137A"/>
    <w:rsid w:val="00C721BF"/>
    <w:rsid w:val="00C73764"/>
    <w:rsid w:val="00C7567E"/>
    <w:rsid w:val="00C76EED"/>
    <w:rsid w:val="00C81E29"/>
    <w:rsid w:val="00C825C5"/>
    <w:rsid w:val="00C82863"/>
    <w:rsid w:val="00C83996"/>
    <w:rsid w:val="00CA184A"/>
    <w:rsid w:val="00CA3293"/>
    <w:rsid w:val="00CA4D00"/>
    <w:rsid w:val="00CA5660"/>
    <w:rsid w:val="00CA7212"/>
    <w:rsid w:val="00CB0D4B"/>
    <w:rsid w:val="00CB161F"/>
    <w:rsid w:val="00CB3E39"/>
    <w:rsid w:val="00CB4B76"/>
    <w:rsid w:val="00CB57B7"/>
    <w:rsid w:val="00CB7711"/>
    <w:rsid w:val="00CC0778"/>
    <w:rsid w:val="00CC38B9"/>
    <w:rsid w:val="00CC3A46"/>
    <w:rsid w:val="00CC5927"/>
    <w:rsid w:val="00CD251F"/>
    <w:rsid w:val="00CD2E35"/>
    <w:rsid w:val="00CD4E64"/>
    <w:rsid w:val="00CD53A0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5E23"/>
    <w:rsid w:val="00D0654F"/>
    <w:rsid w:val="00D102A6"/>
    <w:rsid w:val="00D11BC5"/>
    <w:rsid w:val="00D13B82"/>
    <w:rsid w:val="00D13DEB"/>
    <w:rsid w:val="00D210D4"/>
    <w:rsid w:val="00D26962"/>
    <w:rsid w:val="00D33D3D"/>
    <w:rsid w:val="00D343C1"/>
    <w:rsid w:val="00D34C19"/>
    <w:rsid w:val="00D34D91"/>
    <w:rsid w:val="00D35D8A"/>
    <w:rsid w:val="00D373CE"/>
    <w:rsid w:val="00D37C09"/>
    <w:rsid w:val="00D422D4"/>
    <w:rsid w:val="00D427F3"/>
    <w:rsid w:val="00D43D8E"/>
    <w:rsid w:val="00D508DD"/>
    <w:rsid w:val="00D516EF"/>
    <w:rsid w:val="00D52A83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63C2"/>
    <w:rsid w:val="00D7721C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C2622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2352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27AD"/>
    <w:rsid w:val="00E16C54"/>
    <w:rsid w:val="00E16F2B"/>
    <w:rsid w:val="00E216DD"/>
    <w:rsid w:val="00E219DC"/>
    <w:rsid w:val="00E21E39"/>
    <w:rsid w:val="00E24277"/>
    <w:rsid w:val="00E27324"/>
    <w:rsid w:val="00E30731"/>
    <w:rsid w:val="00E4222D"/>
    <w:rsid w:val="00E42AF2"/>
    <w:rsid w:val="00E443B7"/>
    <w:rsid w:val="00E4466C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2DF4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739C"/>
    <w:rsid w:val="00EC0CF1"/>
    <w:rsid w:val="00EC1F4E"/>
    <w:rsid w:val="00EC6319"/>
    <w:rsid w:val="00ED333F"/>
    <w:rsid w:val="00ED46C5"/>
    <w:rsid w:val="00ED6707"/>
    <w:rsid w:val="00ED7808"/>
    <w:rsid w:val="00EF1B1B"/>
    <w:rsid w:val="00EF25A2"/>
    <w:rsid w:val="00EF6993"/>
    <w:rsid w:val="00F00213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190E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4609"/>
    <w:rsid w:val="00F9117E"/>
    <w:rsid w:val="00F94150"/>
    <w:rsid w:val="00FA1404"/>
    <w:rsid w:val="00FA4548"/>
    <w:rsid w:val="00FB3CB6"/>
    <w:rsid w:val="00FB62CD"/>
    <w:rsid w:val="00FB6E72"/>
    <w:rsid w:val="00FC35C9"/>
    <w:rsid w:val="00FC7DF6"/>
    <w:rsid w:val="00FD3E75"/>
    <w:rsid w:val="00FD6608"/>
    <w:rsid w:val="00FE08F3"/>
    <w:rsid w:val="00FE0E04"/>
    <w:rsid w:val="00FE1703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11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07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oleObject" Target="embeddings/oleObject15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3.bin"/><Relationship Id="rId138" Type="http://schemas.openxmlformats.org/officeDocument/2006/relationships/footer" Target="footer3.xml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2.bin"/><Relationship Id="rId74" Type="http://schemas.openxmlformats.org/officeDocument/2006/relationships/package" Target="embeddings/Microsoft_Word_Document2.docx"/><Relationship Id="rId79" Type="http://schemas.openxmlformats.org/officeDocument/2006/relationships/image" Target="media/image36.emf"/><Relationship Id="rId102" Type="http://schemas.openxmlformats.org/officeDocument/2006/relationships/oleObject" Target="embeddings/oleObject40.bin"/><Relationship Id="rId123" Type="http://schemas.openxmlformats.org/officeDocument/2006/relationships/image" Target="media/image58.emf"/><Relationship Id="rId128" Type="http://schemas.openxmlformats.org/officeDocument/2006/relationships/oleObject" Target="embeddings/oleObject51.bin"/><Relationship Id="rId5" Type="http://schemas.openxmlformats.org/officeDocument/2006/relationships/styles" Target="styles.xml"/><Relationship Id="rId90" Type="http://schemas.openxmlformats.org/officeDocument/2006/relationships/package" Target="embeddings/Microsoft_Word_Document4.docx"/><Relationship Id="rId95" Type="http://schemas.openxmlformats.org/officeDocument/2006/relationships/image" Target="media/image44.emf"/><Relationship Id="rId22" Type="http://schemas.openxmlformats.org/officeDocument/2006/relationships/oleObject" Target="embeddings/oleObject6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8.bin"/><Relationship Id="rId64" Type="http://schemas.openxmlformats.org/officeDocument/2006/relationships/oleObject" Target="embeddings/oleObject25.bin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oleObject" Target="embeddings/oleObject47.bin"/><Relationship Id="rId134" Type="http://schemas.openxmlformats.org/officeDocument/2006/relationships/header" Target="header2.xml"/><Relationship Id="rId139" Type="http://schemas.openxmlformats.org/officeDocument/2006/relationships/fontTable" Target="fontTable.xml"/><Relationship Id="rId80" Type="http://schemas.openxmlformats.org/officeDocument/2006/relationships/oleObject" Target="embeddings/oleObject32.bin"/><Relationship Id="rId85" Type="http://schemas.openxmlformats.org/officeDocument/2006/relationships/image" Target="media/image39.emf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3.bin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43.bin"/><Relationship Id="rId124" Type="http://schemas.openxmlformats.org/officeDocument/2006/relationships/oleObject" Target="embeddings/oleObject49.bin"/><Relationship Id="rId129" Type="http://schemas.openxmlformats.org/officeDocument/2006/relationships/image" Target="media/image61.emf"/><Relationship Id="rId54" Type="http://schemas.openxmlformats.org/officeDocument/2006/relationships/package" Target="embeddings/Microsoft_Word_Document1.docx"/><Relationship Id="rId70" Type="http://schemas.openxmlformats.org/officeDocument/2006/relationships/oleObject" Target="embeddings/oleObject28.bin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oleObject" Target="embeddings/oleObject38.bin"/><Relationship Id="rId14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9.bin"/><Relationship Id="rId49" Type="http://schemas.openxmlformats.org/officeDocument/2006/relationships/image" Target="media/image21.emf"/><Relationship Id="rId114" Type="http://schemas.openxmlformats.org/officeDocument/2006/relationships/oleObject" Target="embeddings/oleObject45.bin"/><Relationship Id="rId119" Type="http://schemas.openxmlformats.org/officeDocument/2006/relationships/image" Target="media/image56.emf"/><Relationship Id="rId44" Type="http://schemas.openxmlformats.org/officeDocument/2006/relationships/oleObject" Target="embeddings/oleObject16.bin"/><Relationship Id="rId60" Type="http://schemas.openxmlformats.org/officeDocument/2006/relationships/oleObject" Target="embeddings/oleObject23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oleObject" Target="embeddings/oleObject34.bin"/><Relationship Id="rId130" Type="http://schemas.openxmlformats.org/officeDocument/2006/relationships/oleObject" Target="embeddings/oleObject52.bin"/><Relationship Id="rId135" Type="http://schemas.openxmlformats.org/officeDocument/2006/relationships/footer" Target="footer1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9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0.bin"/><Relationship Id="rId97" Type="http://schemas.openxmlformats.org/officeDocument/2006/relationships/image" Target="media/image45.emf"/><Relationship Id="rId104" Type="http://schemas.openxmlformats.org/officeDocument/2006/relationships/oleObject" Target="embeddings/oleObject41.bin"/><Relationship Id="rId120" Type="http://schemas.openxmlformats.org/officeDocument/2006/relationships/oleObject" Target="embeddings/oleObject48.bin"/><Relationship Id="rId125" Type="http://schemas.openxmlformats.org/officeDocument/2006/relationships/image" Target="media/image59.emf"/><Relationship Id="rId141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32.emf"/><Relationship Id="rId92" Type="http://schemas.openxmlformats.org/officeDocument/2006/relationships/oleObject" Target="embeddings/oleObject36.bin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4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6.bin"/><Relationship Id="rId87" Type="http://schemas.openxmlformats.org/officeDocument/2006/relationships/image" Target="media/image40.emf"/><Relationship Id="rId110" Type="http://schemas.openxmlformats.org/officeDocument/2006/relationships/package" Target="embeddings/Microsoft_Word_Document6.doc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footer" Target="footer2.xml"/><Relationship Id="rId61" Type="http://schemas.openxmlformats.org/officeDocument/2006/relationships/image" Target="media/image27.emf"/><Relationship Id="rId82" Type="http://schemas.openxmlformats.org/officeDocument/2006/relationships/package" Target="embeddings/Microsoft_Word_Document3.docx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package" Target="embeddings/Microsoft_Word_Document.docx"/><Relationship Id="rId35" Type="http://schemas.openxmlformats.org/officeDocument/2006/relationships/image" Target="media/image14.emf"/><Relationship Id="rId56" Type="http://schemas.openxmlformats.org/officeDocument/2006/relationships/oleObject" Target="embeddings/oleObject21.bin"/><Relationship Id="rId77" Type="http://schemas.openxmlformats.org/officeDocument/2006/relationships/image" Target="media/image35.emf"/><Relationship Id="rId100" Type="http://schemas.openxmlformats.org/officeDocument/2006/relationships/package" Target="embeddings/Microsoft_Word_Document5.docx"/><Relationship Id="rId105" Type="http://schemas.openxmlformats.org/officeDocument/2006/relationships/image" Target="media/image49.emf"/><Relationship Id="rId126" Type="http://schemas.openxmlformats.org/officeDocument/2006/relationships/oleObject" Target="embeddings/oleObject50.bin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29.bin"/><Relationship Id="rId93" Type="http://schemas.openxmlformats.org/officeDocument/2006/relationships/image" Target="media/image43.emf"/><Relationship Id="rId98" Type="http://schemas.openxmlformats.org/officeDocument/2006/relationships/oleObject" Target="embeddings/oleObject39.bin"/><Relationship Id="rId121" Type="http://schemas.openxmlformats.org/officeDocument/2006/relationships/image" Target="media/image57.emf"/><Relationship Id="rId3" Type="http://schemas.openxmlformats.org/officeDocument/2006/relationships/customXml" Target="../customXml/item3.xml"/><Relationship Id="rId25" Type="http://schemas.openxmlformats.org/officeDocument/2006/relationships/image" Target="media/image9.emf"/><Relationship Id="rId46" Type="http://schemas.openxmlformats.org/officeDocument/2006/relationships/oleObject" Target="embeddings/oleObject17.bin"/><Relationship Id="rId67" Type="http://schemas.openxmlformats.org/officeDocument/2006/relationships/image" Target="media/image30.emf"/><Relationship Id="rId116" Type="http://schemas.openxmlformats.org/officeDocument/2006/relationships/oleObject" Target="embeddings/oleObject46.bin"/><Relationship Id="rId137" Type="http://schemas.openxmlformats.org/officeDocument/2006/relationships/header" Target="header3.xml"/><Relationship Id="rId20" Type="http://schemas.openxmlformats.org/officeDocument/2006/relationships/oleObject" Target="embeddings/oleObject5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4.bin"/><Relationship Id="rId83" Type="http://schemas.openxmlformats.org/officeDocument/2006/relationships/image" Target="media/image38.emf"/><Relationship Id="rId88" Type="http://schemas.openxmlformats.org/officeDocument/2006/relationships/oleObject" Target="embeddings/oleObject35.bin"/><Relationship Id="rId111" Type="http://schemas.openxmlformats.org/officeDocument/2006/relationships/image" Target="media/image52.emf"/><Relationship Id="rId132" Type="http://schemas.openxmlformats.org/officeDocument/2006/relationships/package" Target="embeddings/Microsoft_Word_Document8.docx"/><Relationship Id="rId15" Type="http://schemas.openxmlformats.org/officeDocument/2006/relationships/image" Target="media/image4.emf"/><Relationship Id="rId36" Type="http://schemas.openxmlformats.org/officeDocument/2006/relationships/oleObject" Target="embeddings/oleObject12.bin"/><Relationship Id="rId57" Type="http://schemas.openxmlformats.org/officeDocument/2006/relationships/image" Target="media/image25.emf"/><Relationship Id="rId106" Type="http://schemas.openxmlformats.org/officeDocument/2006/relationships/oleObject" Target="embeddings/oleObject42.bin"/><Relationship Id="rId127" Type="http://schemas.openxmlformats.org/officeDocument/2006/relationships/image" Target="media/image60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52" Type="http://schemas.openxmlformats.org/officeDocument/2006/relationships/oleObject" Target="embeddings/oleObject20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1.bin"/><Relationship Id="rId94" Type="http://schemas.openxmlformats.org/officeDocument/2006/relationships/oleObject" Target="embeddings/oleObject37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Word_Document7.docx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oleObject" Target="embeddings/oleObject8.bin"/><Relationship Id="rId47" Type="http://schemas.openxmlformats.org/officeDocument/2006/relationships/image" Target="media/image20.emf"/><Relationship Id="rId68" Type="http://schemas.openxmlformats.org/officeDocument/2006/relationships/oleObject" Target="embeddings/oleObject27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44.bin"/><Relationship Id="rId133" Type="http://schemas.openxmlformats.org/officeDocument/2006/relationships/header" Target="header1.xml"/><Relationship Id="rId16" Type="http://schemas.openxmlformats.org/officeDocument/2006/relationships/oleObject" Target="embeddings/oleObject3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206B6"/>
    <w:rsid w:val="000926D0"/>
    <w:rsid w:val="000E25B7"/>
    <w:rsid w:val="0012690A"/>
    <w:rsid w:val="0014612E"/>
    <w:rsid w:val="00162557"/>
    <w:rsid w:val="001B4F80"/>
    <w:rsid w:val="00277EA4"/>
    <w:rsid w:val="002C6C09"/>
    <w:rsid w:val="003A6679"/>
    <w:rsid w:val="003F6184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E0E43"/>
    <w:rsid w:val="007053C1"/>
    <w:rsid w:val="00753C7B"/>
    <w:rsid w:val="007749E1"/>
    <w:rsid w:val="00790D3F"/>
    <w:rsid w:val="007A224A"/>
    <w:rsid w:val="007D2F9C"/>
    <w:rsid w:val="007E303D"/>
    <w:rsid w:val="007F0877"/>
    <w:rsid w:val="0088194B"/>
    <w:rsid w:val="008F4856"/>
    <w:rsid w:val="00943153"/>
    <w:rsid w:val="009636A8"/>
    <w:rsid w:val="00967936"/>
    <w:rsid w:val="009D0918"/>
    <w:rsid w:val="009F7992"/>
    <w:rsid w:val="00A15B18"/>
    <w:rsid w:val="00A357D8"/>
    <w:rsid w:val="00B03ED7"/>
    <w:rsid w:val="00B94AA4"/>
    <w:rsid w:val="00BA38FF"/>
    <w:rsid w:val="00C03393"/>
    <w:rsid w:val="00C15A22"/>
    <w:rsid w:val="00CA315D"/>
    <w:rsid w:val="00CD5CA6"/>
    <w:rsid w:val="00CF1E4D"/>
    <w:rsid w:val="00D54C15"/>
    <w:rsid w:val="00D767EF"/>
    <w:rsid w:val="00DF6008"/>
    <w:rsid w:val="00DF693F"/>
    <w:rsid w:val="00E06146"/>
    <w:rsid w:val="00E13591"/>
    <w:rsid w:val="00E80DC6"/>
    <w:rsid w:val="00E92A02"/>
    <w:rsid w:val="00ED01DF"/>
    <w:rsid w:val="00F24896"/>
    <w:rsid w:val="00F27662"/>
    <w:rsid w:val="00F5102D"/>
    <w:rsid w:val="00F7589F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purl.org/dc/dcmitype/"/>
    <ds:schemaRef ds:uri="http://purl.org/dc/elements/1.1/"/>
    <ds:schemaRef ds:uri="http://schemas.microsoft.com/office/2006/documentManagement/types"/>
    <ds:schemaRef ds:uri="ee37f79b-3ad0-4b5e-a3c5-5ee2f73586f5"/>
    <ds:schemaRef ds:uri="http://www.w3.org/XML/1998/namespace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d785ce3a-d0f6-4254-9e9a-80831dbe15e4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</Template>
  <TotalTime>0</TotalTime>
  <Pages>7</Pages>
  <Words>977</Words>
  <Characters>5375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2023-12-11T21:29:00Z</dcterms:created>
  <dcterms:modified xsi:type="dcterms:W3CDTF">2023-12-15T20:41:00Z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