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96"/>
      </w:tblGrid>
      <w:tr w:rsidR="00356BB9" w:rsidRPr="005676F5" w14:paraId="09CF3F67" w14:textId="77777777" w:rsidTr="003D2693">
        <w:trPr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193EA1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4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C5D98" w:rsidRPr="005676F5" w14:paraId="75F898AB" w14:textId="77777777" w:rsidTr="002608A5">
        <w:trPr>
          <w:trHeight w:val="864"/>
        </w:trPr>
        <w:tc>
          <w:tcPr>
            <w:tcW w:w="11202" w:type="dxa"/>
            <w:gridSpan w:val="4"/>
            <w:tcBorders>
              <w:bottom w:val="single" w:sz="18" w:space="0" w:color="FEDE00" w:themeColor="accent2"/>
            </w:tcBorders>
            <w:vAlign w:val="bottom"/>
          </w:tcPr>
          <w:p w14:paraId="1FBECE2F" w14:textId="7F3A04BD" w:rsidR="004C5D98" w:rsidRPr="005676F5" w:rsidRDefault="00E45EB2">
            <w:pPr>
              <w:pStyle w:val="Ttulo1"/>
            </w:pPr>
            <w:r w:rsidRPr="00E45EB2">
              <w:t>NICSP 19 Provisiones, Activos Contingentes y Pasivos Contingentes</w:t>
            </w:r>
          </w:p>
        </w:tc>
      </w:tr>
      <w:tr w:rsidR="004C5D98" w:rsidRPr="005676F5" w14:paraId="430108A4" w14:textId="77777777" w:rsidTr="002608A5">
        <w:trPr>
          <w:trHeight w:hRule="exact" w:val="216"/>
        </w:trPr>
        <w:tc>
          <w:tcPr>
            <w:tcW w:w="11202" w:type="dxa"/>
            <w:gridSpan w:val="4"/>
            <w:tcBorders>
              <w:top w:val="single" w:sz="18" w:space="0" w:color="FEDE00" w:themeColor="accent2"/>
            </w:tcBorders>
          </w:tcPr>
          <w:p w14:paraId="5D05CFC8" w14:textId="77777777" w:rsidR="004C5D98" w:rsidRPr="005676F5" w:rsidRDefault="004C5D98" w:rsidP="00AB6B3E"/>
        </w:tc>
      </w:tr>
    </w:tbl>
    <w:tbl>
      <w:tblPr>
        <w:tblStyle w:val="Tabladeinformedeestado"/>
        <w:tblW w:w="11057" w:type="dxa"/>
        <w:tblLook w:val="0620" w:firstRow="1" w:lastRow="0" w:firstColumn="0" w:lastColumn="0" w:noHBand="1" w:noVBand="1"/>
        <w:tblDescription w:val="Tabla de diseño de encabezado"/>
      </w:tblPr>
      <w:tblGrid>
        <w:gridCol w:w="2352"/>
        <w:gridCol w:w="3282"/>
        <w:gridCol w:w="5423"/>
      </w:tblGrid>
      <w:tr w:rsidR="002C35F0" w:rsidRPr="005676F5" w14:paraId="2B2339E1" w14:textId="3CDFDB1B" w:rsidTr="002C35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52" w:type="dxa"/>
          </w:tcPr>
          <w:p w14:paraId="19B56561" w14:textId="708D7780" w:rsidR="002C35F0" w:rsidRPr="005676F5" w:rsidRDefault="002C35F0" w:rsidP="00911150">
            <w:pPr>
              <w:pStyle w:val="Ttulo2"/>
            </w:pPr>
            <w:r>
              <w:t>DETALLE</w:t>
            </w:r>
          </w:p>
        </w:tc>
        <w:tc>
          <w:tcPr>
            <w:tcW w:w="3282" w:type="dxa"/>
          </w:tcPr>
          <w:p w14:paraId="5EFEFFFF" w14:textId="77777777" w:rsidR="002C35F0" w:rsidRPr="005676F5" w:rsidRDefault="002C35F0" w:rsidP="00911150">
            <w:pPr>
              <w:pStyle w:val="Ttulo2"/>
            </w:pPr>
            <w:r>
              <w:t>DOCUMENTO</w:t>
            </w:r>
          </w:p>
        </w:tc>
        <w:tc>
          <w:tcPr>
            <w:tcW w:w="5423" w:type="dxa"/>
          </w:tcPr>
          <w:p w14:paraId="77AFB798" w14:textId="77777777" w:rsidR="002C35F0" w:rsidRPr="005676F5" w:rsidRDefault="002C35F0" w:rsidP="00911150">
            <w:pPr>
              <w:pStyle w:val="Ttulo2"/>
            </w:pPr>
            <w:r>
              <w:t>APROBACIÓN SUPERIOR</w:t>
            </w:r>
          </w:p>
        </w:tc>
      </w:tr>
      <w:tr w:rsidR="002C35F0" w:rsidRPr="005676F5" w14:paraId="32A2C407" w14:textId="6485B1D6" w:rsidTr="002C35F0">
        <w:trPr>
          <w:trHeight w:val="331"/>
        </w:trPr>
        <w:tc>
          <w:tcPr>
            <w:tcW w:w="2352" w:type="dxa"/>
          </w:tcPr>
          <w:p w14:paraId="58D07F30" w14:textId="77777777" w:rsidR="002C35F0" w:rsidRPr="00260973" w:rsidRDefault="002C35F0" w:rsidP="00BD5153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</w:p>
          <w:p w14:paraId="51AC2AAE" w14:textId="7A777AC3" w:rsidR="002C35F0" w:rsidRPr="00260973" w:rsidRDefault="002C35F0" w:rsidP="00BD5153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260973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Estudio y análisis de la NICSP 19 </w:t>
            </w:r>
          </w:p>
          <w:p w14:paraId="0085DF40" w14:textId="512084DB" w:rsidR="002C35F0" w:rsidRPr="00260973" w:rsidRDefault="002C35F0" w:rsidP="00BD5153">
            <w:pPr>
              <w:pStyle w:val="Ttulo2"/>
              <w:rPr>
                <w:rFonts w:eastAsiaTheme="minorHAnsi" w:cstheme="minorBidi"/>
                <w:caps w:val="0"/>
                <w:color w:val="auto"/>
                <w:szCs w:val="20"/>
              </w:rPr>
            </w:pPr>
            <w:r w:rsidRPr="00260973">
              <w:rPr>
                <w:rFonts w:eastAsiaTheme="minorHAnsi" w:cstheme="minorBidi"/>
                <w:caps w:val="0"/>
                <w:color w:val="auto"/>
                <w:szCs w:val="20"/>
              </w:rPr>
              <w:t>Provisiones, Pasivos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 xml:space="preserve">, </w:t>
            </w:r>
            <w:r w:rsidRPr="00260973">
              <w:rPr>
                <w:rFonts w:eastAsiaTheme="minorHAnsi" w:cstheme="minorBidi"/>
                <w:caps w:val="0"/>
                <w:color w:val="auto"/>
                <w:szCs w:val="20"/>
              </w:rPr>
              <w:t>Contingentes y Activos Contingentes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-</w:t>
            </w:r>
            <w:r w:rsidRPr="00D210D4">
              <w:rPr>
                <w:rFonts w:eastAsiaTheme="minorHAnsi" w:cstheme="minorBidi"/>
                <w:caps w:val="0"/>
                <w:color w:val="auto"/>
                <w:szCs w:val="20"/>
              </w:rPr>
              <w:t xml:space="preserve"> L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 xml:space="preserve">itigios y demandas </w:t>
            </w:r>
            <w:r w:rsidRPr="008404BC">
              <w:rPr>
                <w:rFonts w:eastAsiaTheme="minorHAnsi" w:cstheme="minorBidi"/>
                <w:caps w:val="0"/>
                <w:color w:val="auto"/>
                <w:szCs w:val="20"/>
              </w:rPr>
              <w:t>(Disposición CGR No. 4.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12</w:t>
            </w:r>
            <w:r w:rsidRPr="008404BC">
              <w:rPr>
                <w:rFonts w:eastAsiaTheme="minorHAnsi" w:cstheme="minorBidi"/>
                <w:caps w:val="0"/>
                <w:color w:val="auto"/>
                <w:szCs w:val="20"/>
              </w:rPr>
              <w:t>)</w:t>
            </w:r>
          </w:p>
        </w:tc>
        <w:tc>
          <w:tcPr>
            <w:tcW w:w="3282" w:type="dxa"/>
          </w:tcPr>
          <w:p w14:paraId="606B03A6" w14:textId="0B5BF4F4" w:rsidR="002C35F0" w:rsidRPr="00232F68" w:rsidRDefault="002C35F0" w:rsidP="008404BC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object w:dxaOrig="2629" w:dyaOrig="1712" w14:anchorId="2D4E934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6pt;height:41.4pt" o:ole="">
                  <v:imagedata r:id="rId11" o:title=""/>
                </v:shape>
                <o:OLEObject Type="Embed" ProgID="AcroExch.Document.DC" ShapeID="_x0000_i1025" DrawAspect="Icon" ObjectID="_1764487009" r:id="rId12"/>
              </w:object>
            </w:r>
          </w:p>
          <w:p w14:paraId="271BBBE5" w14:textId="434239D4" w:rsidR="002C35F0" w:rsidRPr="00232F68" w:rsidRDefault="002C35F0" w:rsidP="008404BC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bookmarkStart w:id="0" w:name="_MON_1760205507"/>
          <w:bookmarkEnd w:id="0"/>
          <w:p w14:paraId="2AD2500D" w14:textId="1043E785" w:rsidR="002C35F0" w:rsidRPr="00232F68" w:rsidRDefault="002C35F0" w:rsidP="008404BC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1531" w:dyaOrig="996" w14:anchorId="181599C2">
                <v:shape id="_x0000_i1026" type="#_x0000_t75" style="width:77.4pt;height:50.4pt" o:ole="">
                  <v:imagedata r:id="rId13" o:title=""/>
                </v:shape>
                <o:OLEObject Type="Embed" ProgID="Word.Document.12" ShapeID="_x0000_i1026" DrawAspect="Icon" ObjectID="_1764487010" r:id="rId14">
                  <o:FieldCodes>\s</o:FieldCodes>
                </o:OLEObject>
              </w:object>
            </w:r>
          </w:p>
        </w:tc>
        <w:tc>
          <w:tcPr>
            <w:tcW w:w="5423" w:type="dxa"/>
          </w:tcPr>
          <w:p w14:paraId="36811B6D" w14:textId="148AB1B2" w:rsidR="002C35F0" w:rsidRDefault="002C35F0" w:rsidP="00E550C2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 w:rsidRPr="004F1E0E">
              <w:rPr>
                <w:rFonts w:eastAsiaTheme="minorHAnsi" w:cstheme="minorBidi"/>
                <w:caps w:val="0"/>
                <w:color w:val="auto"/>
                <w:szCs w:val="20"/>
              </w:rPr>
              <w:t>Comunicado mediante oficio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: 13-FC-2022</w:t>
            </w:r>
          </w:p>
          <w:p w14:paraId="52F503DD" w14:textId="2562E436" w:rsidR="002C35F0" w:rsidRPr="00232F68" w:rsidRDefault="002C35F0" w:rsidP="008855F2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2629" w:dyaOrig="1712" w14:anchorId="440446EC">
                <v:shape id="_x0000_i1027" type="#_x0000_t75" style="width:83.4pt;height:54pt" o:ole="">
                  <v:imagedata r:id="rId15" o:title=""/>
                </v:shape>
                <o:OLEObject Type="Embed" ProgID="AcroExch.Document.DC" ShapeID="_x0000_i1027" DrawAspect="Icon" ObjectID="_1764487011" r:id="rId16"/>
              </w:object>
            </w:r>
          </w:p>
          <w:p w14:paraId="7F2DC5E9" w14:textId="50E18313" w:rsidR="002C35F0" w:rsidRPr="00DF1420" w:rsidRDefault="002C35F0" w:rsidP="00DF1420">
            <w:pPr>
              <w:pStyle w:val="Ttulo2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Aprobado por el Dirección Ejecutiva</w:t>
            </w:r>
            <w:r w:rsidRPr="00874D88">
              <w:rPr>
                <w:rFonts w:eastAsiaTheme="minorHAnsi" w:cstheme="minorBidi"/>
                <w:caps w:val="0"/>
                <w:color w:val="auto"/>
                <w:szCs w:val="20"/>
              </w:rPr>
              <w:t xml:space="preserve">: 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155-DE-2022</w:t>
            </w:r>
          </w:p>
          <w:p w14:paraId="39FF7694" w14:textId="047F01F1" w:rsidR="002C35F0" w:rsidRPr="00DF1420" w:rsidRDefault="002C35F0" w:rsidP="008855F2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2629" w:dyaOrig="1712" w14:anchorId="4E8E29BE">
                <v:shape id="_x0000_i1028" type="#_x0000_t75" style="width:83.4pt;height:54pt" o:ole="">
                  <v:imagedata r:id="rId17" o:title=""/>
                </v:shape>
                <o:OLEObject Type="Embed" ProgID="AcroExch.Document.DC" ShapeID="_x0000_i1028" DrawAspect="Icon" ObjectID="_1764487012" r:id="rId18"/>
              </w:object>
            </w:r>
          </w:p>
          <w:p w14:paraId="6155C63C" w14:textId="1317581A" w:rsidR="002C35F0" w:rsidRPr="008855F2" w:rsidRDefault="002C35F0" w:rsidP="00042218">
            <w:pPr>
              <w:pStyle w:val="Ttulo2"/>
              <w:jc w:val="center"/>
              <w:rPr>
                <w:rFonts w:eastAsiaTheme="minorHAnsi" w:cstheme="minorBidi"/>
                <w:b/>
                <w:bCs/>
                <w:caps w:val="0"/>
                <w:color w:val="auto"/>
                <w:szCs w:val="20"/>
              </w:rPr>
            </w:pPr>
            <w:r w:rsidRPr="008855F2">
              <w:rPr>
                <w:rFonts w:eastAsiaTheme="minorHAnsi" w:cstheme="minorBidi"/>
                <w:b/>
                <w:bCs/>
                <w:caps w:val="0"/>
                <w:color w:val="auto"/>
                <w:szCs w:val="20"/>
              </w:rPr>
              <w:t>Nota: Este análisis solamente cuenta con la aprobación de la Dirección Ejecutiva</w:t>
            </w:r>
          </w:p>
        </w:tc>
      </w:tr>
      <w:tr w:rsidR="002C35F0" w:rsidRPr="005676F5" w14:paraId="3D314DE3" w14:textId="5717E57D" w:rsidTr="002C35F0">
        <w:trPr>
          <w:trHeight w:val="331"/>
        </w:trPr>
        <w:tc>
          <w:tcPr>
            <w:tcW w:w="2352" w:type="dxa"/>
          </w:tcPr>
          <w:p w14:paraId="4D6F9DB0" w14:textId="77777777" w:rsidR="002C35F0" w:rsidRPr="00D210D4" w:rsidRDefault="002C35F0" w:rsidP="00BD5153">
            <w:pPr>
              <w:autoSpaceDE w:val="0"/>
              <w:autoSpaceDN w:val="0"/>
              <w:adjustRightInd w:val="0"/>
              <w:spacing w:before="0" w:after="0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  <w:lang w:val="es-CR"/>
              </w:rPr>
            </w:pPr>
          </w:p>
          <w:p w14:paraId="2CA86C05" w14:textId="54AD8EB6" w:rsidR="002C35F0" w:rsidRPr="00D210D4" w:rsidRDefault="002C35F0" w:rsidP="00BD5153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D210D4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Estudio y análisis para la revelación de Pasivos Contingentes y Activos-</w:t>
            </w:r>
          </w:p>
          <w:p w14:paraId="4D4F5B8E" w14:textId="2E3CD323" w:rsidR="002C35F0" w:rsidRPr="00260973" w:rsidRDefault="002C35F0" w:rsidP="00BD5153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D210D4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 Información de la Dirección Jurídica</w:t>
            </w:r>
            <w:r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 </w:t>
            </w:r>
            <w:r w:rsidRPr="008404BC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(Disposición </w:t>
            </w:r>
            <w:r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CGR</w:t>
            </w:r>
            <w:r w:rsidRPr="008404BC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 no. 4.12)</w:t>
            </w:r>
          </w:p>
        </w:tc>
        <w:tc>
          <w:tcPr>
            <w:tcW w:w="3282" w:type="dxa"/>
          </w:tcPr>
          <w:p w14:paraId="787827F4" w14:textId="21FBC19A" w:rsidR="002C35F0" w:rsidRDefault="002C35F0" w:rsidP="008404BC">
            <w:pPr>
              <w:pStyle w:val="Ttulo2"/>
              <w:jc w:val="center"/>
            </w:pPr>
            <w:r>
              <w:object w:dxaOrig="1531" w:dyaOrig="996" w14:anchorId="2D2E312A">
                <v:shape id="_x0000_i1029" type="#_x0000_t75" style="width:54.6pt;height:35.4pt" o:ole="">
                  <v:imagedata r:id="rId19" o:title=""/>
                </v:shape>
                <o:OLEObject Type="Embed" ProgID="AcroExch.Document.DC" ShapeID="_x0000_i1029" DrawAspect="Icon" ObjectID="_1764487013" r:id="rId20"/>
              </w:object>
            </w:r>
          </w:p>
        </w:tc>
        <w:tc>
          <w:tcPr>
            <w:tcW w:w="5423" w:type="dxa"/>
          </w:tcPr>
          <w:p w14:paraId="34A1C5E2" w14:textId="28E83E34" w:rsidR="002C35F0" w:rsidRPr="00673B36" w:rsidRDefault="002C35F0" w:rsidP="00673B36">
            <w:pPr>
              <w:pStyle w:val="Ttulo2"/>
              <w:jc w:val="center"/>
              <w:rPr>
                <w:b/>
                <w:bCs/>
              </w:rPr>
            </w:pPr>
          </w:p>
        </w:tc>
      </w:tr>
      <w:tr w:rsidR="002C35F0" w:rsidRPr="005676F5" w14:paraId="3B037079" w14:textId="05566460" w:rsidTr="002C35F0">
        <w:trPr>
          <w:trHeight w:val="331"/>
        </w:trPr>
        <w:tc>
          <w:tcPr>
            <w:tcW w:w="2352" w:type="dxa"/>
          </w:tcPr>
          <w:p w14:paraId="017049BA" w14:textId="58EB573C" w:rsidR="002C35F0" w:rsidRPr="005676F5" w:rsidRDefault="002C35F0" w:rsidP="00D01590">
            <w:pPr>
              <w:jc w:val="both"/>
            </w:pPr>
            <w:r>
              <w:t xml:space="preserve">Guía práctica para registro por sentencias en firme relacionadas con remuneraciones </w:t>
            </w:r>
            <w:r w:rsidRPr="008404BC">
              <w:t xml:space="preserve">(Disposición </w:t>
            </w:r>
            <w:r>
              <w:t>CGR</w:t>
            </w:r>
            <w:r w:rsidRPr="008404BC">
              <w:t xml:space="preserve"> no. 4.1</w:t>
            </w:r>
            <w:r>
              <w:t>2</w:t>
            </w:r>
            <w:r w:rsidRPr="008404BC">
              <w:t>)</w:t>
            </w:r>
          </w:p>
        </w:tc>
        <w:tc>
          <w:tcPr>
            <w:tcW w:w="3282" w:type="dxa"/>
          </w:tcPr>
          <w:p w14:paraId="50EA18BB" w14:textId="67442AA7" w:rsidR="002C35F0" w:rsidRDefault="002C35F0" w:rsidP="009613BE">
            <w:pPr>
              <w:jc w:val="center"/>
            </w:pPr>
          </w:p>
          <w:p w14:paraId="4BC92801" w14:textId="278D3E23" w:rsidR="002C35F0" w:rsidRPr="005676F5" w:rsidRDefault="002C35F0" w:rsidP="009613BE">
            <w:pPr>
              <w:jc w:val="center"/>
            </w:pPr>
            <w:r>
              <w:object w:dxaOrig="1440" w:dyaOrig="932" w14:anchorId="66C2B227">
                <v:shape id="_x0000_i1030" type="#_x0000_t75" style="width:73.8pt;height:46.8pt" o:ole="">
                  <v:imagedata r:id="rId21" o:title=""/>
                </v:shape>
                <o:OLEObject Type="Embed" ProgID="AcroExch.Document.DC" ShapeID="_x0000_i1030" DrawAspect="Icon" ObjectID="_1764487014" r:id="rId22"/>
              </w:object>
            </w:r>
          </w:p>
        </w:tc>
        <w:tc>
          <w:tcPr>
            <w:tcW w:w="5423" w:type="dxa"/>
          </w:tcPr>
          <w:p w14:paraId="418E51BD" w14:textId="727365E9" w:rsidR="002C35F0" w:rsidRPr="00FB5FB0" w:rsidRDefault="002C35F0" w:rsidP="00694B2C">
            <w:pPr>
              <w:jc w:val="center"/>
            </w:pPr>
            <w:r w:rsidRPr="00FB5FB0">
              <w:t>Comunicado mediante oficio: 131-FC-2022</w:t>
            </w:r>
          </w:p>
          <w:p w14:paraId="11A2D898" w14:textId="72734D7F" w:rsidR="002C35F0" w:rsidRPr="004F1E0E" w:rsidRDefault="002C35F0" w:rsidP="00694B2C">
            <w:pPr>
              <w:jc w:val="center"/>
            </w:pPr>
            <w:r>
              <w:object w:dxaOrig="2629" w:dyaOrig="1712" w14:anchorId="6CA36A60">
                <v:shape id="_x0000_i1031" type="#_x0000_t75" style="width:92.4pt;height:60.6pt" o:ole="">
                  <v:imagedata r:id="rId23" o:title=""/>
                </v:shape>
                <o:OLEObject Type="Embed" ProgID="AcroExch.Document.DC" ShapeID="_x0000_i1031" DrawAspect="Icon" ObjectID="_1764487015" r:id="rId24"/>
              </w:object>
            </w:r>
          </w:p>
          <w:p w14:paraId="025043E0" w14:textId="0BE2AA10" w:rsidR="002C35F0" w:rsidRDefault="002C35F0" w:rsidP="00694B2C">
            <w:pPr>
              <w:jc w:val="center"/>
            </w:pPr>
            <w:r>
              <w:t>Aprobación superior con oficio 4414-2022</w:t>
            </w:r>
          </w:p>
          <w:bookmarkStart w:id="1" w:name="_MON_1730803432"/>
          <w:bookmarkEnd w:id="1"/>
          <w:p w14:paraId="5F67F423" w14:textId="2FE4542F" w:rsidR="002C35F0" w:rsidRDefault="002C35F0" w:rsidP="00694B2C">
            <w:pPr>
              <w:jc w:val="center"/>
            </w:pPr>
            <w:r>
              <w:object w:dxaOrig="1440" w:dyaOrig="932" w14:anchorId="0912C38B">
                <v:shape id="_x0000_i1032" type="#_x0000_t75" style="width:1in;height:47.4pt" o:ole="">
                  <v:imagedata r:id="rId25" o:title=""/>
                </v:shape>
                <o:OLEObject Type="Embed" ProgID="Word.Document.12" ShapeID="_x0000_i1032" DrawAspect="Icon" ObjectID="_1764487016" r:id="rId26">
                  <o:FieldCodes>\s</o:FieldCodes>
                </o:OLEObject>
              </w:object>
            </w:r>
          </w:p>
          <w:p w14:paraId="589C307E" w14:textId="5C070C6E" w:rsidR="002C35F0" w:rsidRPr="0029647A" w:rsidRDefault="002C35F0" w:rsidP="00694B2C">
            <w:pPr>
              <w:jc w:val="center"/>
              <w:rPr>
                <w:color w:val="FF0000"/>
              </w:rPr>
            </w:pPr>
            <w:r w:rsidRPr="0029647A">
              <w:t>Acuerdo del Consejo Superior: 038-2022</w:t>
            </w:r>
          </w:p>
          <w:p w14:paraId="7F109A7C" w14:textId="2627DA1C" w:rsidR="002C35F0" w:rsidRPr="005676F5" w:rsidRDefault="002C35F0" w:rsidP="00694B2C">
            <w:pPr>
              <w:jc w:val="center"/>
            </w:pPr>
            <w:r>
              <w:object w:dxaOrig="2629" w:dyaOrig="1712" w14:anchorId="7D0907DA">
                <v:shape id="_x0000_i1033" type="#_x0000_t75" style="width:87.6pt;height:57.6pt" o:ole="">
                  <v:imagedata r:id="rId27" o:title=""/>
                </v:shape>
                <o:OLEObject Type="Embed" ProgID="AcroExch.Document.DC" ShapeID="_x0000_i1033" DrawAspect="Icon" ObjectID="_1764487017" r:id="rId28"/>
              </w:object>
            </w:r>
          </w:p>
        </w:tc>
      </w:tr>
      <w:tr w:rsidR="002C35F0" w:rsidRPr="005676F5" w14:paraId="74A30F94" w14:textId="0EC985C4" w:rsidTr="002C35F0">
        <w:trPr>
          <w:trHeight w:val="331"/>
        </w:trPr>
        <w:tc>
          <w:tcPr>
            <w:tcW w:w="2352" w:type="dxa"/>
          </w:tcPr>
          <w:p w14:paraId="0F88050D" w14:textId="5632BE9B" w:rsidR="002C35F0" w:rsidRPr="005676F5" w:rsidRDefault="002C35F0" w:rsidP="00A41A99">
            <w:pPr>
              <w:jc w:val="both"/>
            </w:pPr>
            <w:r w:rsidRPr="00A41A99">
              <w:lastRenderedPageBreak/>
              <w:t>Guía práctica para el reconocimiento de las provisiones de vacaciones y cesantía</w:t>
            </w:r>
            <w:r>
              <w:t xml:space="preserve"> </w:t>
            </w:r>
            <w:r w:rsidRPr="008404BC">
              <w:t xml:space="preserve">(Disposición </w:t>
            </w:r>
            <w:r>
              <w:t>CGR</w:t>
            </w:r>
            <w:r w:rsidRPr="008404BC">
              <w:t xml:space="preserve"> no. 4.1</w:t>
            </w:r>
            <w:r>
              <w:t>3</w:t>
            </w:r>
            <w:r w:rsidRPr="008404BC">
              <w:t>)</w:t>
            </w:r>
          </w:p>
        </w:tc>
        <w:tc>
          <w:tcPr>
            <w:tcW w:w="3282" w:type="dxa"/>
          </w:tcPr>
          <w:p w14:paraId="70368B5A" w14:textId="443D0C77" w:rsidR="002C35F0" w:rsidRPr="005676F5" w:rsidRDefault="002C35F0" w:rsidP="004C3A90">
            <w:pPr>
              <w:jc w:val="center"/>
            </w:pPr>
            <w:r>
              <w:object w:dxaOrig="1229" w:dyaOrig="798" w14:anchorId="34796CB2">
                <v:shape id="_x0000_i1034" type="#_x0000_t75" style="width:62.4pt;height:41.4pt" o:ole="">
                  <v:imagedata r:id="rId29" o:title=""/>
                </v:shape>
                <o:OLEObject Type="Embed" ProgID="AcroExch.Document.DC" ShapeID="_x0000_i1034" DrawAspect="Icon" ObjectID="_1764487018" r:id="rId30"/>
              </w:object>
            </w:r>
          </w:p>
        </w:tc>
        <w:tc>
          <w:tcPr>
            <w:tcW w:w="5423" w:type="dxa"/>
          </w:tcPr>
          <w:p w14:paraId="51C76293" w14:textId="14A9A2D5" w:rsidR="002C35F0" w:rsidRPr="0029647A" w:rsidRDefault="002C35F0" w:rsidP="009E0835">
            <w:pPr>
              <w:jc w:val="center"/>
              <w:rPr>
                <w:caps/>
              </w:rPr>
            </w:pPr>
            <w:r w:rsidRPr="0029647A">
              <w:t>Comunicado mediante oficio:</w:t>
            </w:r>
            <w:r w:rsidRPr="0029647A">
              <w:rPr>
                <w:caps/>
              </w:rPr>
              <w:t xml:space="preserve"> 196-FC-2022</w:t>
            </w:r>
          </w:p>
          <w:p w14:paraId="48790A90" w14:textId="68DA1C42" w:rsidR="002C35F0" w:rsidRDefault="002C35F0" w:rsidP="00A41A99">
            <w:pPr>
              <w:tabs>
                <w:tab w:val="left" w:pos="2565"/>
              </w:tabs>
              <w:jc w:val="center"/>
            </w:pPr>
            <w:r>
              <w:object w:dxaOrig="2629" w:dyaOrig="1712" w14:anchorId="078C99DA">
                <v:shape id="_x0000_i1035" type="#_x0000_t75" style="width:75.6pt;height:48.6pt" o:ole="">
                  <v:imagedata r:id="rId31" o:title=""/>
                </v:shape>
                <o:OLEObject Type="Embed" ProgID="AcroExch.Document.DC" ShapeID="_x0000_i1035" DrawAspect="Icon" ObjectID="_1764487019" r:id="rId32"/>
              </w:object>
            </w:r>
          </w:p>
          <w:p w14:paraId="7BC59F9F" w14:textId="2698A184" w:rsidR="002C35F0" w:rsidRPr="0029647A" w:rsidRDefault="002C35F0" w:rsidP="00A41A99">
            <w:pPr>
              <w:tabs>
                <w:tab w:val="left" w:pos="2565"/>
              </w:tabs>
              <w:jc w:val="center"/>
            </w:pPr>
            <w:r>
              <w:t>Aprobación superior con oficio 6839-2022</w:t>
            </w:r>
          </w:p>
          <w:bookmarkStart w:id="2" w:name="_1747038264"/>
          <w:bookmarkStart w:id="3" w:name="_MON_1760189907"/>
          <w:bookmarkEnd w:id="2"/>
          <w:bookmarkEnd w:id="3"/>
          <w:bookmarkStart w:id="4" w:name="_MON_1754813408"/>
          <w:bookmarkEnd w:id="4"/>
          <w:p w14:paraId="72CCE3AE" w14:textId="26D5DCDB" w:rsidR="002C35F0" w:rsidRPr="0029647A" w:rsidRDefault="002C35F0" w:rsidP="00A41A99">
            <w:pPr>
              <w:tabs>
                <w:tab w:val="left" w:pos="2565"/>
              </w:tabs>
              <w:jc w:val="center"/>
            </w:pPr>
            <w:r w:rsidRPr="0029647A">
              <w:object w:dxaOrig="1440" w:dyaOrig="932" w14:anchorId="79233392">
                <v:shape id="_x0000_i1036" type="#_x0000_t75" style="width:1in;height:47.4pt" o:ole="">
                  <v:imagedata r:id="rId33" o:title=""/>
                </v:shape>
                <o:OLEObject Type="Embed" ProgID="Word.Document.12" ShapeID="_x0000_i1036" DrawAspect="Icon" ObjectID="_1764487020" r:id="rId34">
                  <o:FieldCodes>\s</o:FieldCodes>
                </o:OLEObject>
              </w:object>
            </w:r>
          </w:p>
          <w:p w14:paraId="046E461C" w14:textId="77777777" w:rsidR="002C35F0" w:rsidRPr="0029647A" w:rsidRDefault="002C35F0" w:rsidP="00A41A99">
            <w:pPr>
              <w:tabs>
                <w:tab w:val="left" w:pos="2565"/>
              </w:tabs>
              <w:jc w:val="center"/>
            </w:pPr>
          </w:p>
          <w:p w14:paraId="20C6B57C" w14:textId="77777777" w:rsidR="002C35F0" w:rsidRPr="0029647A" w:rsidRDefault="002C35F0" w:rsidP="00A41A99">
            <w:pPr>
              <w:tabs>
                <w:tab w:val="left" w:pos="2565"/>
              </w:tabs>
              <w:jc w:val="center"/>
            </w:pPr>
            <w:r w:rsidRPr="0029647A">
              <w:t>Acuerdo del Consejo Superior: 56-2022</w:t>
            </w:r>
          </w:p>
          <w:p w14:paraId="778CEE68" w14:textId="39ECC1AA" w:rsidR="002C35F0" w:rsidRPr="005676F5" w:rsidRDefault="002C35F0" w:rsidP="00A41A99">
            <w:pPr>
              <w:tabs>
                <w:tab w:val="left" w:pos="2565"/>
              </w:tabs>
              <w:jc w:val="center"/>
            </w:pPr>
            <w:r w:rsidRPr="0029647A">
              <w:object w:dxaOrig="2629" w:dyaOrig="1712" w14:anchorId="3AAF868C">
                <v:shape id="_x0000_i1037" type="#_x0000_t75" style="width:74.4pt;height:48.6pt" o:ole="">
                  <v:imagedata r:id="rId35" o:title=""/>
                </v:shape>
                <o:OLEObject Type="Embed" ProgID="AcroExch.Document.DC" ShapeID="_x0000_i1037" DrawAspect="Icon" ObjectID="_1764487021" r:id="rId36"/>
              </w:object>
            </w:r>
          </w:p>
        </w:tc>
      </w:tr>
      <w:tr w:rsidR="002C35F0" w:rsidRPr="005676F5" w14:paraId="6723F919" w14:textId="578E4FFC" w:rsidTr="002C35F0">
        <w:trPr>
          <w:trHeight w:val="331"/>
        </w:trPr>
        <w:tc>
          <w:tcPr>
            <w:tcW w:w="2352" w:type="dxa"/>
          </w:tcPr>
          <w:p w14:paraId="503E928F" w14:textId="28F0F930" w:rsidR="002C35F0" w:rsidRPr="00A41A99" w:rsidRDefault="002C35F0" w:rsidP="00A41A99">
            <w:pPr>
              <w:jc w:val="both"/>
            </w:pPr>
            <w:r>
              <w:rPr>
                <w:lang w:val="es-MX"/>
              </w:rPr>
              <w:t>Revelación de los procesos judiciales y/o administrativos donde figura el Poder Judicial como demandante o demandado</w:t>
            </w:r>
          </w:p>
        </w:tc>
        <w:tc>
          <w:tcPr>
            <w:tcW w:w="3282" w:type="dxa"/>
          </w:tcPr>
          <w:p w14:paraId="0B894FFE" w14:textId="036B976C" w:rsidR="002C35F0" w:rsidRDefault="002C35F0" w:rsidP="004C3A90">
            <w:pPr>
              <w:jc w:val="center"/>
            </w:pPr>
            <w:r>
              <w:object w:dxaOrig="2629" w:dyaOrig="1712" w14:anchorId="4E420EC9">
                <v:shape id="_x0000_i1038" type="#_x0000_t75" style="width:75.6pt;height:47.4pt" o:ole="">
                  <v:imagedata r:id="rId37" o:title=""/>
                </v:shape>
                <o:OLEObject Type="Embed" ProgID="AcroExch.Document.DC" ShapeID="_x0000_i1038" DrawAspect="Icon" ObjectID="_1764487022" r:id="rId38"/>
              </w:object>
            </w:r>
          </w:p>
        </w:tc>
        <w:tc>
          <w:tcPr>
            <w:tcW w:w="5423" w:type="dxa"/>
          </w:tcPr>
          <w:p w14:paraId="743189FC" w14:textId="11DDAD29" w:rsidR="002C35F0" w:rsidRDefault="002C35F0" w:rsidP="009E0835">
            <w:pPr>
              <w:jc w:val="center"/>
            </w:pPr>
            <w:r w:rsidRPr="004F1E0E">
              <w:t>Comunicado mediante oficio</w:t>
            </w:r>
            <w:r>
              <w:t xml:space="preserve">: </w:t>
            </w:r>
            <w:r w:rsidRPr="00EC6319">
              <w:t>329-FC-2023</w:t>
            </w:r>
          </w:p>
          <w:p w14:paraId="7E8769AA" w14:textId="14DA1AE0" w:rsidR="002C35F0" w:rsidRDefault="002C35F0" w:rsidP="009E0835">
            <w:pPr>
              <w:jc w:val="center"/>
            </w:pPr>
            <w:r>
              <w:object w:dxaOrig="2629" w:dyaOrig="1712" w14:anchorId="36D861B5">
                <v:shape id="_x0000_i1039" type="#_x0000_t75" style="width:83.4pt;height:51.6pt" o:ole="">
                  <v:imagedata r:id="rId39" o:title=""/>
                </v:shape>
                <o:OLEObject Type="Embed" ProgID="AcroExch.Document.DC" ShapeID="_x0000_i1039" DrawAspect="Icon" ObjectID="_1764487023" r:id="rId40"/>
              </w:object>
            </w:r>
          </w:p>
          <w:p w14:paraId="1D43330A" w14:textId="77777777" w:rsidR="00F37A19" w:rsidRDefault="002C35F0" w:rsidP="009E0835">
            <w:pPr>
              <w:jc w:val="center"/>
            </w:pPr>
            <w:r>
              <w:t>Aprobación superior con oficio: 9499-2023</w:t>
            </w:r>
          </w:p>
          <w:bookmarkStart w:id="5" w:name="_MON_1759735005"/>
          <w:bookmarkEnd w:id="5"/>
          <w:p w14:paraId="5936389F" w14:textId="15ACB25C" w:rsidR="002C35F0" w:rsidRDefault="002C35F0" w:rsidP="009E0835">
            <w:pPr>
              <w:jc w:val="center"/>
            </w:pPr>
            <w:r>
              <w:object w:dxaOrig="1531" w:dyaOrig="996" w14:anchorId="35869391">
                <v:shape id="_x0000_i1040" type="#_x0000_t75" style="width:78pt;height:48pt" o:ole="">
                  <v:imagedata r:id="rId41" o:title=""/>
                </v:shape>
                <o:OLEObject Type="Embed" ProgID="Word.Document.12" ShapeID="_x0000_i1040" DrawAspect="Icon" ObjectID="_1764487024" r:id="rId42">
                  <o:FieldCodes>\s</o:FieldCodes>
                </o:OLEObject>
              </w:object>
            </w:r>
          </w:p>
          <w:p w14:paraId="3097D5B5" w14:textId="77777777" w:rsidR="002C35F0" w:rsidRPr="00491B1A" w:rsidRDefault="002C35F0" w:rsidP="009E0835">
            <w:pPr>
              <w:jc w:val="center"/>
            </w:pPr>
            <w:r>
              <w:t>Acuerdo del Consejo Superior:</w:t>
            </w:r>
            <w:r w:rsidRPr="00491B1A">
              <w:t xml:space="preserve">  87-2023</w:t>
            </w:r>
          </w:p>
          <w:p w14:paraId="2DCE8729" w14:textId="0E7B468D" w:rsidR="002C35F0" w:rsidRPr="004F1E0E" w:rsidRDefault="00F37A19" w:rsidP="00881A42">
            <w:pPr>
              <w:jc w:val="center"/>
            </w:pPr>
            <w:r>
              <w:object w:dxaOrig="1519" w:dyaOrig="991" w14:anchorId="2A4E3750">
                <v:shape id="_x0000_i1083" type="#_x0000_t75" style="width:76.2pt;height:49.8pt" o:ole="">
                  <v:imagedata r:id="rId43" o:title=""/>
                </v:shape>
                <o:OLEObject Type="Embed" ProgID="AcroExch.Document.DC" ShapeID="_x0000_i1083" DrawAspect="Icon" ObjectID="_1764487025" r:id="rId44"/>
              </w:object>
            </w:r>
          </w:p>
        </w:tc>
      </w:tr>
      <w:tr w:rsidR="002C35F0" w14:paraId="00E5F959" w14:textId="4076F0A7" w:rsidTr="002C35F0">
        <w:trPr>
          <w:trHeight w:val="331"/>
        </w:trPr>
        <w:tc>
          <w:tcPr>
            <w:tcW w:w="2352" w:type="dxa"/>
          </w:tcPr>
          <w:p w14:paraId="090EE47F" w14:textId="446FC6A4" w:rsidR="002C35F0" w:rsidRDefault="002C35F0" w:rsidP="59E754B4">
            <w:pPr>
              <w:jc w:val="both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</w:pPr>
            <w:r w:rsidRPr="59E754B4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es-MX"/>
              </w:rPr>
              <w:t xml:space="preserve">Informe integrado del análisis de la NICSP 19 </w:t>
            </w:r>
            <w:r w:rsidRPr="59E754B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  <w:t xml:space="preserve">“Provisiones, </w:t>
            </w:r>
            <w:proofErr w:type="gramStart"/>
            <w:r w:rsidRPr="59E754B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  <w:t>pasivos contingentes y activos contingentes</w:t>
            </w:r>
            <w:proofErr w:type="gramEnd"/>
            <w:r w:rsidRPr="59E754B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  <w:t>”</w:t>
            </w:r>
            <w:r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  <w:t>.</w:t>
            </w:r>
          </w:p>
          <w:p w14:paraId="64947322" w14:textId="77777777" w:rsidR="002C35F0" w:rsidRDefault="002C35F0" w:rsidP="59E754B4">
            <w:pPr>
              <w:jc w:val="both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</w:pPr>
          </w:p>
          <w:p w14:paraId="7C4D3830" w14:textId="6058895B" w:rsidR="002C35F0" w:rsidRDefault="00F577EB" w:rsidP="00F577EB">
            <w:pPr>
              <w:jc w:val="both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</w:pPr>
            <w:r w:rsidRPr="00F577EB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  <w:t xml:space="preserve"> Revelación de los procesos judiciales donde figura el Poder Judicial como demandante o demandado, conforme con la NICSP 19- Activos y Pasivos contingentes.</w:t>
            </w:r>
          </w:p>
          <w:p w14:paraId="54D3DDA6" w14:textId="77777777" w:rsidR="002C35F0" w:rsidRDefault="002C35F0" w:rsidP="59E754B4">
            <w:pPr>
              <w:jc w:val="both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</w:pPr>
          </w:p>
          <w:p w14:paraId="7C962990" w14:textId="77777777" w:rsidR="002C35F0" w:rsidRDefault="002C35F0" w:rsidP="59E754B4">
            <w:pPr>
              <w:jc w:val="both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  <w:lang w:val="es-MX"/>
              </w:rPr>
            </w:pPr>
          </w:p>
          <w:p w14:paraId="283AAC47" w14:textId="77777777" w:rsidR="002C35F0" w:rsidRDefault="002C35F0" w:rsidP="59E754B4">
            <w:pPr>
              <w:jc w:val="both"/>
              <w:rPr>
                <w:lang w:val="es-MX"/>
              </w:rPr>
            </w:pPr>
          </w:p>
          <w:p w14:paraId="7A996F82" w14:textId="4AC01C55" w:rsidR="002C35F0" w:rsidRDefault="002C35F0" w:rsidP="59E754B4">
            <w:pPr>
              <w:jc w:val="both"/>
              <w:rPr>
                <w:lang w:val="es-MX"/>
              </w:rPr>
            </w:pPr>
            <w:r>
              <w:rPr>
                <w:lang w:val="es-MX"/>
              </w:rPr>
              <w:t>Procedimiento de reclasificación y revelación de donaciones</w:t>
            </w:r>
          </w:p>
          <w:p w14:paraId="1F6108B2" w14:textId="77777777" w:rsidR="002C35F0" w:rsidRDefault="002C35F0" w:rsidP="59E754B4">
            <w:pPr>
              <w:jc w:val="both"/>
              <w:rPr>
                <w:lang w:val="es-MX"/>
              </w:rPr>
            </w:pPr>
          </w:p>
          <w:p w14:paraId="13DBE386" w14:textId="77777777" w:rsidR="002C35F0" w:rsidRDefault="002C35F0" w:rsidP="59E754B4">
            <w:pPr>
              <w:jc w:val="both"/>
              <w:rPr>
                <w:lang w:val="es-MX"/>
              </w:rPr>
            </w:pPr>
          </w:p>
          <w:p w14:paraId="4440339F" w14:textId="77777777" w:rsidR="002C35F0" w:rsidRDefault="002C35F0" w:rsidP="59E754B4">
            <w:pPr>
              <w:jc w:val="both"/>
              <w:rPr>
                <w:lang w:val="es-MX"/>
              </w:rPr>
            </w:pPr>
          </w:p>
          <w:p w14:paraId="06F57694" w14:textId="78751329" w:rsidR="002C35F0" w:rsidRDefault="002C35F0" w:rsidP="004E023B">
            <w:pPr>
              <w:autoSpaceDE w:val="0"/>
              <w:autoSpaceDN w:val="0"/>
              <w:adjustRightInd w:val="0"/>
              <w:spacing w:before="0" w:after="0"/>
              <w:rPr>
                <w:lang w:val="es-MX"/>
              </w:rPr>
            </w:pPr>
            <w:r w:rsidRPr="004E023B">
              <w:rPr>
                <w:lang w:val="es-MX"/>
              </w:rPr>
              <w:t>Revelación de garantías preventivas</w:t>
            </w:r>
            <w:r>
              <w:rPr>
                <w:lang w:val="es-MX"/>
              </w:rPr>
              <w:t xml:space="preserve"> </w:t>
            </w:r>
            <w:r w:rsidRPr="004E023B">
              <w:rPr>
                <w:lang w:val="es-MX"/>
              </w:rPr>
              <w:t>de procesos judiciales</w:t>
            </w:r>
          </w:p>
          <w:p w14:paraId="618396E2" w14:textId="77777777" w:rsidR="002C35F0" w:rsidRDefault="002C35F0" w:rsidP="59E754B4">
            <w:pPr>
              <w:jc w:val="both"/>
              <w:rPr>
                <w:lang w:val="es-MX"/>
              </w:rPr>
            </w:pPr>
          </w:p>
          <w:p w14:paraId="30695D7A" w14:textId="3E6D0DBF" w:rsidR="002C35F0" w:rsidRDefault="002C35F0" w:rsidP="59E754B4">
            <w:pPr>
              <w:jc w:val="both"/>
              <w:rPr>
                <w:lang w:val="es-MX"/>
              </w:rPr>
            </w:pPr>
            <w:r w:rsidRPr="004E023B">
              <w:rPr>
                <w:lang w:val="es-MX"/>
              </w:rPr>
              <w:t>Provisiones producto de reestructuración</w:t>
            </w:r>
          </w:p>
          <w:p w14:paraId="53B6B045" w14:textId="77777777" w:rsidR="002C35F0" w:rsidRDefault="002C35F0" w:rsidP="59E754B4">
            <w:pPr>
              <w:jc w:val="both"/>
              <w:rPr>
                <w:lang w:val="es-MX"/>
              </w:rPr>
            </w:pPr>
          </w:p>
          <w:p w14:paraId="51AE4CD4" w14:textId="77777777" w:rsidR="002C35F0" w:rsidRDefault="002C35F0" w:rsidP="59E754B4">
            <w:pPr>
              <w:jc w:val="both"/>
              <w:rPr>
                <w:lang w:val="es-MX"/>
              </w:rPr>
            </w:pPr>
          </w:p>
          <w:p w14:paraId="49B8E57F" w14:textId="77777777" w:rsidR="00873D6C" w:rsidRPr="0058343A" w:rsidRDefault="00873D6C" w:rsidP="00873D6C">
            <w:pPr>
              <w:autoSpaceDE w:val="0"/>
              <w:autoSpaceDN w:val="0"/>
              <w:adjustRightInd w:val="0"/>
              <w:spacing w:before="0" w:after="0"/>
              <w:rPr>
                <w:lang w:val="es-MX"/>
              </w:rPr>
            </w:pPr>
            <w:r w:rsidRPr="0058343A">
              <w:rPr>
                <w:lang w:val="es-MX"/>
              </w:rPr>
              <w:t>Procedimiento de análisis de los convenios</w:t>
            </w:r>
          </w:p>
          <w:p w14:paraId="55492867" w14:textId="77777777" w:rsidR="00873D6C" w:rsidRPr="0058343A" w:rsidRDefault="00873D6C" w:rsidP="00873D6C">
            <w:pPr>
              <w:autoSpaceDE w:val="0"/>
              <w:autoSpaceDN w:val="0"/>
              <w:adjustRightInd w:val="0"/>
              <w:spacing w:before="0" w:after="0"/>
              <w:rPr>
                <w:lang w:val="es-MX"/>
              </w:rPr>
            </w:pPr>
            <w:r w:rsidRPr="0058343A">
              <w:rPr>
                <w:lang w:val="es-MX"/>
              </w:rPr>
              <w:t>nacionales e internacionales vigentes para determinar una</w:t>
            </w:r>
          </w:p>
          <w:p w14:paraId="1CCFC09D" w14:textId="729FED81" w:rsidR="002C35F0" w:rsidRDefault="00873D6C" w:rsidP="00873D6C">
            <w:pPr>
              <w:jc w:val="both"/>
              <w:rPr>
                <w:lang w:val="es-MX"/>
              </w:rPr>
            </w:pPr>
            <w:r w:rsidRPr="0058343A">
              <w:rPr>
                <w:lang w:val="es-MX"/>
              </w:rPr>
              <w:t>posible obligación</w:t>
            </w:r>
          </w:p>
          <w:p w14:paraId="59C763FC" w14:textId="77777777" w:rsidR="00232DF1" w:rsidRDefault="00232DF1" w:rsidP="00873D6C">
            <w:pPr>
              <w:jc w:val="both"/>
              <w:rPr>
                <w:lang w:val="es-MX"/>
              </w:rPr>
            </w:pPr>
          </w:p>
          <w:p w14:paraId="714D7CD9" w14:textId="77777777" w:rsidR="00232DF1" w:rsidRPr="00232DF1" w:rsidRDefault="00232DF1" w:rsidP="00232DF1">
            <w:pPr>
              <w:autoSpaceDE w:val="0"/>
              <w:autoSpaceDN w:val="0"/>
              <w:adjustRightInd w:val="0"/>
              <w:spacing w:before="0" w:after="0"/>
              <w:rPr>
                <w:lang w:val="es-MX"/>
              </w:rPr>
            </w:pPr>
            <w:r w:rsidRPr="00232DF1">
              <w:rPr>
                <w:lang w:val="es-MX"/>
              </w:rPr>
              <w:t>Revelación de garantías preventivas</w:t>
            </w:r>
          </w:p>
          <w:p w14:paraId="122AC0B4" w14:textId="44BB9707" w:rsidR="00232DF1" w:rsidRDefault="00232DF1" w:rsidP="00232DF1">
            <w:pPr>
              <w:autoSpaceDE w:val="0"/>
              <w:autoSpaceDN w:val="0"/>
              <w:adjustRightInd w:val="0"/>
              <w:spacing w:before="0" w:after="0"/>
              <w:rPr>
                <w:lang w:val="es-MX"/>
              </w:rPr>
            </w:pPr>
            <w:r w:rsidRPr="00232DF1">
              <w:rPr>
                <w:lang w:val="es-MX"/>
              </w:rPr>
              <w:t>de procesos judiciales.</w:t>
            </w:r>
          </w:p>
          <w:p w14:paraId="523A397E" w14:textId="77777777" w:rsidR="00873D6C" w:rsidRDefault="00873D6C" w:rsidP="00873D6C">
            <w:pPr>
              <w:jc w:val="both"/>
              <w:rPr>
                <w:lang w:val="es-MX"/>
              </w:rPr>
            </w:pPr>
          </w:p>
          <w:p w14:paraId="71563A10" w14:textId="77777777" w:rsidR="002C35F0" w:rsidRDefault="002C35F0" w:rsidP="59E754B4">
            <w:pPr>
              <w:jc w:val="both"/>
              <w:rPr>
                <w:lang w:val="es-MX"/>
              </w:rPr>
            </w:pPr>
            <w:r>
              <w:rPr>
                <w:lang w:val="es-MX"/>
              </w:rPr>
              <w:t>Divulgación del p</w:t>
            </w:r>
            <w:r w:rsidRPr="00720F8B">
              <w:rPr>
                <w:lang w:val="es-MX"/>
              </w:rPr>
              <w:t>rocedimiento para la Gestión de recursos dinerarios por Garantías de Participación y Cumplimiento en Caja Única del Estado</w:t>
            </w:r>
            <w:r>
              <w:rPr>
                <w:lang w:val="es-MX"/>
              </w:rPr>
              <w:t xml:space="preserve"> integrado en el análisis de la </w:t>
            </w:r>
            <w:r w:rsidRPr="00CB7CCE">
              <w:rPr>
                <w:lang w:val="es-MX"/>
              </w:rPr>
              <w:t xml:space="preserve">NICSP 19 “Provisiones, </w:t>
            </w:r>
            <w:proofErr w:type="gramStart"/>
            <w:r w:rsidRPr="00CB7CCE">
              <w:rPr>
                <w:lang w:val="es-MX"/>
              </w:rPr>
              <w:t>pasivos contingentes y activos contingentes</w:t>
            </w:r>
            <w:proofErr w:type="gramEnd"/>
            <w:r w:rsidRPr="00CB7CCE">
              <w:rPr>
                <w:lang w:val="es-MX"/>
              </w:rPr>
              <w:t>”.</w:t>
            </w:r>
          </w:p>
          <w:p w14:paraId="24774164" w14:textId="77777777" w:rsidR="0076563E" w:rsidRDefault="0076563E" w:rsidP="59E754B4">
            <w:pPr>
              <w:jc w:val="both"/>
              <w:rPr>
                <w:rFonts w:ascii="Franklin Gothic Book" w:eastAsia="Franklin Gothic Book" w:hAnsi="Franklin Gothic Book" w:cs="Franklin Gothic Book"/>
                <w:lang w:val="es-MX"/>
              </w:rPr>
            </w:pPr>
          </w:p>
          <w:p w14:paraId="7772CF19" w14:textId="2915F085" w:rsidR="0076563E" w:rsidRDefault="0076563E" w:rsidP="0058343A">
            <w:pPr>
              <w:jc w:val="both"/>
              <w:rPr>
                <w:rFonts w:ascii="Franklin Gothic Book" w:eastAsia="Franklin Gothic Book" w:hAnsi="Franklin Gothic Book" w:cs="Franklin Gothic Book"/>
                <w:lang w:val="es-MX"/>
              </w:rPr>
            </w:pPr>
          </w:p>
        </w:tc>
        <w:tc>
          <w:tcPr>
            <w:tcW w:w="3282" w:type="dxa"/>
          </w:tcPr>
          <w:p w14:paraId="36543F9D" w14:textId="1FFD2E90" w:rsidR="002C35F0" w:rsidRDefault="00193EA1" w:rsidP="00CB7CCE">
            <w:pPr>
              <w:jc w:val="center"/>
            </w:pPr>
            <w:r>
              <w:object w:dxaOrig="1519" w:dyaOrig="991" w14:anchorId="3FB39A06">
                <v:shape id="_x0000_i1098" type="#_x0000_t75" style="width:76.2pt;height:49.8pt" o:ole="">
                  <v:imagedata r:id="rId45" o:title=""/>
                </v:shape>
                <o:OLEObject Type="Embed" ProgID="AcroExch.Document.DC" ShapeID="_x0000_i1098" DrawAspect="Icon" ObjectID="_1764487026" r:id="rId46"/>
              </w:object>
            </w:r>
          </w:p>
          <w:p w14:paraId="375F504B" w14:textId="77777777" w:rsidR="002C35F0" w:rsidRDefault="002C35F0" w:rsidP="00CB7CCE">
            <w:pPr>
              <w:jc w:val="center"/>
            </w:pPr>
          </w:p>
          <w:p w14:paraId="0B0CAC1A" w14:textId="77777777" w:rsidR="002C35F0" w:rsidRDefault="002C35F0" w:rsidP="00CB7CCE">
            <w:pPr>
              <w:jc w:val="center"/>
            </w:pPr>
          </w:p>
          <w:p w14:paraId="45235779" w14:textId="77777777" w:rsidR="002C35F0" w:rsidRDefault="002C35F0" w:rsidP="00CB7CCE">
            <w:pPr>
              <w:jc w:val="center"/>
            </w:pPr>
          </w:p>
          <w:p w14:paraId="566CBE64" w14:textId="77777777" w:rsidR="002C35F0" w:rsidRDefault="002C35F0" w:rsidP="00CB7CCE">
            <w:pPr>
              <w:jc w:val="center"/>
            </w:pPr>
          </w:p>
          <w:p w14:paraId="7F838249" w14:textId="6A52B423" w:rsidR="002C35F0" w:rsidRDefault="00924090" w:rsidP="00CB7CCE">
            <w:pPr>
              <w:jc w:val="center"/>
            </w:pPr>
            <w:r>
              <w:rPr>
                <w:lang w:val="es-MX" w:eastAsia="es-CR"/>
              </w:rPr>
              <w:object w:dxaOrig="2629" w:dyaOrig="1712" w14:anchorId="209E0C83">
                <v:shape id="_x0000_i1087" type="#_x0000_t75" style="width:92.4pt;height:60.6pt" o:ole="">
                  <v:imagedata r:id="rId47" o:title=""/>
                </v:shape>
                <o:OLEObject Type="Embed" ProgID="AcroExch.Document.DC" ShapeID="_x0000_i1087" DrawAspect="Icon" ObjectID="_1764487027" r:id="rId48"/>
              </w:object>
            </w:r>
          </w:p>
          <w:p w14:paraId="31712714" w14:textId="77777777" w:rsidR="002C35F0" w:rsidRDefault="002C35F0" w:rsidP="00CB7CCE">
            <w:pPr>
              <w:jc w:val="center"/>
            </w:pPr>
          </w:p>
          <w:p w14:paraId="3DED9A04" w14:textId="77777777" w:rsidR="002C35F0" w:rsidRDefault="002C35F0" w:rsidP="00CB7CCE">
            <w:pPr>
              <w:jc w:val="center"/>
            </w:pPr>
          </w:p>
          <w:p w14:paraId="5EBFBABE" w14:textId="77777777" w:rsidR="002C35F0" w:rsidRDefault="002C35F0" w:rsidP="00CB7CCE">
            <w:pPr>
              <w:jc w:val="center"/>
            </w:pPr>
          </w:p>
          <w:p w14:paraId="2860D252" w14:textId="77777777" w:rsidR="002C35F0" w:rsidRDefault="002C35F0" w:rsidP="00CB7CCE">
            <w:pPr>
              <w:jc w:val="center"/>
            </w:pPr>
          </w:p>
          <w:p w14:paraId="71ACAFB1" w14:textId="77777777" w:rsidR="002C35F0" w:rsidRDefault="002C35F0" w:rsidP="00CB7CCE">
            <w:pPr>
              <w:jc w:val="center"/>
            </w:pPr>
          </w:p>
          <w:p w14:paraId="2561B907" w14:textId="5BA92802" w:rsidR="002C35F0" w:rsidRDefault="002C35F0" w:rsidP="00CB7CCE">
            <w:pPr>
              <w:jc w:val="center"/>
            </w:pPr>
            <w:r>
              <w:rPr>
                <w:lang w:val="es-MX" w:eastAsia="es-CR"/>
              </w:rPr>
              <w:object w:dxaOrig="2629" w:dyaOrig="1712" w14:anchorId="708FE63F">
                <v:shape id="_x0000_i1042" type="#_x0000_t75" style="width:73.2pt;height:47.4pt" o:ole="">
                  <v:imagedata r:id="rId49" o:title=""/>
                </v:shape>
                <o:OLEObject Type="Embed" ProgID="AcroExch.Document.DC" ShapeID="_x0000_i1042" DrawAspect="Icon" ObjectID="_1764487028" r:id="rId50"/>
              </w:object>
            </w:r>
            <w:r>
              <w:rPr>
                <w:lang w:val="es-MX" w:eastAsia="es-CR"/>
              </w:rPr>
              <w:object w:dxaOrig="2629" w:dyaOrig="1712" w14:anchorId="06CCF936">
                <v:shape id="_x0000_i1043" type="#_x0000_t75" style="width:66.6pt;height:43.2pt" o:ole="">
                  <v:imagedata r:id="rId51" o:title=""/>
                </v:shape>
                <o:OLEObject Type="Embed" ProgID="AcroExch.Document.DC" ShapeID="_x0000_i1043" DrawAspect="Icon" ObjectID="_1764487029" r:id="rId52"/>
              </w:object>
            </w:r>
          </w:p>
          <w:p w14:paraId="7FFB3110" w14:textId="77777777" w:rsidR="002C35F0" w:rsidRDefault="002C35F0" w:rsidP="00CB7CCE">
            <w:pPr>
              <w:jc w:val="center"/>
            </w:pPr>
          </w:p>
          <w:p w14:paraId="4F329EB8" w14:textId="37E42186" w:rsidR="002C35F0" w:rsidRDefault="008567E7" w:rsidP="00CB7CCE">
            <w:pPr>
              <w:jc w:val="center"/>
            </w:pPr>
            <w:r w:rsidRPr="005C6601">
              <w:rPr>
                <w:rFonts w:cs="Arial"/>
                <w:szCs w:val="24"/>
              </w:rPr>
              <w:object w:dxaOrig="1779" w:dyaOrig="1158" w14:anchorId="5C18ACB3">
                <v:shape id="_x0000_i1085" type="#_x0000_t75" style="width:67.8pt;height:44.4pt" o:ole="">
                  <v:imagedata r:id="rId53" o:title=""/>
                </v:shape>
                <o:OLEObject Type="Embed" ProgID="AcroExch.Document.DC" ShapeID="_x0000_i1085" DrawAspect="Icon" ObjectID="_1764487030" r:id="rId54"/>
              </w:object>
            </w:r>
          </w:p>
          <w:p w14:paraId="677EDE0A" w14:textId="66EAE323" w:rsidR="002C35F0" w:rsidRDefault="002C35F0" w:rsidP="00CB7CCE">
            <w:pPr>
              <w:jc w:val="center"/>
            </w:pPr>
          </w:p>
          <w:p w14:paraId="1A4CE809" w14:textId="16776794" w:rsidR="002C35F0" w:rsidRDefault="002C35F0" w:rsidP="00CB7CCE">
            <w:pPr>
              <w:jc w:val="center"/>
            </w:pPr>
            <w:r>
              <w:object w:dxaOrig="1810" w:dyaOrig="1181" w14:anchorId="7924DE77">
                <v:shape id="_x0000_i1045" type="#_x0000_t75" style="width:93.6pt;height:58.8pt" o:ole="">
                  <v:imagedata r:id="rId55" o:title=""/>
                </v:shape>
                <o:OLEObject Type="Embed" ProgID="AcroExch.Document.DC" ShapeID="_x0000_i1045" DrawAspect="Icon" ObjectID="_1764487031" r:id="rId56"/>
              </w:object>
            </w:r>
          </w:p>
          <w:p w14:paraId="0ECC45FD" w14:textId="77777777" w:rsidR="002C35F0" w:rsidRDefault="002C35F0" w:rsidP="00CB7CCE">
            <w:pPr>
              <w:jc w:val="center"/>
            </w:pPr>
          </w:p>
          <w:p w14:paraId="67792523" w14:textId="58E995A9" w:rsidR="002C35F0" w:rsidRDefault="00325D53" w:rsidP="00CB7CCE">
            <w:pPr>
              <w:jc w:val="center"/>
            </w:pPr>
            <w:r>
              <w:rPr>
                <w:rFonts w:ascii="Arial" w:hAnsi="Arial" w:cs="Arial"/>
                <w:lang w:eastAsia="es-ES"/>
              </w:rPr>
              <w:object w:dxaOrig="1519" w:dyaOrig="991" w14:anchorId="2F4DDB7A">
                <v:shape id="_x0000_i1089" type="#_x0000_t75" style="width:76.2pt;height:49.8pt" o:ole="">
                  <v:imagedata r:id="rId57" o:title=""/>
                </v:shape>
                <o:OLEObject Type="Embed" ProgID="AcroExch.Document.DC" ShapeID="_x0000_i1089" DrawAspect="Icon" ObjectID="_1764487032" r:id="rId58"/>
              </w:object>
            </w:r>
          </w:p>
          <w:p w14:paraId="3F587BC6" w14:textId="77777777" w:rsidR="00873D6C" w:rsidRDefault="00873D6C" w:rsidP="00CB7CCE">
            <w:pPr>
              <w:jc w:val="center"/>
            </w:pPr>
          </w:p>
          <w:p w14:paraId="565968E0" w14:textId="07A47AB6" w:rsidR="00873D6C" w:rsidRDefault="004F318D" w:rsidP="00CB7CCE">
            <w:pPr>
              <w:jc w:val="center"/>
              <w:rPr>
                <w:rFonts w:cs="Arial"/>
                <w:szCs w:val="24"/>
              </w:rPr>
            </w:pPr>
            <w:r w:rsidRPr="005C6601">
              <w:rPr>
                <w:rFonts w:cs="Arial"/>
                <w:szCs w:val="24"/>
              </w:rPr>
              <w:object w:dxaOrig="1519" w:dyaOrig="991" w14:anchorId="1DEF7D3E">
                <v:shape id="_x0000_i1091" type="#_x0000_t75" style="width:76.2pt;height:49.8pt" o:ole="">
                  <v:imagedata r:id="rId53" o:title=""/>
                </v:shape>
                <o:OLEObject Type="Embed" ProgID="AcroExch.Document.DC" ShapeID="_x0000_i1091" DrawAspect="Icon" ObjectID="_1764487033" r:id="rId59"/>
              </w:object>
            </w:r>
          </w:p>
          <w:p w14:paraId="622A3916" w14:textId="77777777" w:rsidR="004F318D" w:rsidRDefault="004F318D" w:rsidP="00CB7CCE">
            <w:pPr>
              <w:jc w:val="center"/>
            </w:pPr>
          </w:p>
          <w:p w14:paraId="5A194EC8" w14:textId="6B9159B8" w:rsidR="002C35F0" w:rsidRDefault="002C35F0" w:rsidP="00CB7CCE">
            <w:pPr>
              <w:jc w:val="center"/>
            </w:pPr>
            <w:r w:rsidRPr="00A4679D">
              <w:object w:dxaOrig="1910" w:dyaOrig="1243" w14:anchorId="24408BDC">
                <v:shape id="_x0000_i1046" type="#_x0000_t75" style="width:66.6pt;height:42pt" o:ole="">
                  <v:imagedata r:id="rId60" o:title=""/>
                </v:shape>
                <o:OLEObject Type="Embed" ProgID="AcroExch.Document.DC" ShapeID="_x0000_i1046" DrawAspect="Icon" ObjectID="_1764487034" r:id="rId61"/>
              </w:object>
            </w:r>
          </w:p>
          <w:bookmarkStart w:id="6" w:name="_MON_1761129694"/>
          <w:bookmarkEnd w:id="6"/>
          <w:p w14:paraId="121D0A53" w14:textId="77777777" w:rsidR="002C35F0" w:rsidRDefault="002C35F0" w:rsidP="00CB7CCE">
            <w:pPr>
              <w:jc w:val="center"/>
            </w:pPr>
            <w:r>
              <w:object w:dxaOrig="1519" w:dyaOrig="991" w14:anchorId="5B423F14">
                <v:shape id="_x0000_i1047" type="#_x0000_t75" style="width:76.2pt;height:49.8pt" o:ole="">
                  <v:imagedata r:id="rId62" o:title=""/>
                </v:shape>
                <o:OLEObject Type="Embed" ProgID="Word.Document.8" ShapeID="_x0000_i1047" DrawAspect="Icon" ObjectID="_1764487035" r:id="rId63">
                  <o:FieldCodes>\s</o:FieldCodes>
                </o:OLEObject>
              </w:object>
            </w:r>
            <w:r>
              <w:object w:dxaOrig="1519" w:dyaOrig="991" w14:anchorId="177AB909">
                <v:shape id="_x0000_i1048" type="#_x0000_t75" style="width:76.2pt;height:49.8pt" o:ole="">
                  <v:imagedata r:id="rId64" o:title=""/>
                </v:shape>
                <o:OLEObject Type="Embed" ProgID="AcroExch.Document.DC" ShapeID="_x0000_i1048" DrawAspect="Icon" ObjectID="_1764487036" r:id="rId65"/>
              </w:object>
            </w:r>
          </w:p>
          <w:p w14:paraId="51399A09" w14:textId="77777777" w:rsidR="00873D6C" w:rsidRDefault="00873D6C" w:rsidP="00CB7CCE">
            <w:pPr>
              <w:jc w:val="center"/>
            </w:pPr>
          </w:p>
          <w:p w14:paraId="45E45735" w14:textId="17F0378F" w:rsidR="00873D6C" w:rsidRDefault="00873D6C" w:rsidP="00CB7CCE">
            <w:pPr>
              <w:jc w:val="center"/>
            </w:pPr>
          </w:p>
        </w:tc>
        <w:tc>
          <w:tcPr>
            <w:tcW w:w="5423" w:type="dxa"/>
          </w:tcPr>
          <w:p w14:paraId="1D51CEB3" w14:textId="6C376F3D" w:rsidR="002C35F0" w:rsidRDefault="002C35F0" w:rsidP="59E754B4">
            <w:pPr>
              <w:jc w:val="center"/>
            </w:pPr>
            <w:r>
              <w:lastRenderedPageBreak/>
              <w:t>Comunicado mediante oficio:</w:t>
            </w:r>
          </w:p>
          <w:p w14:paraId="62F1B03C" w14:textId="0FB37A95" w:rsidR="002C35F0" w:rsidRDefault="002C35F0" w:rsidP="59E754B4">
            <w:pPr>
              <w:jc w:val="center"/>
            </w:pPr>
            <w:r>
              <w:object w:dxaOrig="1519" w:dyaOrig="991" w14:anchorId="73725D59">
                <v:shape id="_x0000_i1049" type="#_x0000_t75" style="width:76.2pt;height:49.8pt" o:ole="">
                  <v:imagedata r:id="rId66" o:title=""/>
                </v:shape>
                <o:OLEObject Type="Embed" ProgID="AcroExch.Document.DC" ShapeID="_x0000_i1049" DrawAspect="Icon" ObjectID="_1764487037" r:id="rId67"/>
              </w:object>
            </w:r>
          </w:p>
          <w:p w14:paraId="10CBCE7F" w14:textId="5658B338" w:rsidR="002C35F0" w:rsidRDefault="002C35F0" w:rsidP="59E754B4">
            <w:pPr>
              <w:jc w:val="center"/>
            </w:pPr>
            <w:r>
              <w:t>Aprobación superior con oficio:</w:t>
            </w:r>
          </w:p>
          <w:bookmarkStart w:id="7" w:name="_MON_1760877101"/>
          <w:bookmarkEnd w:id="7"/>
          <w:p w14:paraId="6F313D17" w14:textId="32DBEF8B" w:rsidR="002C35F0" w:rsidRDefault="002C35F0" w:rsidP="59E754B4">
            <w:pPr>
              <w:jc w:val="center"/>
            </w:pPr>
            <w:r>
              <w:object w:dxaOrig="1779" w:dyaOrig="1158" w14:anchorId="4113240D">
                <v:shape id="_x0000_i1050" type="#_x0000_t75" style="width:88.8pt;height:58.2pt" o:ole="">
                  <v:imagedata r:id="rId68" o:title=""/>
                </v:shape>
                <o:OLEObject Type="Embed" ProgID="Word.Document.12" ShapeID="_x0000_i1050" DrawAspect="Icon" ObjectID="_1764487038" r:id="rId69">
                  <o:FieldCodes>\s</o:FieldCodes>
                </o:OLEObject>
              </w:object>
            </w:r>
          </w:p>
          <w:p w14:paraId="18C2F32B" w14:textId="77777777" w:rsidR="002C35F0" w:rsidRDefault="002C35F0" w:rsidP="59E754B4">
            <w:pPr>
              <w:jc w:val="center"/>
              <w:rPr>
                <w:b/>
                <w:bCs/>
                <w:color w:val="000000" w:themeColor="text1"/>
              </w:rPr>
            </w:pPr>
            <w:r>
              <w:t xml:space="preserve">Acuerdo del Consejo Superior: </w:t>
            </w:r>
            <w:r w:rsidRPr="00C3312B">
              <w:rPr>
                <w:b/>
                <w:bCs/>
                <w:color w:val="000000" w:themeColor="text1"/>
              </w:rPr>
              <w:t xml:space="preserve">87-2023 </w:t>
            </w:r>
          </w:p>
          <w:p w14:paraId="011BB1A7" w14:textId="152F7063" w:rsidR="002C35F0" w:rsidRDefault="00574A70" w:rsidP="00CB7CCE">
            <w:pPr>
              <w:jc w:val="center"/>
            </w:pPr>
            <w:r>
              <w:object w:dxaOrig="1508" w:dyaOrig="984" w14:anchorId="7C473F8E">
                <v:shape id="_x0000_i1051" type="#_x0000_t75" style="width:75.6pt;height:49.2pt" o:ole="">
                  <v:imagedata r:id="rId70" o:title=""/>
                </v:shape>
                <o:OLEObject Type="Embed" ProgID="AcroExch.Document.DC" ShapeID="_x0000_i1051" DrawAspect="Icon" ObjectID="_1764487039" r:id="rId71"/>
              </w:object>
            </w:r>
          </w:p>
          <w:p w14:paraId="10C0569C" w14:textId="77777777" w:rsidR="002C35F0" w:rsidRDefault="002C35F0" w:rsidP="00CB7CCE">
            <w:pPr>
              <w:jc w:val="center"/>
            </w:pPr>
          </w:p>
          <w:p w14:paraId="210C3FF9" w14:textId="77777777" w:rsidR="002C35F0" w:rsidRDefault="002C35F0" w:rsidP="00CB7CCE">
            <w:pPr>
              <w:jc w:val="center"/>
            </w:pPr>
          </w:p>
          <w:p w14:paraId="68F0B958" w14:textId="77777777" w:rsidR="002C35F0" w:rsidRDefault="002C35F0" w:rsidP="00CB7CCE">
            <w:pPr>
              <w:jc w:val="center"/>
            </w:pPr>
          </w:p>
          <w:p w14:paraId="79EE6A6E" w14:textId="77777777" w:rsidR="002C35F0" w:rsidRDefault="002C35F0" w:rsidP="00CB7CCE">
            <w:pPr>
              <w:jc w:val="center"/>
            </w:pPr>
          </w:p>
          <w:p w14:paraId="2C2E5CCC" w14:textId="77777777" w:rsidR="002C35F0" w:rsidRDefault="002C35F0" w:rsidP="00CB7CCE">
            <w:pPr>
              <w:jc w:val="center"/>
            </w:pPr>
          </w:p>
          <w:p w14:paraId="76D1E5A6" w14:textId="77777777" w:rsidR="002C35F0" w:rsidRDefault="002C35F0" w:rsidP="003F0A6C"/>
          <w:p w14:paraId="2F20C6AB" w14:textId="77777777" w:rsidR="002C35F0" w:rsidRDefault="002C35F0" w:rsidP="00CB7CCE">
            <w:pPr>
              <w:jc w:val="center"/>
            </w:pPr>
          </w:p>
          <w:p w14:paraId="17ACC0D7" w14:textId="77777777" w:rsidR="002C35F0" w:rsidRDefault="002C35F0" w:rsidP="00CB7CCE">
            <w:pPr>
              <w:jc w:val="center"/>
            </w:pPr>
          </w:p>
          <w:p w14:paraId="38C7FF69" w14:textId="77777777" w:rsidR="002C35F0" w:rsidRDefault="002C35F0" w:rsidP="00CB7CCE">
            <w:pPr>
              <w:jc w:val="center"/>
            </w:pPr>
          </w:p>
          <w:p w14:paraId="277D5F0F" w14:textId="77777777" w:rsidR="002C35F0" w:rsidRDefault="002C35F0" w:rsidP="00CB7CCE">
            <w:pPr>
              <w:jc w:val="center"/>
            </w:pPr>
          </w:p>
          <w:p w14:paraId="1DD70053" w14:textId="77777777" w:rsidR="002C35F0" w:rsidRDefault="002C35F0" w:rsidP="00CB7CCE">
            <w:pPr>
              <w:jc w:val="center"/>
            </w:pPr>
          </w:p>
          <w:p w14:paraId="2D1A2E75" w14:textId="77777777" w:rsidR="002C35F0" w:rsidRDefault="002C35F0" w:rsidP="00CB7CCE">
            <w:pPr>
              <w:jc w:val="center"/>
            </w:pPr>
          </w:p>
          <w:p w14:paraId="73064711" w14:textId="77777777" w:rsidR="002C35F0" w:rsidRDefault="002C35F0" w:rsidP="00CB7CCE">
            <w:pPr>
              <w:jc w:val="center"/>
            </w:pPr>
          </w:p>
          <w:p w14:paraId="2904A005" w14:textId="77777777" w:rsidR="002C35F0" w:rsidRDefault="002C35F0" w:rsidP="00CB7CCE">
            <w:pPr>
              <w:jc w:val="center"/>
            </w:pPr>
          </w:p>
          <w:p w14:paraId="3FA6E58C" w14:textId="77777777" w:rsidR="002C35F0" w:rsidRDefault="002C35F0" w:rsidP="00CB7CCE">
            <w:pPr>
              <w:jc w:val="center"/>
            </w:pPr>
          </w:p>
          <w:p w14:paraId="6AF5CFC5" w14:textId="77777777" w:rsidR="002C35F0" w:rsidRDefault="002C35F0" w:rsidP="00CB7CCE">
            <w:pPr>
              <w:jc w:val="center"/>
            </w:pPr>
          </w:p>
          <w:p w14:paraId="2EEDF229" w14:textId="77777777" w:rsidR="002C35F0" w:rsidRDefault="002C35F0" w:rsidP="00CB7CCE">
            <w:pPr>
              <w:jc w:val="center"/>
            </w:pPr>
          </w:p>
          <w:p w14:paraId="529424BF" w14:textId="77777777" w:rsidR="002C35F0" w:rsidRDefault="002C35F0" w:rsidP="00CB7CCE">
            <w:pPr>
              <w:jc w:val="center"/>
            </w:pPr>
          </w:p>
          <w:p w14:paraId="1B324E71" w14:textId="77777777" w:rsidR="002C35F0" w:rsidRDefault="002C35F0" w:rsidP="00CB7CCE">
            <w:pPr>
              <w:jc w:val="center"/>
            </w:pPr>
          </w:p>
          <w:p w14:paraId="0E9B1B77" w14:textId="77777777" w:rsidR="002C35F0" w:rsidRDefault="002C35F0" w:rsidP="00CB7CCE">
            <w:pPr>
              <w:jc w:val="center"/>
            </w:pPr>
          </w:p>
          <w:p w14:paraId="1B8E5ECB" w14:textId="77777777" w:rsidR="002C35F0" w:rsidRDefault="002C35F0" w:rsidP="00CB7CCE">
            <w:pPr>
              <w:jc w:val="center"/>
            </w:pPr>
          </w:p>
          <w:p w14:paraId="65F6DFD2" w14:textId="6F794D10" w:rsidR="002C35F0" w:rsidRDefault="002C35F0" w:rsidP="00CB7CCE">
            <w:pPr>
              <w:jc w:val="center"/>
            </w:pPr>
            <w:r>
              <w:t xml:space="preserve">Correo de divulgación de la </w:t>
            </w:r>
            <w:r w:rsidRPr="00AB7FF1">
              <w:t>CIRCULAR N° 036-2023</w:t>
            </w:r>
          </w:p>
          <w:p w14:paraId="2588D7C0" w14:textId="4AF57439" w:rsidR="002C35F0" w:rsidRDefault="002C35F0" w:rsidP="00CB7CCE">
            <w:pPr>
              <w:jc w:val="center"/>
            </w:pPr>
            <w:r>
              <w:object w:dxaOrig="1519" w:dyaOrig="991" w14:anchorId="5595915F">
                <v:shape id="_x0000_i1052" type="#_x0000_t75" style="width:76.2pt;height:49.8pt" o:ole="">
                  <v:imagedata r:id="rId72" o:title=""/>
                </v:shape>
                <o:OLEObject Type="Embed" ProgID="Package" ShapeID="_x0000_i1052" DrawAspect="Icon" ObjectID="_1764487040" r:id="rId73"/>
              </w:object>
            </w:r>
          </w:p>
        </w:tc>
      </w:tr>
    </w:tbl>
    <w:p w14:paraId="1A934B5C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65ED0A0D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3C500C1A" w14:textId="294E50AF" w:rsidR="004C5D98" w:rsidRPr="005676F5" w:rsidRDefault="00E45EB2">
            <w:pPr>
              <w:pStyle w:val="Ttulo1"/>
            </w:pPr>
            <w:r w:rsidRPr="00E45EB2">
              <w:t>NICSP 20 Información a Revelar Sobre Partes Relacionadas</w:t>
            </w:r>
          </w:p>
        </w:tc>
      </w:tr>
      <w:tr w:rsidR="004C5D98" w:rsidRPr="005676F5" w14:paraId="1F57BB57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1A76EF0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90"/>
        <w:gridCol w:w="3056"/>
        <w:gridCol w:w="5610"/>
      </w:tblGrid>
      <w:tr w:rsidR="002C35F0" w:rsidRPr="005676F5" w14:paraId="0A6E5EDA" w14:textId="2F9ED7D7" w:rsidTr="002C35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90" w:type="dxa"/>
          </w:tcPr>
          <w:p w14:paraId="03BABD65" w14:textId="5E8432DF" w:rsidR="002C35F0" w:rsidRPr="005676F5" w:rsidRDefault="002C35F0" w:rsidP="00911150">
            <w:pPr>
              <w:pStyle w:val="Ttulo2"/>
            </w:pPr>
            <w:r>
              <w:t>DETALLE</w:t>
            </w:r>
          </w:p>
        </w:tc>
        <w:tc>
          <w:tcPr>
            <w:tcW w:w="3056" w:type="dxa"/>
          </w:tcPr>
          <w:p w14:paraId="2E00756E" w14:textId="77777777" w:rsidR="002C35F0" w:rsidRPr="005676F5" w:rsidRDefault="002C35F0" w:rsidP="00911150">
            <w:pPr>
              <w:pStyle w:val="Ttulo2"/>
            </w:pPr>
            <w:r>
              <w:t>DOCUMENTO</w:t>
            </w:r>
          </w:p>
        </w:tc>
        <w:tc>
          <w:tcPr>
            <w:tcW w:w="5611" w:type="dxa"/>
          </w:tcPr>
          <w:p w14:paraId="62A5B71A" w14:textId="77777777" w:rsidR="002C35F0" w:rsidRPr="005676F5" w:rsidRDefault="002C35F0" w:rsidP="00911150">
            <w:pPr>
              <w:pStyle w:val="Ttulo2"/>
            </w:pPr>
            <w:r>
              <w:t>APROBACIÓN SUPERIOR</w:t>
            </w:r>
          </w:p>
        </w:tc>
      </w:tr>
      <w:tr w:rsidR="002C35F0" w:rsidRPr="005676F5" w14:paraId="65FFCF5D" w14:textId="3A96C7F6" w:rsidTr="002C35F0">
        <w:trPr>
          <w:trHeight w:val="331"/>
        </w:trPr>
        <w:tc>
          <w:tcPr>
            <w:tcW w:w="2390" w:type="dxa"/>
          </w:tcPr>
          <w:p w14:paraId="502DF68A" w14:textId="53AF7385" w:rsidR="002C35F0" w:rsidRDefault="002C35F0" w:rsidP="002A3C44">
            <w:r>
              <w:t>Documento de análisis y procedimiento</w:t>
            </w:r>
          </w:p>
          <w:p w14:paraId="47399515" w14:textId="49EACFAD" w:rsidR="002C35F0" w:rsidRPr="005676F5" w:rsidRDefault="002C35F0" w:rsidP="002A3C44"/>
        </w:tc>
        <w:tc>
          <w:tcPr>
            <w:tcW w:w="3056" w:type="dxa"/>
          </w:tcPr>
          <w:p w14:paraId="07190FD6" w14:textId="54EA5F1E" w:rsidR="002C35F0" w:rsidRPr="005054C3" w:rsidRDefault="00AC0FCC" w:rsidP="00FC35C9">
            <w:pPr>
              <w:jc w:val="center"/>
            </w:pPr>
            <w:r w:rsidRPr="005054C3">
              <w:object w:dxaOrig="1376" w:dyaOrig="899" w14:anchorId="084A68E2">
                <v:shape id="_x0000_i1053" type="#_x0000_t75" style="width:69.6pt;height:44.4pt" o:ole="">
                  <v:imagedata r:id="rId74" o:title=""/>
                </v:shape>
                <o:OLEObject Type="Embed" ProgID="AcroExch.Document.DC" ShapeID="_x0000_i1053" DrawAspect="Icon" ObjectID="_1764487041" r:id="rId75"/>
              </w:object>
            </w:r>
            <w:r w:rsidRPr="005054C3">
              <w:object w:dxaOrig="1376" w:dyaOrig="899" w14:anchorId="433C9EBB">
                <v:shape id="_x0000_i1054" type="#_x0000_t75" style="width:69.6pt;height:44.4pt" o:ole="">
                  <v:imagedata r:id="rId76" o:title=""/>
                </v:shape>
                <o:OLEObject Type="Embed" ProgID="AcroExch.Document.DC" ShapeID="_x0000_i1054" DrawAspect="Icon" ObjectID="_1764487042" r:id="rId77"/>
              </w:object>
            </w:r>
          </w:p>
        </w:tc>
        <w:tc>
          <w:tcPr>
            <w:tcW w:w="5611" w:type="dxa"/>
          </w:tcPr>
          <w:p w14:paraId="00C66616" w14:textId="6CE94381" w:rsidR="002C35F0" w:rsidRPr="005054C3" w:rsidRDefault="002C35F0" w:rsidP="004F1E0E">
            <w:pPr>
              <w:jc w:val="center"/>
            </w:pPr>
            <w:r w:rsidRPr="005054C3">
              <w:t>Comunicado mediante oficio: 037-FC-2022</w:t>
            </w:r>
          </w:p>
          <w:p w14:paraId="014F2A14" w14:textId="3C8BEE38" w:rsidR="002C35F0" w:rsidRPr="005054C3" w:rsidRDefault="00FA7E3B" w:rsidP="009E0835">
            <w:pPr>
              <w:jc w:val="center"/>
            </w:pPr>
            <w:r w:rsidRPr="005054C3">
              <w:object w:dxaOrig="2629" w:dyaOrig="1712" w14:anchorId="71202B1D">
                <v:shape id="_x0000_i1055" type="#_x0000_t75" style="width:79.8pt;height:51.6pt" o:ole="">
                  <v:imagedata r:id="rId78" o:title=""/>
                </v:shape>
                <o:OLEObject Type="Embed" ProgID="AcroExch.Document.DC" ShapeID="_x0000_i1055" DrawAspect="Icon" ObjectID="_1764487043" r:id="rId79"/>
              </w:object>
            </w:r>
          </w:p>
          <w:p w14:paraId="295E20C1" w14:textId="31691972" w:rsidR="002C35F0" w:rsidRPr="005054C3" w:rsidRDefault="002C35F0" w:rsidP="004F318D">
            <w:pPr>
              <w:jc w:val="center"/>
            </w:pPr>
            <w:r w:rsidRPr="005054C3">
              <w:t>Aprobación superior con oficio: 1952-2023.</w:t>
            </w:r>
          </w:p>
          <w:bookmarkStart w:id="8" w:name="_MON_1760192126"/>
          <w:bookmarkEnd w:id="8"/>
          <w:bookmarkStart w:id="9" w:name="_MON_1754813644"/>
          <w:bookmarkEnd w:id="9"/>
          <w:p w14:paraId="6D4B0AB3" w14:textId="503B75B1" w:rsidR="002C35F0" w:rsidRPr="005054C3" w:rsidRDefault="002C35F0" w:rsidP="00C14B31">
            <w:pPr>
              <w:jc w:val="center"/>
            </w:pPr>
            <w:r w:rsidRPr="005054C3">
              <w:object w:dxaOrig="1508" w:dyaOrig="984" w14:anchorId="5454B1F2">
                <v:shape id="_x0000_i1056" type="#_x0000_t75" style="width:75.6pt;height:48.6pt" o:ole="">
                  <v:imagedata r:id="rId80" o:title=""/>
                </v:shape>
                <o:OLEObject Type="Embed" ProgID="Word.Document.12" ShapeID="_x0000_i1056" DrawAspect="Icon" ObjectID="_1764487044" r:id="rId81">
                  <o:FieldCodes>\s</o:FieldCodes>
                </o:OLEObject>
              </w:object>
            </w:r>
          </w:p>
          <w:p w14:paraId="1E44F237" w14:textId="77777777" w:rsidR="004F318D" w:rsidRDefault="002C35F0" w:rsidP="004F1E0E">
            <w:pPr>
              <w:jc w:val="center"/>
            </w:pPr>
            <w:r w:rsidRPr="005054C3">
              <w:t>Acuerdo del Consejo Superior: 016-2023</w:t>
            </w:r>
          </w:p>
          <w:p w14:paraId="678149F9" w14:textId="08DCEB8B" w:rsidR="002C35F0" w:rsidRPr="005054C3" w:rsidRDefault="00AC0FCC" w:rsidP="004F1E0E">
            <w:pPr>
              <w:jc w:val="center"/>
            </w:pPr>
            <w:r w:rsidRPr="005054C3">
              <w:object w:dxaOrig="2629" w:dyaOrig="1712" w14:anchorId="07B81313">
                <v:shape id="_x0000_i1057" type="#_x0000_t75" style="width:92.4pt;height:60.6pt" o:ole="">
                  <v:imagedata r:id="rId82" o:title=""/>
                </v:shape>
                <o:OLEObject Type="Embed" ProgID="AcroExch.Document.DC" ShapeID="_x0000_i1057" DrawAspect="Icon" ObjectID="_1764487045" r:id="rId83"/>
              </w:object>
            </w:r>
          </w:p>
        </w:tc>
      </w:tr>
    </w:tbl>
    <w:p w14:paraId="7B991F3B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0A0211A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24591EDF" w14:textId="23745684" w:rsidR="004C5D98" w:rsidRPr="005676F5" w:rsidRDefault="00E45EB2">
            <w:pPr>
              <w:pStyle w:val="Ttulo1"/>
            </w:pPr>
            <w:r w:rsidRPr="00E45EB2">
              <w:t>NICSP 21 Deterioro del Valor de Activos No Generadores de Efectivo</w:t>
            </w:r>
          </w:p>
        </w:tc>
      </w:tr>
      <w:tr w:rsidR="004C5D98" w:rsidRPr="005676F5" w14:paraId="496628C6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0C6CEA53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71"/>
        <w:gridCol w:w="3138"/>
        <w:gridCol w:w="5547"/>
      </w:tblGrid>
      <w:tr w:rsidR="002C35F0" w:rsidRPr="005676F5" w14:paraId="58E30382" w14:textId="7E47F277" w:rsidTr="002C35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71" w:type="dxa"/>
          </w:tcPr>
          <w:p w14:paraId="6F371DBA" w14:textId="5A67E4E8" w:rsidR="002C35F0" w:rsidRPr="005676F5" w:rsidRDefault="002C35F0" w:rsidP="00911150">
            <w:pPr>
              <w:pStyle w:val="Ttulo2"/>
            </w:pPr>
            <w:r>
              <w:t>DETALLE</w:t>
            </w:r>
          </w:p>
        </w:tc>
        <w:tc>
          <w:tcPr>
            <w:tcW w:w="3138" w:type="dxa"/>
          </w:tcPr>
          <w:p w14:paraId="307C54B1" w14:textId="77777777" w:rsidR="002C35F0" w:rsidRPr="005676F5" w:rsidRDefault="002C35F0" w:rsidP="00911150">
            <w:pPr>
              <w:pStyle w:val="Ttulo2"/>
            </w:pPr>
            <w:r>
              <w:t>DOCUMENTO</w:t>
            </w:r>
          </w:p>
        </w:tc>
        <w:tc>
          <w:tcPr>
            <w:tcW w:w="5548" w:type="dxa"/>
          </w:tcPr>
          <w:p w14:paraId="2CC9E856" w14:textId="77777777" w:rsidR="002C35F0" w:rsidRPr="005676F5" w:rsidRDefault="002C35F0" w:rsidP="00911150">
            <w:pPr>
              <w:pStyle w:val="Ttulo2"/>
            </w:pPr>
            <w:r>
              <w:t>APROBACIÓN SUPERIOR</w:t>
            </w:r>
          </w:p>
        </w:tc>
      </w:tr>
      <w:tr w:rsidR="002C35F0" w:rsidRPr="005676F5" w14:paraId="22A53D18" w14:textId="586F7597" w:rsidTr="002C35F0">
        <w:trPr>
          <w:trHeight w:val="331"/>
        </w:trPr>
        <w:tc>
          <w:tcPr>
            <w:tcW w:w="2371" w:type="dxa"/>
          </w:tcPr>
          <w:p w14:paraId="180A6B05" w14:textId="3030A0DB" w:rsidR="002C35F0" w:rsidRPr="005676F5" w:rsidRDefault="002C35F0" w:rsidP="002A3C44">
            <w:r w:rsidRPr="005C506D">
              <w:t>Informe de análisis NICSP 21 “Deterioro del Valor de Activos No Generadores de Efectivo”</w:t>
            </w:r>
          </w:p>
        </w:tc>
        <w:tc>
          <w:tcPr>
            <w:tcW w:w="3138" w:type="dxa"/>
          </w:tcPr>
          <w:p w14:paraId="62B85BA8" w14:textId="0F6E4FA4" w:rsidR="002C35F0" w:rsidRPr="005676F5" w:rsidRDefault="002C35F0" w:rsidP="005C506D">
            <w:pPr>
              <w:jc w:val="center"/>
            </w:pPr>
            <w:r>
              <w:object w:dxaOrig="1519" w:dyaOrig="991" w14:anchorId="15F20EBD">
                <v:shape id="_x0000_i1058" type="#_x0000_t75" style="width:76.2pt;height:49.8pt" o:ole="">
                  <v:imagedata r:id="rId84" o:title=""/>
                </v:shape>
                <o:OLEObject Type="Embed" ProgID="AcroExch.Document.DC" ShapeID="_x0000_i1058" DrawAspect="Icon" ObjectID="_1764487046" r:id="rId85"/>
              </w:object>
            </w:r>
          </w:p>
        </w:tc>
        <w:tc>
          <w:tcPr>
            <w:tcW w:w="5548" w:type="dxa"/>
          </w:tcPr>
          <w:p w14:paraId="3514F752" w14:textId="694DFA36" w:rsidR="002C35F0" w:rsidRDefault="002C35F0" w:rsidP="002A3C44">
            <w:r w:rsidRPr="005054C3">
              <w:t>Comunicado mediante oficio:</w:t>
            </w:r>
            <w:r>
              <w:t xml:space="preserve"> 387-FC-2023</w:t>
            </w:r>
          </w:p>
          <w:p w14:paraId="1DF0A7AE" w14:textId="77777777" w:rsidR="002C35F0" w:rsidRDefault="002C35F0" w:rsidP="002A3C44"/>
          <w:p w14:paraId="55AC95C2" w14:textId="77777777" w:rsidR="002C35F0" w:rsidRDefault="002C35F0" w:rsidP="005C506D">
            <w:pPr>
              <w:jc w:val="center"/>
            </w:pPr>
            <w:r>
              <w:object w:dxaOrig="1519" w:dyaOrig="991" w14:anchorId="2AC3BF0C">
                <v:shape id="_x0000_i1059" type="#_x0000_t75" style="width:76.2pt;height:49.8pt" o:ole="">
                  <v:imagedata r:id="rId86" o:title=""/>
                </v:shape>
                <o:OLEObject Type="Embed" ProgID="AcroExch.Document.DC" ShapeID="_x0000_i1059" DrawAspect="Icon" ObjectID="_1764487047" r:id="rId87"/>
              </w:object>
            </w:r>
          </w:p>
          <w:p w14:paraId="2FABAF90" w14:textId="77777777" w:rsidR="002C35F0" w:rsidRDefault="002C35F0" w:rsidP="005C506D">
            <w:pPr>
              <w:jc w:val="center"/>
            </w:pPr>
          </w:p>
          <w:p w14:paraId="283F696E" w14:textId="77777777" w:rsidR="002C35F0" w:rsidRDefault="002C35F0" w:rsidP="00754688">
            <w:pPr>
              <w:jc w:val="center"/>
            </w:pPr>
            <w:r>
              <w:t>Remisión de la Dirección Ejecutiva al Consejo Superior</w:t>
            </w:r>
          </w:p>
          <w:p w14:paraId="50109C0C" w14:textId="75C7C2D3" w:rsidR="002C35F0" w:rsidRDefault="002C35F0" w:rsidP="005C506D">
            <w:pPr>
              <w:jc w:val="center"/>
            </w:pPr>
            <w:r>
              <w:object w:dxaOrig="1519" w:dyaOrig="991" w14:anchorId="0B8A0A52">
                <v:shape id="_x0000_i1060" type="#_x0000_t75" style="width:76.2pt;height:49.8pt" o:ole="">
                  <v:imagedata r:id="rId88" o:title=""/>
                </v:shape>
                <o:OLEObject Type="Embed" ProgID="AcroExch.Document.DC" ShapeID="_x0000_i1060" DrawAspect="Icon" ObjectID="_1764487048" r:id="rId89"/>
              </w:object>
            </w:r>
          </w:p>
          <w:p w14:paraId="22E58388" w14:textId="5D2041CF" w:rsidR="002C35F0" w:rsidRDefault="002C35F0" w:rsidP="005C506D">
            <w:pPr>
              <w:jc w:val="center"/>
            </w:pPr>
            <w:r w:rsidRPr="005054C3">
              <w:t>Aprobación superior con oficio:</w:t>
            </w:r>
            <w:r>
              <w:t>10759-2023</w:t>
            </w:r>
          </w:p>
          <w:bookmarkStart w:id="10" w:name="_MON_1762663501"/>
          <w:bookmarkEnd w:id="10"/>
          <w:p w14:paraId="1160EA0B" w14:textId="77777777" w:rsidR="002C35F0" w:rsidRDefault="002C35F0" w:rsidP="005C506D">
            <w:pPr>
              <w:jc w:val="center"/>
            </w:pPr>
            <w:r>
              <w:object w:dxaOrig="1520" w:dyaOrig="988" w14:anchorId="0AC521C4">
                <v:shape id="_x0000_i1061" type="#_x0000_t75" style="width:76.8pt;height:49.2pt" o:ole="">
                  <v:imagedata r:id="rId90" o:title=""/>
                </v:shape>
                <o:OLEObject Type="Embed" ProgID="Word.Document.12" ShapeID="_x0000_i1061" DrawAspect="Icon" ObjectID="_1764487049" r:id="rId91">
                  <o:FieldCodes>\s</o:FieldCodes>
                </o:OLEObject>
              </w:object>
            </w:r>
          </w:p>
          <w:p w14:paraId="56B2F628" w14:textId="123C828C" w:rsidR="00E8151A" w:rsidRPr="005965F2" w:rsidRDefault="005965F2" w:rsidP="005965F2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5965F2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Oficio 350-FC-2023 remitido al Ministerio de Hacienda con la p</w:t>
            </w:r>
            <w:r w:rsidRPr="005965F2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ropuesta </w:t>
            </w:r>
            <w:r w:rsidRPr="005965F2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de </w:t>
            </w:r>
            <w:r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análisis de </w:t>
            </w:r>
            <w:r w:rsidRPr="005965F2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 xml:space="preserve">deterioro- </w:t>
            </w:r>
            <w:r w:rsidRPr="005965F2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NICSP 21 Deterioro del Valor de los activos no generadores de efectivo.</w:t>
            </w:r>
          </w:p>
          <w:p w14:paraId="55A128C0" w14:textId="4B5DF888" w:rsidR="00E8151A" w:rsidRPr="005676F5" w:rsidRDefault="00E8151A" w:rsidP="005C506D">
            <w:pPr>
              <w:jc w:val="center"/>
            </w:pPr>
            <w:r>
              <w:object w:dxaOrig="1519" w:dyaOrig="991" w14:anchorId="6F1468E6">
                <v:shape id="_x0000_i1095" type="#_x0000_t75" style="width:76.2pt;height:49.8pt" o:ole="">
                  <v:imagedata r:id="rId92" o:title=""/>
                </v:shape>
                <o:OLEObject Type="Embed" ProgID="AcroExch.Document.DC" ShapeID="_x0000_i1095" DrawAspect="Icon" ObjectID="_1764487050" r:id="rId93"/>
              </w:object>
            </w:r>
          </w:p>
        </w:tc>
      </w:tr>
      <w:tr w:rsidR="002C35F0" w:rsidRPr="005676F5" w14:paraId="31D431DE" w14:textId="420A2ACE" w:rsidTr="002C35F0">
        <w:trPr>
          <w:trHeight w:val="331"/>
        </w:trPr>
        <w:tc>
          <w:tcPr>
            <w:tcW w:w="2371" w:type="dxa"/>
          </w:tcPr>
          <w:p w14:paraId="6F0EFB39" w14:textId="4942662E" w:rsidR="002C35F0" w:rsidRPr="005C506D" w:rsidRDefault="002C35F0" w:rsidP="002A3C44">
            <w:r>
              <w:t xml:space="preserve">Actualización de </w:t>
            </w:r>
            <w:r w:rsidRPr="005C506D">
              <w:t>Informe de análisis NICSP 21 “Deterioro del Valor de Activos No Generadores de Efectivo”</w:t>
            </w:r>
          </w:p>
        </w:tc>
        <w:tc>
          <w:tcPr>
            <w:tcW w:w="3138" w:type="dxa"/>
          </w:tcPr>
          <w:p w14:paraId="2CC8AED2" w14:textId="085C2FFD" w:rsidR="002C35F0" w:rsidRDefault="002C35F0" w:rsidP="005C506D">
            <w:pPr>
              <w:jc w:val="center"/>
            </w:pPr>
            <w:r>
              <w:object w:dxaOrig="1520" w:dyaOrig="988" w14:anchorId="53A9B7E1">
                <v:shape id="_x0000_i1062" type="#_x0000_t75" style="width:76.8pt;height:49.2pt" o:ole="">
                  <v:imagedata r:id="rId94" o:title=""/>
                </v:shape>
                <o:OLEObject Type="Embed" ProgID="AcroExch.Document.DC" ShapeID="_x0000_i1062" DrawAspect="Icon" ObjectID="_1764487051" r:id="rId95"/>
              </w:object>
            </w:r>
          </w:p>
        </w:tc>
        <w:tc>
          <w:tcPr>
            <w:tcW w:w="5548" w:type="dxa"/>
          </w:tcPr>
          <w:p w14:paraId="7BC2D338" w14:textId="77777777" w:rsidR="002C35F0" w:rsidRDefault="002C35F0" w:rsidP="00717D5E">
            <w:pPr>
              <w:jc w:val="center"/>
            </w:pPr>
          </w:p>
          <w:p w14:paraId="18C4B19E" w14:textId="1B5D777B" w:rsidR="002C35F0" w:rsidRDefault="002C35F0" w:rsidP="00717D5E">
            <w:pPr>
              <w:jc w:val="center"/>
            </w:pPr>
            <w:r>
              <w:t>Oficio remitido a Contabilidad Nacional</w:t>
            </w:r>
          </w:p>
          <w:p w14:paraId="4A820579" w14:textId="37CB3069" w:rsidR="002743DA" w:rsidRDefault="002C35F0" w:rsidP="00717D5E">
            <w:pPr>
              <w:jc w:val="center"/>
            </w:pPr>
            <w:r>
              <w:object w:dxaOrig="1519" w:dyaOrig="991" w14:anchorId="56C0C6B5">
                <v:shape id="_x0000_i1063" type="#_x0000_t75" style="width:76.2pt;height:49.8pt" o:ole="">
                  <v:imagedata r:id="rId96" o:title=""/>
                </v:shape>
                <o:OLEObject Type="Embed" ProgID="AcroExch.Document.DC" ShapeID="_x0000_i1063" DrawAspect="Icon" ObjectID="_1764487052" r:id="rId97"/>
              </w:object>
            </w:r>
            <w:r w:rsidR="00E8151A">
              <w:object w:dxaOrig="1519" w:dyaOrig="991" w14:anchorId="090CF6B4">
                <v:shape id="_x0000_i1094" type="#_x0000_t75" style="width:76.2pt;height:49.8pt" o:ole="">
                  <v:imagedata r:id="rId98" o:title=""/>
                </v:shape>
                <o:OLEObject Type="Embed" ProgID="AcroExch.Document.DC" ShapeID="_x0000_i1094" DrawAspect="Icon" ObjectID="_1764487053" r:id="rId99"/>
              </w:object>
            </w:r>
          </w:p>
          <w:p w14:paraId="716CADA0" w14:textId="77777777" w:rsidR="002743DA" w:rsidRPr="002743DA" w:rsidRDefault="002743DA" w:rsidP="002743DA">
            <w:pPr>
              <w:autoSpaceDE w:val="0"/>
              <w:autoSpaceDN w:val="0"/>
              <w:adjustRightInd w:val="0"/>
              <w:spacing w:before="0" w:after="0"/>
              <w:rPr>
                <w:rFonts w:ascii="HendersonSansW00-BasicLight" w:hAnsi="HendersonSansW00-BasicLight" w:cs="HendersonSansW00-BasicLight"/>
                <w:color w:val="000000"/>
                <w:kern w:val="0"/>
                <w:sz w:val="24"/>
                <w:szCs w:val="24"/>
                <w:lang w:val="es-CR"/>
              </w:rPr>
            </w:pPr>
          </w:p>
          <w:p w14:paraId="46C627AC" w14:textId="4145D535" w:rsidR="002743DA" w:rsidRDefault="002743DA" w:rsidP="002743DA">
            <w:pPr>
              <w:jc w:val="center"/>
            </w:pPr>
            <w:r w:rsidRPr="002743DA">
              <w:rPr>
                <w:rFonts w:ascii="HendersonSansW00-BasicLight" w:hAnsi="HendersonSansW00-BasicLight" w:cs="HendersonSansW00-BasicLight"/>
                <w:color w:val="000000"/>
                <w:kern w:val="0"/>
                <w:sz w:val="24"/>
                <w:szCs w:val="24"/>
                <w:lang w:val="es-CR"/>
              </w:rPr>
              <w:t xml:space="preserve"> </w:t>
            </w:r>
            <w:r>
              <w:rPr>
                <w:rFonts w:ascii="HendersonSansW00-BasicLight" w:hAnsi="HendersonSansW00-BasicLight" w:cs="HendersonSansW00-BasicLight"/>
                <w:color w:val="000000"/>
                <w:kern w:val="0"/>
                <w:sz w:val="24"/>
                <w:szCs w:val="24"/>
                <w:lang w:val="es-CR"/>
              </w:rPr>
              <w:t>Minuta de reunión con el Ministerio de Hacienda</w:t>
            </w:r>
            <w:r w:rsidRPr="002743DA">
              <w:rPr>
                <w:rFonts w:ascii="HendersonSansW00-BasicLight" w:hAnsi="HendersonSansW00-BasicLight" w:cs="HendersonSansW00-BasicLight"/>
                <w:color w:val="000000"/>
                <w:kern w:val="0"/>
                <w:sz w:val="22"/>
                <w:szCs w:val="22"/>
                <w:lang w:val="es-CR"/>
              </w:rPr>
              <w:t>: MH-DGCN-UCC-MINEX-0136-2023</w:t>
            </w:r>
          </w:p>
          <w:p w14:paraId="29E78488" w14:textId="7918C839" w:rsidR="002C35F0" w:rsidRPr="005054C3" w:rsidRDefault="002743DA" w:rsidP="00717D5E">
            <w:pPr>
              <w:jc w:val="center"/>
            </w:pPr>
            <w:r>
              <w:object w:dxaOrig="1519" w:dyaOrig="991" w14:anchorId="6DEF1BDC">
                <v:shape id="_x0000_i1093" type="#_x0000_t75" style="width:76.2pt;height:49.8pt" o:ole="">
                  <v:imagedata r:id="rId100" o:title=""/>
                </v:shape>
                <o:OLEObject Type="Embed" ProgID="AcroExch.Document.DC" ShapeID="_x0000_i1093" DrawAspect="Icon" ObjectID="_1764487054" r:id="rId101"/>
              </w:object>
            </w:r>
          </w:p>
        </w:tc>
      </w:tr>
      <w:tr w:rsidR="002C35F0" w:rsidRPr="005676F5" w14:paraId="008C5173" w14:textId="77777777" w:rsidTr="002C35F0">
        <w:trPr>
          <w:trHeight w:val="331"/>
        </w:trPr>
        <w:tc>
          <w:tcPr>
            <w:tcW w:w="2371" w:type="dxa"/>
          </w:tcPr>
          <w:p w14:paraId="37008783" w14:textId="77777777" w:rsidR="002C35F0" w:rsidRDefault="002C35F0" w:rsidP="002A3C44"/>
        </w:tc>
        <w:tc>
          <w:tcPr>
            <w:tcW w:w="3138" w:type="dxa"/>
          </w:tcPr>
          <w:p w14:paraId="2A5B8E73" w14:textId="77777777" w:rsidR="002C35F0" w:rsidRDefault="002C35F0" w:rsidP="005C506D">
            <w:pPr>
              <w:jc w:val="center"/>
            </w:pPr>
          </w:p>
        </w:tc>
        <w:tc>
          <w:tcPr>
            <w:tcW w:w="5548" w:type="dxa"/>
          </w:tcPr>
          <w:p w14:paraId="15748DCC" w14:textId="77777777" w:rsidR="002C35F0" w:rsidRDefault="002C35F0" w:rsidP="00717D5E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2933040" w14:textId="77777777" w:rsidTr="0082254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0560185C" w14:textId="6311A425" w:rsidR="004C5D98" w:rsidRPr="005676F5" w:rsidRDefault="00FE1703">
            <w:pPr>
              <w:pStyle w:val="Ttulo1"/>
            </w:pPr>
            <w:r w:rsidRPr="00FE1703">
              <w:t>NICSP 23 Ingresos de Transacciones sin Contraprestación (Impuestos y Transferencias)</w:t>
            </w:r>
          </w:p>
        </w:tc>
      </w:tr>
      <w:tr w:rsidR="004C5D98" w:rsidRPr="005676F5" w14:paraId="1A033E3E" w14:textId="77777777" w:rsidTr="0082254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73AEF53E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72"/>
        <w:gridCol w:w="3199"/>
        <w:gridCol w:w="5485"/>
      </w:tblGrid>
      <w:tr w:rsidR="002C35F0" w:rsidRPr="005676F5" w14:paraId="4EF1D955" w14:textId="00E01B7B" w:rsidTr="002C35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72" w:type="dxa"/>
          </w:tcPr>
          <w:p w14:paraId="09778799" w14:textId="3EE64AD1" w:rsidR="002C35F0" w:rsidRPr="005676F5" w:rsidRDefault="002C35F0" w:rsidP="00911150">
            <w:pPr>
              <w:pStyle w:val="Ttulo2"/>
            </w:pPr>
            <w:r>
              <w:lastRenderedPageBreak/>
              <w:t>DETALLE</w:t>
            </w:r>
          </w:p>
        </w:tc>
        <w:tc>
          <w:tcPr>
            <w:tcW w:w="3199" w:type="dxa"/>
          </w:tcPr>
          <w:p w14:paraId="4999BF77" w14:textId="77777777" w:rsidR="002C35F0" w:rsidRPr="005676F5" w:rsidRDefault="002C35F0" w:rsidP="00911150">
            <w:pPr>
              <w:pStyle w:val="Ttulo2"/>
            </w:pPr>
            <w:r>
              <w:t>DOCUMENTO</w:t>
            </w:r>
          </w:p>
        </w:tc>
        <w:tc>
          <w:tcPr>
            <w:tcW w:w="5486" w:type="dxa"/>
          </w:tcPr>
          <w:p w14:paraId="2A530BA1" w14:textId="77777777" w:rsidR="002C35F0" w:rsidRPr="005676F5" w:rsidRDefault="002C35F0" w:rsidP="00911150">
            <w:pPr>
              <w:pStyle w:val="Ttulo2"/>
            </w:pPr>
            <w:r>
              <w:t>APROBACIÓN SUPERIOR</w:t>
            </w:r>
          </w:p>
        </w:tc>
      </w:tr>
      <w:tr w:rsidR="002C35F0" w:rsidRPr="005676F5" w14:paraId="156A6DB8" w14:textId="5C752D86" w:rsidTr="002C35F0">
        <w:trPr>
          <w:trHeight w:val="331"/>
        </w:trPr>
        <w:tc>
          <w:tcPr>
            <w:tcW w:w="2372" w:type="dxa"/>
          </w:tcPr>
          <w:p w14:paraId="03AAF0BE" w14:textId="77777777" w:rsidR="002C35F0" w:rsidRDefault="002C35F0" w:rsidP="002A3C44">
            <w:r>
              <w:t>Documento de análisis y procedimiento</w:t>
            </w:r>
          </w:p>
          <w:p w14:paraId="39655349" w14:textId="77777777" w:rsidR="002C35F0" w:rsidRDefault="002C35F0" w:rsidP="002A3C44"/>
          <w:p w14:paraId="17E2DE56" w14:textId="77777777" w:rsidR="002C35F0" w:rsidRDefault="002C35F0" w:rsidP="002A3C44"/>
          <w:p w14:paraId="24F6FFE4" w14:textId="77777777" w:rsidR="002C35F0" w:rsidRDefault="002C35F0" w:rsidP="002A3C44"/>
          <w:p w14:paraId="2F2B7469" w14:textId="757858E3" w:rsidR="002C35F0" w:rsidRPr="005676F5" w:rsidRDefault="002C35F0" w:rsidP="002A3C44">
            <w:r>
              <w:t>Procedimiento de revelación</w:t>
            </w:r>
          </w:p>
        </w:tc>
        <w:tc>
          <w:tcPr>
            <w:tcW w:w="3199" w:type="dxa"/>
          </w:tcPr>
          <w:p w14:paraId="14B9B72E" w14:textId="4F331730" w:rsidR="002C35F0" w:rsidRDefault="002C35F0" w:rsidP="004327FB">
            <w:pPr>
              <w:jc w:val="center"/>
            </w:pPr>
          </w:p>
          <w:p w14:paraId="441E3093" w14:textId="10EEED1B" w:rsidR="002C35F0" w:rsidRDefault="002C35F0" w:rsidP="004327FB">
            <w:pPr>
              <w:jc w:val="center"/>
            </w:pPr>
            <w:r>
              <w:object w:dxaOrig="2629" w:dyaOrig="1712" w14:anchorId="21AF6CC7">
                <v:shape id="_x0000_i1064" type="#_x0000_t75" style="width:90pt;height:57.6pt" o:ole="">
                  <v:imagedata r:id="rId102" o:title=""/>
                </v:shape>
                <o:OLEObject Type="Embed" ProgID="AcroExch.Document.DC" ShapeID="_x0000_i1064" DrawAspect="Icon" ObjectID="_1764487055" r:id="rId103"/>
              </w:object>
            </w:r>
          </w:p>
          <w:p w14:paraId="311DB484" w14:textId="6C6C8582" w:rsidR="002C35F0" w:rsidRPr="005676F5" w:rsidRDefault="002C35F0" w:rsidP="004327FB">
            <w:pPr>
              <w:jc w:val="center"/>
            </w:pPr>
            <w:r>
              <w:object w:dxaOrig="2629" w:dyaOrig="1712" w14:anchorId="5F780FE8">
                <v:shape id="_x0000_i1065" type="#_x0000_t75" style="width:72.6pt;height:47.4pt" o:ole="">
                  <v:imagedata r:id="rId104" o:title=""/>
                </v:shape>
                <o:OLEObject Type="Embed" ProgID="AcroExch.Document.DC" ShapeID="_x0000_i1065" DrawAspect="Icon" ObjectID="_1764487056" r:id="rId105"/>
              </w:object>
            </w:r>
          </w:p>
        </w:tc>
        <w:tc>
          <w:tcPr>
            <w:tcW w:w="5486" w:type="dxa"/>
          </w:tcPr>
          <w:p w14:paraId="60775E00" w14:textId="726B3F6B" w:rsidR="002C35F0" w:rsidRDefault="002C35F0" w:rsidP="004F1E0E">
            <w:pPr>
              <w:jc w:val="center"/>
            </w:pPr>
            <w:r w:rsidRPr="004F1E0E">
              <w:t xml:space="preserve">Comunicado mediante oficio: </w:t>
            </w:r>
            <w:r>
              <w:t>249-FC-2023</w:t>
            </w:r>
            <w:r>
              <w:object w:dxaOrig="2629" w:dyaOrig="1712" w14:anchorId="681D4ABA">
                <v:shape id="_x0000_i1066" type="#_x0000_t75" style="width:86.4pt;height:56.4pt" o:ole="">
                  <v:imagedata r:id="rId106" o:title=""/>
                </v:shape>
                <o:OLEObject Type="Embed" ProgID="AcroExch.Document.DC" ShapeID="_x0000_i1066" DrawAspect="Icon" ObjectID="_1764487057" r:id="rId107"/>
              </w:object>
            </w:r>
            <w:r>
              <w:t xml:space="preserve"> </w:t>
            </w:r>
          </w:p>
          <w:p w14:paraId="1F0E86AA" w14:textId="77777777" w:rsidR="002C35F0" w:rsidRDefault="002C35F0" w:rsidP="004F1E0E">
            <w:pPr>
              <w:jc w:val="center"/>
            </w:pPr>
            <w:r>
              <w:t xml:space="preserve">Aprobación superior con oficio: </w:t>
            </w:r>
          </w:p>
          <w:bookmarkStart w:id="11" w:name="_MON_1760192518"/>
          <w:bookmarkEnd w:id="11"/>
          <w:p w14:paraId="3C050FC8" w14:textId="1C62BBD0" w:rsidR="002C35F0" w:rsidRDefault="002C35F0" w:rsidP="004F1E0E">
            <w:pPr>
              <w:jc w:val="center"/>
            </w:pPr>
            <w:r>
              <w:object w:dxaOrig="1531" w:dyaOrig="996" w14:anchorId="12CBE21F">
                <v:shape id="_x0000_i1067" type="#_x0000_t75" style="width:77.4pt;height:50.4pt" o:ole="">
                  <v:imagedata r:id="rId108" o:title=""/>
                </v:shape>
                <o:OLEObject Type="Embed" ProgID="Word.Document.12" ShapeID="_x0000_i1067" DrawAspect="Icon" ObjectID="_1764487058" r:id="rId109">
                  <o:FieldCodes>\s</o:FieldCodes>
                </o:OLEObject>
              </w:object>
            </w:r>
          </w:p>
          <w:p w14:paraId="5BA2F3A8" w14:textId="3889E638" w:rsidR="002C35F0" w:rsidRPr="005676F5" w:rsidRDefault="002C35F0" w:rsidP="004F1E0E">
            <w:pPr>
              <w:jc w:val="center"/>
            </w:pPr>
            <w:r>
              <w:t>Acuerdo del Consejo Superior: 061-2023</w:t>
            </w:r>
            <w:r>
              <w:object w:dxaOrig="2629" w:dyaOrig="1712" w14:anchorId="340D87EE">
                <v:shape id="_x0000_i1068" type="#_x0000_t75" style="width:81pt;height:51.6pt" o:ole="">
                  <v:imagedata r:id="rId110" o:title=""/>
                </v:shape>
                <o:OLEObject Type="Embed" ProgID="AcroExch.Document.DC" ShapeID="_x0000_i1068" DrawAspect="Icon" ObjectID="_1764487059" r:id="rId111"/>
              </w:object>
            </w:r>
          </w:p>
        </w:tc>
      </w:tr>
    </w:tbl>
    <w:p w14:paraId="515A0434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75D82694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6A951F21" w14:textId="500E4DDC" w:rsidR="004C5D98" w:rsidRPr="005676F5" w:rsidRDefault="00FE1703">
            <w:pPr>
              <w:pStyle w:val="Ttulo1"/>
            </w:pPr>
            <w:r w:rsidRPr="00FE1703">
              <w:t>NICSP 24 Presentación de Información del Presupuesto en los Estados Financieros</w:t>
            </w:r>
          </w:p>
        </w:tc>
      </w:tr>
      <w:tr w:rsidR="004C5D98" w:rsidRPr="005676F5" w14:paraId="20C7D4BF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004CE3B2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432"/>
        <w:gridCol w:w="3139"/>
        <w:gridCol w:w="5485"/>
      </w:tblGrid>
      <w:tr w:rsidR="002C35F0" w:rsidRPr="005676F5" w14:paraId="023EEE4B" w14:textId="2D8B4C25" w:rsidTr="002C35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32" w:type="dxa"/>
          </w:tcPr>
          <w:p w14:paraId="2D3955E4" w14:textId="337C4BD4" w:rsidR="002C35F0" w:rsidRPr="005676F5" w:rsidRDefault="002C35F0" w:rsidP="00911150">
            <w:pPr>
              <w:pStyle w:val="Ttulo2"/>
            </w:pPr>
            <w:r>
              <w:t>DETALLE</w:t>
            </w:r>
          </w:p>
        </w:tc>
        <w:tc>
          <w:tcPr>
            <w:tcW w:w="3139" w:type="dxa"/>
          </w:tcPr>
          <w:p w14:paraId="0BA0DE07" w14:textId="77777777" w:rsidR="002C35F0" w:rsidRPr="005676F5" w:rsidRDefault="002C35F0" w:rsidP="00911150">
            <w:pPr>
              <w:pStyle w:val="Ttulo2"/>
            </w:pPr>
            <w:r>
              <w:t>DOCUMENTO</w:t>
            </w:r>
          </w:p>
        </w:tc>
        <w:tc>
          <w:tcPr>
            <w:tcW w:w="5486" w:type="dxa"/>
          </w:tcPr>
          <w:p w14:paraId="35726FFC" w14:textId="77777777" w:rsidR="002C35F0" w:rsidRPr="005676F5" w:rsidRDefault="002C35F0" w:rsidP="00911150">
            <w:pPr>
              <w:pStyle w:val="Ttulo2"/>
            </w:pPr>
            <w:r>
              <w:t>APROBACIÓN SUPERIOR</w:t>
            </w:r>
          </w:p>
        </w:tc>
      </w:tr>
      <w:tr w:rsidR="002C35F0" w:rsidRPr="00843294" w14:paraId="18294E7D" w14:textId="78EE7C72" w:rsidTr="002C35F0">
        <w:trPr>
          <w:trHeight w:val="331"/>
        </w:trPr>
        <w:tc>
          <w:tcPr>
            <w:tcW w:w="2432" w:type="dxa"/>
          </w:tcPr>
          <w:p w14:paraId="5BD71DE5" w14:textId="77777777" w:rsidR="002C35F0" w:rsidRDefault="002C35F0" w:rsidP="002549FC">
            <w:r>
              <w:t>Documento de análisis y procedimiento</w:t>
            </w:r>
          </w:p>
          <w:p w14:paraId="1CC7C297" w14:textId="77777777" w:rsidR="002C35F0" w:rsidRDefault="002C35F0" w:rsidP="002A3C44"/>
          <w:p w14:paraId="092765A5" w14:textId="77777777" w:rsidR="002C35F0" w:rsidRDefault="002C35F0" w:rsidP="002A3C44"/>
          <w:p w14:paraId="3A1A4F0E" w14:textId="77777777" w:rsidR="002C35F0" w:rsidRDefault="002C35F0" w:rsidP="002A3C44"/>
          <w:p w14:paraId="28318BB9" w14:textId="10522320" w:rsidR="002C35F0" w:rsidRDefault="002C35F0" w:rsidP="002A3C44">
            <w:r>
              <w:t>Procedimiento elaboración del estado de ejecución presupuestaria</w:t>
            </w:r>
          </w:p>
          <w:p w14:paraId="6C9E5EA3" w14:textId="77777777" w:rsidR="002C35F0" w:rsidRDefault="002C35F0" w:rsidP="002A3C44"/>
          <w:p w14:paraId="22CA6F2E" w14:textId="77777777" w:rsidR="002C35F0" w:rsidRDefault="002C35F0" w:rsidP="002A3C44"/>
          <w:p w14:paraId="5AC10BB4" w14:textId="1E57A10F" w:rsidR="002C35F0" w:rsidRDefault="002C35F0" w:rsidP="002A3C44">
            <w:r>
              <w:t>Procedimiento conciliación del gasto contable y el devengado presupuestario.</w:t>
            </w:r>
          </w:p>
          <w:p w14:paraId="4B31977D" w14:textId="77777777" w:rsidR="002C35F0" w:rsidRDefault="002C35F0" w:rsidP="002A3C44"/>
          <w:p w14:paraId="73D067AA" w14:textId="77777777" w:rsidR="002C35F0" w:rsidRDefault="002C35F0" w:rsidP="002A3C44"/>
          <w:p w14:paraId="43485B42" w14:textId="47732A7B" w:rsidR="002C35F0" w:rsidRPr="005676F5" w:rsidRDefault="002C35F0" w:rsidP="002A3C44"/>
        </w:tc>
        <w:tc>
          <w:tcPr>
            <w:tcW w:w="3139" w:type="dxa"/>
          </w:tcPr>
          <w:p w14:paraId="3B77A061" w14:textId="644815E4" w:rsidR="002C35F0" w:rsidRDefault="00D22995" w:rsidP="00013255">
            <w:pPr>
              <w:jc w:val="center"/>
            </w:pPr>
            <w:r>
              <w:object w:dxaOrig="2629" w:dyaOrig="1712" w14:anchorId="6B8B7D8F">
                <v:shape id="_x0000_i1069" type="#_x0000_t75" style="width:81pt;height:53.4pt" o:ole="">
                  <v:imagedata r:id="rId112" o:title=""/>
                </v:shape>
                <o:OLEObject Type="Embed" ProgID="AcroExch.Document.DC" ShapeID="_x0000_i1069" DrawAspect="Icon" ObjectID="_1764487060" r:id="rId113"/>
              </w:object>
            </w:r>
            <w:bookmarkStart w:id="12" w:name="_MON_1760192672"/>
            <w:bookmarkEnd w:id="12"/>
            <w:r w:rsidR="002C35F0">
              <w:object w:dxaOrig="1531" w:dyaOrig="996" w14:anchorId="3A438C86">
                <v:shape id="_x0000_i1070" type="#_x0000_t75" style="width:77.4pt;height:50.4pt" o:ole="">
                  <v:imagedata r:id="rId114" o:title=""/>
                </v:shape>
                <o:OLEObject Type="Embed" ProgID="Word.Document.12" ShapeID="_x0000_i1070" DrawAspect="Icon" ObjectID="_1764487061" r:id="rId115">
                  <o:FieldCodes>\s</o:FieldCodes>
                </o:OLEObject>
              </w:object>
            </w:r>
          </w:p>
          <w:p w14:paraId="073AA92D" w14:textId="58253B41" w:rsidR="002C35F0" w:rsidRDefault="002C35F0" w:rsidP="00013255">
            <w:pPr>
              <w:jc w:val="center"/>
            </w:pPr>
          </w:p>
          <w:p w14:paraId="68ECF67B" w14:textId="27D27FC0" w:rsidR="002C35F0" w:rsidRDefault="000247CD" w:rsidP="00013255">
            <w:pPr>
              <w:jc w:val="center"/>
            </w:pPr>
            <w:r>
              <w:object w:dxaOrig="2629" w:dyaOrig="1712" w14:anchorId="7578AAA7">
                <v:shape id="_x0000_i1071" type="#_x0000_t75" style="width:74.4pt;height:48.6pt" o:ole="">
                  <v:imagedata r:id="rId116" o:title=""/>
                </v:shape>
                <o:OLEObject Type="Embed" ProgID="AcroExch.Document.DC" ShapeID="_x0000_i1071" DrawAspect="Icon" ObjectID="_1764487062" r:id="rId117"/>
              </w:object>
            </w:r>
          </w:p>
          <w:p w14:paraId="6F7B440C" w14:textId="77777777" w:rsidR="002C35F0" w:rsidRDefault="002C35F0" w:rsidP="00013255">
            <w:pPr>
              <w:jc w:val="center"/>
            </w:pPr>
          </w:p>
          <w:p w14:paraId="49E1CCAB" w14:textId="528C4A73" w:rsidR="002C35F0" w:rsidRPr="005676F5" w:rsidRDefault="000247CD" w:rsidP="00013255">
            <w:pPr>
              <w:jc w:val="center"/>
            </w:pPr>
            <w:r>
              <w:object w:dxaOrig="2629" w:dyaOrig="1712" w14:anchorId="5321FA1F">
                <v:shape id="_x0000_i1072" type="#_x0000_t75" style="width:63.6pt;height:41.4pt" o:ole="">
                  <v:imagedata r:id="rId118" o:title=""/>
                </v:shape>
                <o:OLEObject Type="Embed" ProgID="AcroExch.Document.DC" ShapeID="_x0000_i1072" DrawAspect="Icon" ObjectID="_1764487063" r:id="rId119"/>
              </w:object>
            </w:r>
          </w:p>
        </w:tc>
        <w:tc>
          <w:tcPr>
            <w:tcW w:w="5486" w:type="dxa"/>
          </w:tcPr>
          <w:p w14:paraId="7A5B9ABA" w14:textId="578F3E33" w:rsidR="002C35F0" w:rsidRDefault="002C35F0" w:rsidP="00AB4A4C">
            <w:pPr>
              <w:jc w:val="center"/>
            </w:pPr>
            <w:r w:rsidRPr="004F1E0E">
              <w:t>Comunicado mediante oficio</w:t>
            </w:r>
            <w:r>
              <w:t>: 181-FC-2023</w:t>
            </w:r>
          </w:p>
          <w:p w14:paraId="0A07C40D" w14:textId="0D913C76" w:rsidR="002C35F0" w:rsidRDefault="002C35F0" w:rsidP="00AB4A4C">
            <w:pPr>
              <w:jc w:val="center"/>
            </w:pPr>
            <w:r>
              <w:t xml:space="preserve"> </w:t>
            </w:r>
            <w:r>
              <w:object w:dxaOrig="2629" w:dyaOrig="1712" w14:anchorId="1DF9BFDC">
                <v:shape id="_x0000_i1073" type="#_x0000_t75" style="width:81pt;height:53.4pt" o:ole="">
                  <v:imagedata r:id="rId120" o:title=""/>
                </v:shape>
                <o:OLEObject Type="Embed" ProgID="AcroExch.Document.DC" ShapeID="_x0000_i1073" DrawAspect="Icon" ObjectID="_1764487064" r:id="rId121"/>
              </w:object>
            </w:r>
          </w:p>
          <w:p w14:paraId="745968FC" w14:textId="6250FEAD" w:rsidR="002C35F0" w:rsidRPr="004957C6" w:rsidRDefault="002C35F0" w:rsidP="00504668">
            <w:pPr>
              <w:jc w:val="center"/>
            </w:pPr>
            <w:r w:rsidRPr="004957C6">
              <w:t>Remisión al Consejo Superior con oficio: 1647-DE-2023</w:t>
            </w:r>
          </w:p>
          <w:p w14:paraId="2D108B35" w14:textId="7D366BFB" w:rsidR="002C35F0" w:rsidRDefault="002C35F0" w:rsidP="00504668">
            <w:pPr>
              <w:jc w:val="center"/>
            </w:pPr>
            <w:bookmarkStart w:id="13" w:name="_MON_1754816314"/>
            <w:bookmarkEnd w:id="13"/>
          </w:p>
          <w:p w14:paraId="4EF930FE" w14:textId="6684CCA6" w:rsidR="002C35F0" w:rsidRDefault="002C35F0" w:rsidP="00504668">
            <w:pPr>
              <w:jc w:val="center"/>
            </w:pPr>
            <w:r>
              <w:object w:dxaOrig="1508" w:dyaOrig="984" w14:anchorId="3FB2B3C1">
                <v:shape id="_x0000_i1074" type="#_x0000_t75" style="width:75.6pt;height:48.6pt" o:ole="">
                  <v:imagedata r:id="rId122" o:title=""/>
                </v:shape>
                <o:OLEObject Type="Embed" ProgID="AcroExch.Document.DC" ShapeID="_x0000_i1074" DrawAspect="Icon" ObjectID="_1764487065" r:id="rId123"/>
              </w:object>
            </w:r>
          </w:p>
          <w:p w14:paraId="5787E381" w14:textId="77777777" w:rsidR="002C35F0" w:rsidRDefault="002C35F0" w:rsidP="00504668">
            <w:pPr>
              <w:jc w:val="center"/>
            </w:pPr>
          </w:p>
          <w:p w14:paraId="7DCCF55E" w14:textId="6B1CF619" w:rsidR="002C35F0" w:rsidRDefault="002C35F0" w:rsidP="00504668">
            <w:pPr>
              <w:jc w:val="center"/>
            </w:pPr>
            <w:r>
              <w:t>Acuerdo del Consejo Superior: 048-2023</w:t>
            </w:r>
          </w:p>
          <w:p w14:paraId="767596DB" w14:textId="625C214E" w:rsidR="002C35F0" w:rsidRPr="005676F5" w:rsidRDefault="00496D5D" w:rsidP="00362A78">
            <w:pPr>
              <w:jc w:val="center"/>
            </w:pPr>
            <w:r>
              <w:object w:dxaOrig="2629" w:dyaOrig="1712" w14:anchorId="06AF632E">
                <v:shape id="_x0000_i1075" type="#_x0000_t75" style="width:94.2pt;height:61.2pt" o:ole="">
                  <v:imagedata r:id="rId124" o:title=""/>
                </v:shape>
                <o:OLEObject Type="Embed" ProgID="AcroExch.Document.DC" ShapeID="_x0000_i1075" DrawAspect="Icon" ObjectID="_1764487066" r:id="rId125"/>
              </w:object>
            </w:r>
          </w:p>
        </w:tc>
      </w:tr>
    </w:tbl>
    <w:p w14:paraId="29101F7F" w14:textId="77777777" w:rsidR="004C5D98" w:rsidRDefault="004C5D98" w:rsidP="00F0767F"/>
    <w:p w14:paraId="54ED6B6E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417336DB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7789B3F4" w14:textId="77777777" w:rsidR="00DD0A7B" w:rsidRDefault="00DD0A7B">
            <w:pPr>
              <w:pStyle w:val="Ttulo1"/>
            </w:pPr>
          </w:p>
          <w:p w14:paraId="37784BB3" w14:textId="60F734A5" w:rsidR="001A71AA" w:rsidRDefault="001A71AA">
            <w:pPr>
              <w:pStyle w:val="Ttulo1"/>
            </w:pPr>
            <w:r>
              <w:t>NICSP 28 INSTRUMENTOS FINANCIEROS: PRESENTACIÓN</w:t>
            </w:r>
          </w:p>
          <w:p w14:paraId="2BF6F69F" w14:textId="00A0E4DB" w:rsidR="00DD0A7B" w:rsidRDefault="00DD0A7B">
            <w:pPr>
              <w:pStyle w:val="Ttulo1"/>
            </w:pPr>
            <w:r w:rsidRPr="00DD0A7B">
              <w:t>NICSP 29 Instrumentos Financieros: Reconocimiento y medición</w:t>
            </w:r>
          </w:p>
          <w:p w14:paraId="39F685AE" w14:textId="65AFFFD8" w:rsidR="004C5D98" w:rsidRPr="005676F5" w:rsidRDefault="00DD0A7B">
            <w:pPr>
              <w:pStyle w:val="Ttulo1"/>
            </w:pPr>
            <w:r w:rsidRPr="00DD0A7B">
              <w:t>NICSP 30 Instrumentos Financieros: Información a Revelar</w:t>
            </w:r>
          </w:p>
        </w:tc>
      </w:tr>
      <w:tr w:rsidR="004C5D98" w:rsidRPr="005676F5" w14:paraId="006B2895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C0C56CE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77"/>
        <w:gridCol w:w="3255"/>
        <w:gridCol w:w="5424"/>
      </w:tblGrid>
      <w:tr w:rsidR="002C35F0" w:rsidRPr="005676F5" w14:paraId="287D2527" w14:textId="46EB27ED" w:rsidTr="002C35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77" w:type="dxa"/>
          </w:tcPr>
          <w:p w14:paraId="2A008677" w14:textId="6CDD1B58" w:rsidR="002C35F0" w:rsidRPr="005676F5" w:rsidRDefault="002C35F0" w:rsidP="00911150">
            <w:pPr>
              <w:pStyle w:val="Ttulo2"/>
            </w:pPr>
            <w:r>
              <w:lastRenderedPageBreak/>
              <w:t>DETALLE</w:t>
            </w:r>
          </w:p>
        </w:tc>
        <w:tc>
          <w:tcPr>
            <w:tcW w:w="3255" w:type="dxa"/>
          </w:tcPr>
          <w:p w14:paraId="71334EC2" w14:textId="77777777" w:rsidR="002C35F0" w:rsidRPr="005676F5" w:rsidRDefault="002C35F0" w:rsidP="00911150">
            <w:pPr>
              <w:pStyle w:val="Ttulo2"/>
            </w:pPr>
            <w:r>
              <w:t>DOCUMENTO</w:t>
            </w:r>
          </w:p>
        </w:tc>
        <w:tc>
          <w:tcPr>
            <w:tcW w:w="5425" w:type="dxa"/>
          </w:tcPr>
          <w:p w14:paraId="5861516A" w14:textId="77777777" w:rsidR="002C35F0" w:rsidRPr="005676F5" w:rsidRDefault="002C35F0" w:rsidP="00911150">
            <w:pPr>
              <w:pStyle w:val="Ttulo2"/>
            </w:pPr>
            <w:r>
              <w:t>APROBACIÓN SUPERIOR</w:t>
            </w:r>
          </w:p>
        </w:tc>
      </w:tr>
      <w:tr w:rsidR="002C35F0" w:rsidRPr="005676F5" w14:paraId="4696C2B2" w14:textId="0FAF11D3" w:rsidTr="002C35F0">
        <w:trPr>
          <w:trHeight w:val="331"/>
        </w:trPr>
        <w:tc>
          <w:tcPr>
            <w:tcW w:w="2377" w:type="dxa"/>
          </w:tcPr>
          <w:p w14:paraId="79CA7C1C" w14:textId="77777777" w:rsidR="002C35F0" w:rsidRDefault="002C35F0" w:rsidP="002A3C44">
            <w:r>
              <w:t>Procedimiento general de deterioro de cuentas por cobrar</w:t>
            </w:r>
          </w:p>
          <w:p w14:paraId="1CD55713" w14:textId="77777777" w:rsidR="002C35F0" w:rsidRDefault="002C35F0" w:rsidP="002A3C44"/>
          <w:p w14:paraId="50E2F0C2" w14:textId="77777777" w:rsidR="002C35F0" w:rsidRDefault="002C35F0" w:rsidP="002A3C44"/>
          <w:p w14:paraId="4ECB8BD5" w14:textId="77777777" w:rsidR="002C35F0" w:rsidRDefault="002C35F0" w:rsidP="002A3C44"/>
          <w:p w14:paraId="77791059" w14:textId="77777777" w:rsidR="002C35F0" w:rsidRDefault="002C35F0" w:rsidP="002A3C44"/>
          <w:p w14:paraId="7CC9D6B3" w14:textId="77777777" w:rsidR="002C35F0" w:rsidRDefault="002C35F0" w:rsidP="002A3C44"/>
          <w:p w14:paraId="0A87087A" w14:textId="77777777" w:rsidR="002C35F0" w:rsidRDefault="002C35F0" w:rsidP="002A3C44"/>
          <w:p w14:paraId="7A5CC922" w14:textId="77777777" w:rsidR="002C35F0" w:rsidRDefault="002C35F0" w:rsidP="002A3C44"/>
          <w:p w14:paraId="2A052806" w14:textId="77777777" w:rsidR="002C35F0" w:rsidRDefault="002C35F0" w:rsidP="002A3C44"/>
          <w:p w14:paraId="1D886058" w14:textId="77777777" w:rsidR="002C35F0" w:rsidRDefault="002C35F0" w:rsidP="002A3C44"/>
          <w:p w14:paraId="4E15F0F3" w14:textId="77777777" w:rsidR="002C35F0" w:rsidRDefault="002C35F0" w:rsidP="002A3C44"/>
          <w:p w14:paraId="60557397" w14:textId="77777777" w:rsidR="002C35F0" w:rsidRDefault="002C35F0" w:rsidP="002A3C44"/>
          <w:p w14:paraId="4491D3E4" w14:textId="77777777" w:rsidR="002C35F0" w:rsidRDefault="002C35F0" w:rsidP="002A3C44"/>
          <w:p w14:paraId="636321EB" w14:textId="77777777" w:rsidR="002C35F0" w:rsidRDefault="002C35F0" w:rsidP="002A3C44"/>
          <w:p w14:paraId="78E93541" w14:textId="77777777" w:rsidR="002C35F0" w:rsidRDefault="002C35F0" w:rsidP="002A3C44"/>
          <w:p w14:paraId="792B647F" w14:textId="77777777" w:rsidR="002C35F0" w:rsidRDefault="002C35F0" w:rsidP="002A3C44"/>
          <w:p w14:paraId="7E176FD4" w14:textId="77777777" w:rsidR="002C35F0" w:rsidRDefault="002C35F0" w:rsidP="002A3C44"/>
          <w:p w14:paraId="3FDB780D" w14:textId="77777777" w:rsidR="002C35F0" w:rsidRDefault="002C35F0" w:rsidP="002A3C44"/>
          <w:p w14:paraId="36EE7019" w14:textId="77777777" w:rsidR="002C35F0" w:rsidRDefault="002C35F0" w:rsidP="002A3C44"/>
          <w:p w14:paraId="2A2364A5" w14:textId="77777777" w:rsidR="002C35F0" w:rsidRDefault="002C35F0" w:rsidP="002A3C44"/>
          <w:p w14:paraId="6407143F" w14:textId="09C3731A" w:rsidR="002C35F0" w:rsidRPr="005676F5" w:rsidRDefault="002C35F0" w:rsidP="002A3C44">
            <w:r>
              <w:t>Análisis integral NICSP 28,29-30</w:t>
            </w:r>
          </w:p>
        </w:tc>
        <w:tc>
          <w:tcPr>
            <w:tcW w:w="3255" w:type="dxa"/>
          </w:tcPr>
          <w:p w14:paraId="542D01B9" w14:textId="77777777" w:rsidR="002C35F0" w:rsidRDefault="00193EA1" w:rsidP="00431A99">
            <w:pPr>
              <w:jc w:val="center"/>
            </w:pPr>
            <w:r>
              <w:pict w14:anchorId="4FDC9266">
                <v:shape id="_x0000_i1076" type="#_x0000_t75" style="width:96pt;height:60pt">
                  <v:imagedata r:id="rId126" o:title=""/>
                </v:shape>
              </w:pict>
            </w:r>
          </w:p>
          <w:p w14:paraId="1259FAE1" w14:textId="77777777" w:rsidR="002C35F0" w:rsidRDefault="002C35F0" w:rsidP="00431A99">
            <w:pPr>
              <w:jc w:val="center"/>
            </w:pPr>
          </w:p>
          <w:p w14:paraId="39816A5F" w14:textId="7977DD74" w:rsidR="002C35F0" w:rsidRDefault="002C35F0" w:rsidP="00431A99">
            <w:pPr>
              <w:jc w:val="center"/>
            </w:pPr>
          </w:p>
          <w:p w14:paraId="0677A175" w14:textId="3679B1CA" w:rsidR="002C35F0" w:rsidRDefault="002C35F0" w:rsidP="00431A99">
            <w:pPr>
              <w:jc w:val="center"/>
            </w:pPr>
          </w:p>
          <w:p w14:paraId="75A65345" w14:textId="08D56373" w:rsidR="002C35F0" w:rsidRDefault="002C35F0" w:rsidP="00431A99">
            <w:pPr>
              <w:jc w:val="center"/>
            </w:pPr>
          </w:p>
          <w:p w14:paraId="7D54DD1C" w14:textId="3BB36D10" w:rsidR="002C35F0" w:rsidRDefault="002C35F0" w:rsidP="00431A99">
            <w:pPr>
              <w:jc w:val="center"/>
            </w:pPr>
          </w:p>
          <w:p w14:paraId="6D6BDC3F" w14:textId="5DED4A21" w:rsidR="002C35F0" w:rsidRDefault="002C35F0" w:rsidP="00431A99">
            <w:pPr>
              <w:jc w:val="center"/>
            </w:pPr>
          </w:p>
          <w:p w14:paraId="7341CDE5" w14:textId="3E84B856" w:rsidR="002C35F0" w:rsidRDefault="002C35F0" w:rsidP="00431A99">
            <w:pPr>
              <w:jc w:val="center"/>
            </w:pPr>
          </w:p>
          <w:p w14:paraId="04A095AF" w14:textId="1F9B1745" w:rsidR="002C35F0" w:rsidRDefault="002C35F0" w:rsidP="00431A99">
            <w:pPr>
              <w:jc w:val="center"/>
            </w:pPr>
          </w:p>
          <w:p w14:paraId="1BD86A7D" w14:textId="587A0EA2" w:rsidR="002C35F0" w:rsidRDefault="002C35F0" w:rsidP="00431A99">
            <w:pPr>
              <w:jc w:val="center"/>
            </w:pPr>
          </w:p>
          <w:p w14:paraId="5D9032CB" w14:textId="63C4999C" w:rsidR="002C35F0" w:rsidRDefault="002C35F0" w:rsidP="00431A99">
            <w:pPr>
              <w:jc w:val="center"/>
            </w:pPr>
          </w:p>
          <w:p w14:paraId="0845F3C8" w14:textId="7EA5E7AA" w:rsidR="002C35F0" w:rsidRDefault="002C35F0" w:rsidP="00431A99">
            <w:pPr>
              <w:jc w:val="center"/>
            </w:pPr>
          </w:p>
          <w:p w14:paraId="3DB564D0" w14:textId="77777777" w:rsidR="002C35F0" w:rsidRDefault="002C35F0" w:rsidP="00431A99">
            <w:pPr>
              <w:jc w:val="center"/>
            </w:pPr>
          </w:p>
          <w:p w14:paraId="3F6179E5" w14:textId="77777777" w:rsidR="002C35F0" w:rsidRDefault="002C35F0" w:rsidP="00431A99">
            <w:pPr>
              <w:jc w:val="center"/>
            </w:pPr>
          </w:p>
          <w:p w14:paraId="54B9CFC1" w14:textId="77777777" w:rsidR="002C35F0" w:rsidRDefault="002C35F0" w:rsidP="00431A99">
            <w:pPr>
              <w:jc w:val="center"/>
            </w:pPr>
          </w:p>
          <w:p w14:paraId="77E2929D" w14:textId="77777777" w:rsidR="002C35F0" w:rsidRDefault="002C35F0" w:rsidP="00431A99">
            <w:pPr>
              <w:jc w:val="center"/>
            </w:pPr>
          </w:p>
          <w:p w14:paraId="503E86BA" w14:textId="77777777" w:rsidR="002C35F0" w:rsidRDefault="002C35F0" w:rsidP="00431A99">
            <w:pPr>
              <w:jc w:val="center"/>
            </w:pPr>
          </w:p>
          <w:p w14:paraId="7EA08EDF" w14:textId="75D5D008" w:rsidR="002C35F0" w:rsidRPr="005676F5" w:rsidRDefault="000247CD" w:rsidP="00431A99">
            <w:pPr>
              <w:jc w:val="center"/>
            </w:pPr>
            <w:r>
              <w:object w:dxaOrig="1376" w:dyaOrig="899" w14:anchorId="198E280D">
                <v:shape id="_x0000_i1077" type="#_x0000_t75" style="width:71.4pt;height:44.4pt" o:ole="">
                  <v:imagedata r:id="rId127" o:title=""/>
                </v:shape>
                <o:OLEObject Type="Embed" ProgID="AcroExch.Document.DC" ShapeID="_x0000_i1077" DrawAspect="Icon" ObjectID="_1764487067" r:id="rId128"/>
              </w:object>
            </w:r>
          </w:p>
        </w:tc>
        <w:tc>
          <w:tcPr>
            <w:tcW w:w="5425" w:type="dxa"/>
          </w:tcPr>
          <w:p w14:paraId="59577EE3" w14:textId="6D223475" w:rsidR="002C35F0" w:rsidRDefault="002C35F0" w:rsidP="00431A99">
            <w:pPr>
              <w:jc w:val="center"/>
            </w:pPr>
            <w:r w:rsidRPr="004F1E0E">
              <w:t>Comunicado mediante oficio</w:t>
            </w:r>
            <w:r>
              <w:t>: 35-FC-2023</w:t>
            </w:r>
          </w:p>
          <w:p w14:paraId="105F3CC2" w14:textId="5E30F22C" w:rsidR="002C35F0" w:rsidRDefault="002C35F0" w:rsidP="00431A99">
            <w:pPr>
              <w:jc w:val="center"/>
            </w:pPr>
            <w:r>
              <w:object w:dxaOrig="1531" w:dyaOrig="996" w14:anchorId="16C76797">
                <v:shape id="_x0000_i1078" type="#_x0000_t75" style="width:77.4pt;height:50.4pt" o:ole="">
                  <v:imagedata r:id="rId129" o:title=""/>
                </v:shape>
                <o:OLEObject Type="Embed" ProgID="AcroExch.Document.DC" ShapeID="_x0000_i1078" DrawAspect="Icon" ObjectID="_1764487068" r:id="rId130"/>
              </w:object>
            </w:r>
          </w:p>
          <w:p w14:paraId="408F7063" w14:textId="46FB2DBF" w:rsidR="002C35F0" w:rsidRPr="004957C6" w:rsidRDefault="002C35F0" w:rsidP="00431A99">
            <w:pPr>
              <w:jc w:val="center"/>
            </w:pPr>
            <w:r w:rsidRPr="004957C6">
              <w:t>Aprobación superior con oficio: 1186-2023</w:t>
            </w:r>
          </w:p>
          <w:bookmarkStart w:id="14" w:name="_MON_1745045469"/>
          <w:bookmarkEnd w:id="14"/>
          <w:bookmarkStart w:id="15" w:name="_MON_1760256203"/>
          <w:bookmarkEnd w:id="15"/>
          <w:p w14:paraId="6A20681E" w14:textId="3FFC3815" w:rsidR="002C35F0" w:rsidRDefault="002C35F0" w:rsidP="00431A99">
            <w:pPr>
              <w:jc w:val="center"/>
            </w:pPr>
            <w:r>
              <w:object w:dxaOrig="1519" w:dyaOrig="991" w14:anchorId="4A0054B2">
                <v:shape id="_x0000_i1079" type="#_x0000_t75" style="width:75.6pt;height:50.4pt" o:ole="">
                  <v:imagedata r:id="rId131" o:title=""/>
                </v:shape>
                <o:OLEObject Type="Embed" ProgID="Word.Document.12" ShapeID="_x0000_i1079" DrawAspect="Icon" ObjectID="_1764487069" r:id="rId132">
                  <o:FieldCodes>\s</o:FieldCodes>
                </o:OLEObject>
              </w:object>
            </w:r>
          </w:p>
          <w:p w14:paraId="511A1ABC" w14:textId="4636F3CD" w:rsidR="002C35F0" w:rsidRDefault="002C35F0" w:rsidP="00F12E7E">
            <w:pPr>
              <w:jc w:val="center"/>
            </w:pPr>
            <w:r>
              <w:t>Acuerdo del Consejo Superior: 010-2023</w:t>
            </w:r>
          </w:p>
          <w:p w14:paraId="1CEFD552" w14:textId="2A861DFD" w:rsidR="002C35F0" w:rsidRDefault="002C35F0" w:rsidP="00F12E7E">
            <w:pPr>
              <w:jc w:val="center"/>
            </w:pPr>
            <w:r>
              <w:object w:dxaOrig="1531" w:dyaOrig="996" w14:anchorId="7A4F1196">
                <v:shape id="_x0000_i1080" type="#_x0000_t75" style="width:77.4pt;height:50.4pt" o:ole="">
                  <v:imagedata r:id="rId133" o:title=""/>
                </v:shape>
                <o:OLEObject Type="Embed" ProgID="AcroExch.Document.DC" ShapeID="_x0000_i1080" DrawAspect="Icon" ObjectID="_1764487070" r:id="rId134"/>
              </w:object>
            </w:r>
          </w:p>
          <w:p w14:paraId="2131A889" w14:textId="77777777" w:rsidR="002C35F0" w:rsidRDefault="002C35F0" w:rsidP="002A3C44"/>
          <w:p w14:paraId="1CFF9CCC" w14:textId="77777777" w:rsidR="002C35F0" w:rsidRDefault="002C35F0" w:rsidP="002A3C44"/>
          <w:p w14:paraId="59D42848" w14:textId="77777777" w:rsidR="002C35F0" w:rsidRDefault="002C35F0" w:rsidP="002A3C44"/>
          <w:p w14:paraId="68DE549F" w14:textId="2AD8CA43" w:rsidR="002C35F0" w:rsidRDefault="002C35F0" w:rsidP="002A3C44">
            <w:r>
              <w:t>Oficio de envío a la Dirección Ejecutiva</w:t>
            </w:r>
          </w:p>
          <w:p w14:paraId="14647CD2" w14:textId="56163D69" w:rsidR="002C35F0" w:rsidRDefault="00DD4134" w:rsidP="00F1404A">
            <w:pPr>
              <w:jc w:val="center"/>
            </w:pPr>
            <w:r>
              <w:object w:dxaOrig="1376" w:dyaOrig="899" w14:anchorId="7489C12C">
                <v:shape id="_x0000_i1081" type="#_x0000_t75" style="width:71.4pt;height:44.4pt" o:ole="">
                  <v:imagedata r:id="rId135" o:title=""/>
                </v:shape>
                <o:OLEObject Type="Embed" ProgID="AcroExch.Document.DC" ShapeID="_x0000_i1081" DrawAspect="Icon" ObjectID="_1764487071" r:id="rId136"/>
              </w:object>
            </w:r>
          </w:p>
          <w:p w14:paraId="2421A8E2" w14:textId="77777777" w:rsidR="007C78AD" w:rsidRDefault="007C78AD" w:rsidP="00F1404A">
            <w:pPr>
              <w:jc w:val="center"/>
            </w:pPr>
          </w:p>
          <w:p w14:paraId="43E04149" w14:textId="796AB8C3" w:rsidR="007C78AD" w:rsidRDefault="007C78AD" w:rsidP="00F1404A">
            <w:pPr>
              <w:jc w:val="center"/>
            </w:pPr>
            <w:r>
              <w:t>Acuerdo del Consejo Superior</w:t>
            </w:r>
          </w:p>
          <w:bookmarkStart w:id="16" w:name="_MON_1764156789"/>
          <w:bookmarkEnd w:id="16"/>
          <w:p w14:paraId="709606FB" w14:textId="300768DA" w:rsidR="002C35F0" w:rsidRPr="005676F5" w:rsidRDefault="00FF41CB" w:rsidP="007C78AD">
            <w:pPr>
              <w:jc w:val="center"/>
            </w:pPr>
            <w:r>
              <w:object w:dxaOrig="1534" w:dyaOrig="1001" w14:anchorId="274E3668">
                <v:shape id="_x0000_i1082" type="#_x0000_t75" style="width:76.2pt;height:50.4pt" o:ole="">
                  <v:imagedata r:id="rId137" o:title=""/>
                </v:shape>
                <o:OLEObject Type="Embed" ProgID="Word.Document.12" ShapeID="_x0000_i1082" DrawAspect="Icon" ObjectID="_1764487072" r:id="rId138">
                  <o:FieldCodes>\s</o:FieldCodes>
                </o:OLEObject>
              </w:object>
            </w:r>
          </w:p>
        </w:tc>
      </w:tr>
    </w:tbl>
    <w:p w14:paraId="55124BE5" w14:textId="77777777" w:rsidR="004C5D98" w:rsidRDefault="004C5D98" w:rsidP="00F0767F"/>
    <w:sectPr w:rsidR="004C5D98" w:rsidSect="00325368">
      <w:headerReference w:type="even" r:id="rId139"/>
      <w:headerReference w:type="default" r:id="rId140"/>
      <w:footerReference w:type="even" r:id="rId141"/>
      <w:footerReference w:type="default" r:id="rId142"/>
      <w:headerReference w:type="first" r:id="rId143"/>
      <w:footerReference w:type="first" r:id="rId144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3454F6" w14:textId="77777777" w:rsidR="003D0D68" w:rsidRDefault="003D0D68" w:rsidP="00E02929">
      <w:pPr>
        <w:spacing w:after="0"/>
      </w:pPr>
      <w:r>
        <w:separator/>
      </w:r>
    </w:p>
    <w:p w14:paraId="22AC5AD4" w14:textId="77777777" w:rsidR="003D0D68" w:rsidRDefault="003D0D68"/>
  </w:endnote>
  <w:endnote w:type="continuationSeparator" w:id="0">
    <w:p w14:paraId="34659838" w14:textId="77777777" w:rsidR="003D0D68" w:rsidRDefault="003D0D68" w:rsidP="00E02929">
      <w:pPr>
        <w:spacing w:after="0"/>
      </w:pPr>
      <w:r>
        <w:continuationSeparator/>
      </w:r>
    </w:p>
    <w:p w14:paraId="388D6B18" w14:textId="77777777" w:rsidR="003D0D68" w:rsidRDefault="003D0D68"/>
  </w:endnote>
  <w:endnote w:type="continuationNotice" w:id="1">
    <w:p w14:paraId="0482D2F6" w14:textId="77777777" w:rsidR="003D0D68" w:rsidRDefault="003D0D68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ndersonSansW00-Basic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4F47E7" w14:textId="77777777" w:rsidR="003D0D68" w:rsidRDefault="003D0D68" w:rsidP="00E02929">
      <w:pPr>
        <w:spacing w:after="0"/>
      </w:pPr>
      <w:r>
        <w:separator/>
      </w:r>
    </w:p>
    <w:p w14:paraId="098652B8" w14:textId="77777777" w:rsidR="003D0D68" w:rsidRDefault="003D0D68"/>
  </w:footnote>
  <w:footnote w:type="continuationSeparator" w:id="0">
    <w:p w14:paraId="48DC4BE8" w14:textId="77777777" w:rsidR="003D0D68" w:rsidRDefault="003D0D68" w:rsidP="00E02929">
      <w:pPr>
        <w:spacing w:after="0"/>
      </w:pPr>
      <w:r>
        <w:continuationSeparator/>
      </w:r>
    </w:p>
    <w:p w14:paraId="4658D494" w14:textId="77777777" w:rsidR="003D0D68" w:rsidRDefault="003D0D68"/>
  </w:footnote>
  <w:footnote w:type="continuationNotice" w:id="1">
    <w:p w14:paraId="2857B1E5" w14:textId="77777777" w:rsidR="003D0D68" w:rsidRDefault="003D0D68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7B604D3"/>
    <w:multiLevelType w:val="hybridMultilevel"/>
    <w:tmpl w:val="A29EF936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323034"/>
    <w:multiLevelType w:val="multilevel"/>
    <w:tmpl w:val="813424B2"/>
    <w:lvl w:ilvl="0">
      <w:start w:val="1"/>
      <w:numFmt w:val="decimal"/>
      <w:lvlText w:val="%1."/>
      <w:lvlJc w:val="left"/>
      <w:pPr>
        <w:ind w:left="1004" w:hanging="360"/>
      </w:pPr>
    </w:lvl>
    <w:lvl w:ilvl="1">
      <w:start w:val="1"/>
      <w:numFmt w:val="decimal"/>
      <w:isLgl/>
      <w:lvlText w:val="%1.%2."/>
      <w:lvlJc w:val="left"/>
      <w:pPr>
        <w:ind w:left="1661" w:hanging="720"/>
      </w:pPr>
      <w:rPr>
        <w:rFonts w:cs="Times New Roman" w:hint="default"/>
        <w:b/>
        <w:bCs w:val="0"/>
        <w:i/>
        <w:iCs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ind w:left="1958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2615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912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3569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866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523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820" w:hanging="1800"/>
      </w:pPr>
      <w:rPr>
        <w:rFonts w:cs="Times New Roman" w:hint="default"/>
        <w:b/>
      </w:r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6"/>
  </w:num>
  <w:num w:numId="7" w16cid:durableId="1256746214">
    <w:abstractNumId w:val="5"/>
  </w:num>
  <w:num w:numId="8" w16cid:durableId="5185335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108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47CD"/>
    <w:rsid w:val="000260A9"/>
    <w:rsid w:val="00030DF6"/>
    <w:rsid w:val="00042218"/>
    <w:rsid w:val="0004230C"/>
    <w:rsid w:val="00042C35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07F"/>
    <w:rsid w:val="00081D48"/>
    <w:rsid w:val="000A3E1E"/>
    <w:rsid w:val="000B4216"/>
    <w:rsid w:val="000B7024"/>
    <w:rsid w:val="000C215D"/>
    <w:rsid w:val="000C321B"/>
    <w:rsid w:val="000D1464"/>
    <w:rsid w:val="000D2DBB"/>
    <w:rsid w:val="000E4581"/>
    <w:rsid w:val="000E7760"/>
    <w:rsid w:val="000E7DA4"/>
    <w:rsid w:val="000F5257"/>
    <w:rsid w:val="000F5F00"/>
    <w:rsid w:val="001066F4"/>
    <w:rsid w:val="001074CE"/>
    <w:rsid w:val="001171FB"/>
    <w:rsid w:val="00125909"/>
    <w:rsid w:val="00126CB5"/>
    <w:rsid w:val="0013206C"/>
    <w:rsid w:val="001346C8"/>
    <w:rsid w:val="00134CA6"/>
    <w:rsid w:val="001353EF"/>
    <w:rsid w:val="0013652A"/>
    <w:rsid w:val="00140720"/>
    <w:rsid w:val="00141694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0DAA"/>
    <w:rsid w:val="00161885"/>
    <w:rsid w:val="001623D5"/>
    <w:rsid w:val="00166CFC"/>
    <w:rsid w:val="00172537"/>
    <w:rsid w:val="00174A41"/>
    <w:rsid w:val="00182636"/>
    <w:rsid w:val="00183BE5"/>
    <w:rsid w:val="00190856"/>
    <w:rsid w:val="00193EA1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3B2F"/>
    <w:rsid w:val="001D4FB4"/>
    <w:rsid w:val="001D5297"/>
    <w:rsid w:val="001E4F0B"/>
    <w:rsid w:val="001E5D91"/>
    <w:rsid w:val="001F106E"/>
    <w:rsid w:val="001F110E"/>
    <w:rsid w:val="001F21EC"/>
    <w:rsid w:val="001F31F6"/>
    <w:rsid w:val="0020187E"/>
    <w:rsid w:val="0020390E"/>
    <w:rsid w:val="002052A8"/>
    <w:rsid w:val="00232DF1"/>
    <w:rsid w:val="00232F68"/>
    <w:rsid w:val="00234850"/>
    <w:rsid w:val="00240B38"/>
    <w:rsid w:val="00244564"/>
    <w:rsid w:val="002455BA"/>
    <w:rsid w:val="00251688"/>
    <w:rsid w:val="002517EA"/>
    <w:rsid w:val="00251B04"/>
    <w:rsid w:val="00254149"/>
    <w:rsid w:val="002549FC"/>
    <w:rsid w:val="002608A5"/>
    <w:rsid w:val="00260973"/>
    <w:rsid w:val="002617CA"/>
    <w:rsid w:val="0026545E"/>
    <w:rsid w:val="00270A51"/>
    <w:rsid w:val="00273BE1"/>
    <w:rsid w:val="00273D67"/>
    <w:rsid w:val="002743DA"/>
    <w:rsid w:val="00274948"/>
    <w:rsid w:val="00274D9E"/>
    <w:rsid w:val="00280085"/>
    <w:rsid w:val="002832B2"/>
    <w:rsid w:val="00284B09"/>
    <w:rsid w:val="00286F9F"/>
    <w:rsid w:val="0029034E"/>
    <w:rsid w:val="00290F0F"/>
    <w:rsid w:val="00291743"/>
    <w:rsid w:val="00292EF3"/>
    <w:rsid w:val="0029418F"/>
    <w:rsid w:val="0029647A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35F0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5D53"/>
    <w:rsid w:val="0032602D"/>
    <w:rsid w:val="00326DDA"/>
    <w:rsid w:val="0033460E"/>
    <w:rsid w:val="00340655"/>
    <w:rsid w:val="003439D3"/>
    <w:rsid w:val="00356BB9"/>
    <w:rsid w:val="00360779"/>
    <w:rsid w:val="00362A78"/>
    <w:rsid w:val="00362DF8"/>
    <w:rsid w:val="00363BE0"/>
    <w:rsid w:val="0037454A"/>
    <w:rsid w:val="00385D88"/>
    <w:rsid w:val="00386307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4EC0"/>
    <w:rsid w:val="003A7C34"/>
    <w:rsid w:val="003B2ECA"/>
    <w:rsid w:val="003B48C2"/>
    <w:rsid w:val="003B4EB4"/>
    <w:rsid w:val="003C07AF"/>
    <w:rsid w:val="003C07D6"/>
    <w:rsid w:val="003C1FC0"/>
    <w:rsid w:val="003C312D"/>
    <w:rsid w:val="003C3319"/>
    <w:rsid w:val="003C46A7"/>
    <w:rsid w:val="003C4D7C"/>
    <w:rsid w:val="003C78CB"/>
    <w:rsid w:val="003D0D68"/>
    <w:rsid w:val="003D2589"/>
    <w:rsid w:val="003D2693"/>
    <w:rsid w:val="003D415D"/>
    <w:rsid w:val="003D6565"/>
    <w:rsid w:val="003D704E"/>
    <w:rsid w:val="003D7F2E"/>
    <w:rsid w:val="003E4C78"/>
    <w:rsid w:val="003F0216"/>
    <w:rsid w:val="003F0A6C"/>
    <w:rsid w:val="003F1A37"/>
    <w:rsid w:val="003F32C4"/>
    <w:rsid w:val="003F76F3"/>
    <w:rsid w:val="00401AC7"/>
    <w:rsid w:val="00401E5D"/>
    <w:rsid w:val="00412C39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635"/>
    <w:rsid w:val="00465B79"/>
    <w:rsid w:val="00473EC5"/>
    <w:rsid w:val="0048452F"/>
    <w:rsid w:val="00491B1A"/>
    <w:rsid w:val="00492618"/>
    <w:rsid w:val="004952CD"/>
    <w:rsid w:val="00495301"/>
    <w:rsid w:val="004957C6"/>
    <w:rsid w:val="00496D5D"/>
    <w:rsid w:val="004A234F"/>
    <w:rsid w:val="004A3161"/>
    <w:rsid w:val="004A5B31"/>
    <w:rsid w:val="004A688B"/>
    <w:rsid w:val="004B32B5"/>
    <w:rsid w:val="004C28FF"/>
    <w:rsid w:val="004C3A90"/>
    <w:rsid w:val="004C4649"/>
    <w:rsid w:val="004C5D98"/>
    <w:rsid w:val="004D1076"/>
    <w:rsid w:val="004D1BDC"/>
    <w:rsid w:val="004D252A"/>
    <w:rsid w:val="004D7ADA"/>
    <w:rsid w:val="004E023B"/>
    <w:rsid w:val="004E09C5"/>
    <w:rsid w:val="004E154D"/>
    <w:rsid w:val="004E4A3F"/>
    <w:rsid w:val="004E5129"/>
    <w:rsid w:val="004F1E0E"/>
    <w:rsid w:val="004F318D"/>
    <w:rsid w:val="004F3953"/>
    <w:rsid w:val="00500EE9"/>
    <w:rsid w:val="00504074"/>
    <w:rsid w:val="00504668"/>
    <w:rsid w:val="005054C3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2A84"/>
    <w:rsid w:val="00533D80"/>
    <w:rsid w:val="0054063D"/>
    <w:rsid w:val="00544EC2"/>
    <w:rsid w:val="00554FFA"/>
    <w:rsid w:val="0056304B"/>
    <w:rsid w:val="005676F5"/>
    <w:rsid w:val="005678F9"/>
    <w:rsid w:val="00573623"/>
    <w:rsid w:val="00573FA8"/>
    <w:rsid w:val="005742A8"/>
    <w:rsid w:val="00574A70"/>
    <w:rsid w:val="0057570F"/>
    <w:rsid w:val="0058343A"/>
    <w:rsid w:val="0058436C"/>
    <w:rsid w:val="005848AD"/>
    <w:rsid w:val="00587DBA"/>
    <w:rsid w:val="00594499"/>
    <w:rsid w:val="00594B82"/>
    <w:rsid w:val="005965F2"/>
    <w:rsid w:val="00596ACE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506D"/>
    <w:rsid w:val="005C7756"/>
    <w:rsid w:val="005D64A2"/>
    <w:rsid w:val="005D6E75"/>
    <w:rsid w:val="005D75E9"/>
    <w:rsid w:val="005E53D9"/>
    <w:rsid w:val="005E6F19"/>
    <w:rsid w:val="005E78EF"/>
    <w:rsid w:val="005F449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204A"/>
    <w:rsid w:val="00616555"/>
    <w:rsid w:val="00617381"/>
    <w:rsid w:val="00623C50"/>
    <w:rsid w:val="00631F6B"/>
    <w:rsid w:val="006329C4"/>
    <w:rsid w:val="00635F7B"/>
    <w:rsid w:val="0064025A"/>
    <w:rsid w:val="00641985"/>
    <w:rsid w:val="0064254B"/>
    <w:rsid w:val="006456A9"/>
    <w:rsid w:val="006459FB"/>
    <w:rsid w:val="006464D2"/>
    <w:rsid w:val="00646CC8"/>
    <w:rsid w:val="00647C8A"/>
    <w:rsid w:val="00660E53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37E"/>
    <w:rsid w:val="006A3A80"/>
    <w:rsid w:val="006A3B6B"/>
    <w:rsid w:val="006B4FCB"/>
    <w:rsid w:val="006B7FF7"/>
    <w:rsid w:val="006C1957"/>
    <w:rsid w:val="006D7E96"/>
    <w:rsid w:val="006E01FB"/>
    <w:rsid w:val="006E1492"/>
    <w:rsid w:val="006E2C4A"/>
    <w:rsid w:val="006E7CED"/>
    <w:rsid w:val="006F2076"/>
    <w:rsid w:val="006F6348"/>
    <w:rsid w:val="0070020A"/>
    <w:rsid w:val="007015D6"/>
    <w:rsid w:val="00703997"/>
    <w:rsid w:val="00707977"/>
    <w:rsid w:val="0071172E"/>
    <w:rsid w:val="00711E9F"/>
    <w:rsid w:val="00712351"/>
    <w:rsid w:val="007149FA"/>
    <w:rsid w:val="00716FED"/>
    <w:rsid w:val="00717354"/>
    <w:rsid w:val="00717D5E"/>
    <w:rsid w:val="007201D2"/>
    <w:rsid w:val="00720F8B"/>
    <w:rsid w:val="00723158"/>
    <w:rsid w:val="00723D9F"/>
    <w:rsid w:val="00726C01"/>
    <w:rsid w:val="00727B13"/>
    <w:rsid w:val="007359C8"/>
    <w:rsid w:val="00741A00"/>
    <w:rsid w:val="00743B64"/>
    <w:rsid w:val="00744031"/>
    <w:rsid w:val="007455C5"/>
    <w:rsid w:val="00746058"/>
    <w:rsid w:val="00754688"/>
    <w:rsid w:val="00754D29"/>
    <w:rsid w:val="00757397"/>
    <w:rsid w:val="00757E11"/>
    <w:rsid w:val="0076563E"/>
    <w:rsid w:val="007679F8"/>
    <w:rsid w:val="0077385C"/>
    <w:rsid w:val="007740D6"/>
    <w:rsid w:val="00775570"/>
    <w:rsid w:val="007756B6"/>
    <w:rsid w:val="0078052F"/>
    <w:rsid w:val="00781081"/>
    <w:rsid w:val="00781E15"/>
    <w:rsid w:val="00785B50"/>
    <w:rsid w:val="00791ED5"/>
    <w:rsid w:val="00794F82"/>
    <w:rsid w:val="007967A0"/>
    <w:rsid w:val="007A36CA"/>
    <w:rsid w:val="007A46BA"/>
    <w:rsid w:val="007A528F"/>
    <w:rsid w:val="007A565D"/>
    <w:rsid w:val="007B236E"/>
    <w:rsid w:val="007B57C2"/>
    <w:rsid w:val="007B5C86"/>
    <w:rsid w:val="007B6008"/>
    <w:rsid w:val="007B68B7"/>
    <w:rsid w:val="007C0599"/>
    <w:rsid w:val="007C18EF"/>
    <w:rsid w:val="007C21DA"/>
    <w:rsid w:val="007C2503"/>
    <w:rsid w:val="007C78AD"/>
    <w:rsid w:val="007E1E10"/>
    <w:rsid w:val="007E3CED"/>
    <w:rsid w:val="007E4DB6"/>
    <w:rsid w:val="007E5232"/>
    <w:rsid w:val="007F188D"/>
    <w:rsid w:val="00801C14"/>
    <w:rsid w:val="008035A7"/>
    <w:rsid w:val="00806A68"/>
    <w:rsid w:val="008105F2"/>
    <w:rsid w:val="00813D95"/>
    <w:rsid w:val="00813E52"/>
    <w:rsid w:val="0081578A"/>
    <w:rsid w:val="00816D9D"/>
    <w:rsid w:val="0082000D"/>
    <w:rsid w:val="008201BD"/>
    <w:rsid w:val="00822544"/>
    <w:rsid w:val="00822707"/>
    <w:rsid w:val="0082385C"/>
    <w:rsid w:val="00825C42"/>
    <w:rsid w:val="00826D46"/>
    <w:rsid w:val="00830D88"/>
    <w:rsid w:val="00833D22"/>
    <w:rsid w:val="00833D42"/>
    <w:rsid w:val="00834A72"/>
    <w:rsid w:val="00835015"/>
    <w:rsid w:val="0083713C"/>
    <w:rsid w:val="00837481"/>
    <w:rsid w:val="008404BC"/>
    <w:rsid w:val="008411EF"/>
    <w:rsid w:val="008427D4"/>
    <w:rsid w:val="00843294"/>
    <w:rsid w:val="008567E7"/>
    <w:rsid w:val="00856C9E"/>
    <w:rsid w:val="00861424"/>
    <w:rsid w:val="00866579"/>
    <w:rsid w:val="00872777"/>
    <w:rsid w:val="00872BC3"/>
    <w:rsid w:val="00873D6C"/>
    <w:rsid w:val="00874D88"/>
    <w:rsid w:val="008802E9"/>
    <w:rsid w:val="00881A42"/>
    <w:rsid w:val="00882993"/>
    <w:rsid w:val="008844BD"/>
    <w:rsid w:val="00884848"/>
    <w:rsid w:val="00884C55"/>
    <w:rsid w:val="008855F2"/>
    <w:rsid w:val="00886E80"/>
    <w:rsid w:val="008874B1"/>
    <w:rsid w:val="00887FBC"/>
    <w:rsid w:val="00892492"/>
    <w:rsid w:val="00893442"/>
    <w:rsid w:val="008957C8"/>
    <w:rsid w:val="00896758"/>
    <w:rsid w:val="008A2200"/>
    <w:rsid w:val="008A7705"/>
    <w:rsid w:val="008B746B"/>
    <w:rsid w:val="008B7597"/>
    <w:rsid w:val="008C1FAF"/>
    <w:rsid w:val="008D1240"/>
    <w:rsid w:val="008D3CC5"/>
    <w:rsid w:val="008D548B"/>
    <w:rsid w:val="008E3330"/>
    <w:rsid w:val="008E3A9C"/>
    <w:rsid w:val="008E448C"/>
    <w:rsid w:val="008E4955"/>
    <w:rsid w:val="008E4D0B"/>
    <w:rsid w:val="008F4FD1"/>
    <w:rsid w:val="009038CB"/>
    <w:rsid w:val="00911150"/>
    <w:rsid w:val="00911EEB"/>
    <w:rsid w:val="00913758"/>
    <w:rsid w:val="00914312"/>
    <w:rsid w:val="00916AE0"/>
    <w:rsid w:val="00923E5C"/>
    <w:rsid w:val="00924090"/>
    <w:rsid w:val="00924235"/>
    <w:rsid w:val="00924456"/>
    <w:rsid w:val="00926BDA"/>
    <w:rsid w:val="00930A6D"/>
    <w:rsid w:val="009347DD"/>
    <w:rsid w:val="009348EE"/>
    <w:rsid w:val="0093672F"/>
    <w:rsid w:val="00940021"/>
    <w:rsid w:val="00942C12"/>
    <w:rsid w:val="00953280"/>
    <w:rsid w:val="00956313"/>
    <w:rsid w:val="00956ADE"/>
    <w:rsid w:val="009613BE"/>
    <w:rsid w:val="00962F03"/>
    <w:rsid w:val="00963B10"/>
    <w:rsid w:val="00964CAC"/>
    <w:rsid w:val="00965F5B"/>
    <w:rsid w:val="00967C35"/>
    <w:rsid w:val="0097079D"/>
    <w:rsid w:val="00973C41"/>
    <w:rsid w:val="00973D6A"/>
    <w:rsid w:val="00974E1C"/>
    <w:rsid w:val="00974E40"/>
    <w:rsid w:val="00976E84"/>
    <w:rsid w:val="00981471"/>
    <w:rsid w:val="00983FF5"/>
    <w:rsid w:val="009846D9"/>
    <w:rsid w:val="00987D96"/>
    <w:rsid w:val="00990645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1A7D"/>
    <w:rsid w:val="009E2526"/>
    <w:rsid w:val="009E280B"/>
    <w:rsid w:val="009E3E45"/>
    <w:rsid w:val="009E4E5B"/>
    <w:rsid w:val="009F110D"/>
    <w:rsid w:val="00A01BF8"/>
    <w:rsid w:val="00A02B0B"/>
    <w:rsid w:val="00A033E9"/>
    <w:rsid w:val="00A06AB1"/>
    <w:rsid w:val="00A14DE6"/>
    <w:rsid w:val="00A151C3"/>
    <w:rsid w:val="00A152DB"/>
    <w:rsid w:val="00A16B19"/>
    <w:rsid w:val="00A17036"/>
    <w:rsid w:val="00A1749D"/>
    <w:rsid w:val="00A22F77"/>
    <w:rsid w:val="00A23604"/>
    <w:rsid w:val="00A25C3F"/>
    <w:rsid w:val="00A269E5"/>
    <w:rsid w:val="00A36711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5BC5"/>
    <w:rsid w:val="00A87814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FD7"/>
    <w:rsid w:val="00AB3515"/>
    <w:rsid w:val="00AB4A35"/>
    <w:rsid w:val="00AB4A4C"/>
    <w:rsid w:val="00AB6735"/>
    <w:rsid w:val="00AB6B3E"/>
    <w:rsid w:val="00AB739B"/>
    <w:rsid w:val="00AB7FF1"/>
    <w:rsid w:val="00AC069F"/>
    <w:rsid w:val="00AC0FCC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7064"/>
    <w:rsid w:val="00B204E0"/>
    <w:rsid w:val="00B2173E"/>
    <w:rsid w:val="00B23CDF"/>
    <w:rsid w:val="00B2489B"/>
    <w:rsid w:val="00B24D28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5D89"/>
    <w:rsid w:val="00B7146A"/>
    <w:rsid w:val="00B7200F"/>
    <w:rsid w:val="00B83752"/>
    <w:rsid w:val="00B83AB0"/>
    <w:rsid w:val="00B85DAB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4544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721BF"/>
    <w:rsid w:val="00C73764"/>
    <w:rsid w:val="00C7567E"/>
    <w:rsid w:val="00C76EED"/>
    <w:rsid w:val="00C81E29"/>
    <w:rsid w:val="00C825C5"/>
    <w:rsid w:val="00C82863"/>
    <w:rsid w:val="00C83582"/>
    <w:rsid w:val="00C83996"/>
    <w:rsid w:val="00C97853"/>
    <w:rsid w:val="00CA184A"/>
    <w:rsid w:val="00CA3293"/>
    <w:rsid w:val="00CA4D00"/>
    <w:rsid w:val="00CA5660"/>
    <w:rsid w:val="00CB0D4B"/>
    <w:rsid w:val="00CB161F"/>
    <w:rsid w:val="00CB3E39"/>
    <w:rsid w:val="00CB4B76"/>
    <w:rsid w:val="00CB53D4"/>
    <w:rsid w:val="00CB57B7"/>
    <w:rsid w:val="00CB7711"/>
    <w:rsid w:val="00CB7CCE"/>
    <w:rsid w:val="00CC0778"/>
    <w:rsid w:val="00CC38B9"/>
    <w:rsid w:val="00CC3A46"/>
    <w:rsid w:val="00CC5927"/>
    <w:rsid w:val="00CD251F"/>
    <w:rsid w:val="00CD4E64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33C8"/>
    <w:rsid w:val="00D05E23"/>
    <w:rsid w:val="00D0654F"/>
    <w:rsid w:val="00D102A6"/>
    <w:rsid w:val="00D11BC5"/>
    <w:rsid w:val="00D13DEB"/>
    <w:rsid w:val="00D14C18"/>
    <w:rsid w:val="00D210D4"/>
    <w:rsid w:val="00D22995"/>
    <w:rsid w:val="00D26962"/>
    <w:rsid w:val="00D33D3D"/>
    <w:rsid w:val="00D343C1"/>
    <w:rsid w:val="00D34C19"/>
    <w:rsid w:val="00D34D91"/>
    <w:rsid w:val="00D35D8A"/>
    <w:rsid w:val="00D37C09"/>
    <w:rsid w:val="00D422D4"/>
    <w:rsid w:val="00D427F3"/>
    <w:rsid w:val="00D43D8E"/>
    <w:rsid w:val="00D508DD"/>
    <w:rsid w:val="00D559E0"/>
    <w:rsid w:val="00D6059B"/>
    <w:rsid w:val="00D62AAE"/>
    <w:rsid w:val="00D671DA"/>
    <w:rsid w:val="00D67755"/>
    <w:rsid w:val="00D70250"/>
    <w:rsid w:val="00D70A5A"/>
    <w:rsid w:val="00D70FA7"/>
    <w:rsid w:val="00D71CDE"/>
    <w:rsid w:val="00D73408"/>
    <w:rsid w:val="00D776F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D0A7B"/>
    <w:rsid w:val="00DD212D"/>
    <w:rsid w:val="00DD2149"/>
    <w:rsid w:val="00DD4134"/>
    <w:rsid w:val="00DD7EB9"/>
    <w:rsid w:val="00DE1834"/>
    <w:rsid w:val="00DE3D3C"/>
    <w:rsid w:val="00DE6575"/>
    <w:rsid w:val="00DF067F"/>
    <w:rsid w:val="00DF1420"/>
    <w:rsid w:val="00DF3922"/>
    <w:rsid w:val="00DF625C"/>
    <w:rsid w:val="00DF6E96"/>
    <w:rsid w:val="00DF71A7"/>
    <w:rsid w:val="00E0094A"/>
    <w:rsid w:val="00E01895"/>
    <w:rsid w:val="00E02467"/>
    <w:rsid w:val="00E028CC"/>
    <w:rsid w:val="00E02929"/>
    <w:rsid w:val="00E03793"/>
    <w:rsid w:val="00E06261"/>
    <w:rsid w:val="00E065F9"/>
    <w:rsid w:val="00E06BF3"/>
    <w:rsid w:val="00E06FC8"/>
    <w:rsid w:val="00E16C54"/>
    <w:rsid w:val="00E16F2B"/>
    <w:rsid w:val="00E219DC"/>
    <w:rsid w:val="00E21E39"/>
    <w:rsid w:val="00E24277"/>
    <w:rsid w:val="00E27324"/>
    <w:rsid w:val="00E30731"/>
    <w:rsid w:val="00E4222D"/>
    <w:rsid w:val="00E42AF2"/>
    <w:rsid w:val="00E443B7"/>
    <w:rsid w:val="00E45EB2"/>
    <w:rsid w:val="00E550C2"/>
    <w:rsid w:val="00E571EA"/>
    <w:rsid w:val="00E57C02"/>
    <w:rsid w:val="00E60A78"/>
    <w:rsid w:val="00E61000"/>
    <w:rsid w:val="00E6213C"/>
    <w:rsid w:val="00E62C63"/>
    <w:rsid w:val="00E64456"/>
    <w:rsid w:val="00E70174"/>
    <w:rsid w:val="00E7072B"/>
    <w:rsid w:val="00E71C12"/>
    <w:rsid w:val="00E72903"/>
    <w:rsid w:val="00E733D6"/>
    <w:rsid w:val="00E73CB0"/>
    <w:rsid w:val="00E770B0"/>
    <w:rsid w:val="00E8151A"/>
    <w:rsid w:val="00E859EB"/>
    <w:rsid w:val="00E9569B"/>
    <w:rsid w:val="00EA0923"/>
    <w:rsid w:val="00EA3F36"/>
    <w:rsid w:val="00EA4448"/>
    <w:rsid w:val="00EA44F4"/>
    <w:rsid w:val="00EA4B2A"/>
    <w:rsid w:val="00EA6455"/>
    <w:rsid w:val="00EA7D5B"/>
    <w:rsid w:val="00EB0AF0"/>
    <w:rsid w:val="00EB5C17"/>
    <w:rsid w:val="00EB739C"/>
    <w:rsid w:val="00EC0CF1"/>
    <w:rsid w:val="00EC1F4E"/>
    <w:rsid w:val="00EC37E2"/>
    <w:rsid w:val="00EC4DD5"/>
    <w:rsid w:val="00EC6319"/>
    <w:rsid w:val="00ED0852"/>
    <w:rsid w:val="00ED333F"/>
    <w:rsid w:val="00ED46C5"/>
    <w:rsid w:val="00ED586C"/>
    <w:rsid w:val="00ED6707"/>
    <w:rsid w:val="00ED7808"/>
    <w:rsid w:val="00EE64CA"/>
    <w:rsid w:val="00EE725E"/>
    <w:rsid w:val="00EF1B1B"/>
    <w:rsid w:val="00EF25A2"/>
    <w:rsid w:val="00EF3CCA"/>
    <w:rsid w:val="00F00213"/>
    <w:rsid w:val="00F05287"/>
    <w:rsid w:val="00F062DB"/>
    <w:rsid w:val="00F06320"/>
    <w:rsid w:val="00F0664E"/>
    <w:rsid w:val="00F0732E"/>
    <w:rsid w:val="00F0767F"/>
    <w:rsid w:val="00F07E61"/>
    <w:rsid w:val="00F12DC8"/>
    <w:rsid w:val="00F12E7E"/>
    <w:rsid w:val="00F1404A"/>
    <w:rsid w:val="00F21E19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37A19"/>
    <w:rsid w:val="00F4076D"/>
    <w:rsid w:val="00F4256E"/>
    <w:rsid w:val="00F4528B"/>
    <w:rsid w:val="00F521B3"/>
    <w:rsid w:val="00F56FB2"/>
    <w:rsid w:val="00F577EB"/>
    <w:rsid w:val="00F61FD6"/>
    <w:rsid w:val="00F646FD"/>
    <w:rsid w:val="00F6785C"/>
    <w:rsid w:val="00F6796C"/>
    <w:rsid w:val="00F736C7"/>
    <w:rsid w:val="00F7757E"/>
    <w:rsid w:val="00F81795"/>
    <w:rsid w:val="00F84609"/>
    <w:rsid w:val="00F9117E"/>
    <w:rsid w:val="00F92DD0"/>
    <w:rsid w:val="00F94150"/>
    <w:rsid w:val="00FA1404"/>
    <w:rsid w:val="00FA4548"/>
    <w:rsid w:val="00FA7E3B"/>
    <w:rsid w:val="00FB3CB6"/>
    <w:rsid w:val="00FB5FB0"/>
    <w:rsid w:val="00FB62CD"/>
    <w:rsid w:val="00FB6E72"/>
    <w:rsid w:val="00FC35C9"/>
    <w:rsid w:val="00FC7DF6"/>
    <w:rsid w:val="00FD3E75"/>
    <w:rsid w:val="00FE08F3"/>
    <w:rsid w:val="00FE1703"/>
    <w:rsid w:val="00FE798B"/>
    <w:rsid w:val="00FF0D00"/>
    <w:rsid w:val="00FF41CB"/>
    <w:rsid w:val="00FF4394"/>
    <w:rsid w:val="00FF5A2C"/>
    <w:rsid w:val="00FF6111"/>
    <w:rsid w:val="00FF65F2"/>
    <w:rsid w:val="00FF7327"/>
    <w:rsid w:val="00FF7EBE"/>
    <w:rsid w:val="057C677D"/>
    <w:rsid w:val="0A85A0AD"/>
    <w:rsid w:val="1AB28EF4"/>
    <w:rsid w:val="216DEAA4"/>
    <w:rsid w:val="317D6E13"/>
    <w:rsid w:val="386098D9"/>
    <w:rsid w:val="54EA2C6B"/>
    <w:rsid w:val="59E754B4"/>
    <w:rsid w:val="5E0DBCCE"/>
    <w:rsid w:val="63871050"/>
    <w:rsid w:val="677462EA"/>
    <w:rsid w:val="7094DE84"/>
    <w:rsid w:val="77CFF9B0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08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aliases w:val="3,Use Case List Paragraph,titulo 5,Bullet 1,Titulo 2,Párrafo de Informe de Auditoría,lp1,Lista vistosa - Énfasis 11,Párrafo de lista Car Car Car,Footnote,List Paragraph2,Informe"/>
    <w:basedOn w:val="Normal"/>
    <w:link w:val="PrrafodelistaCar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  <w:style w:type="character" w:customStyle="1" w:styleId="PrrafodelistaCar">
    <w:name w:val="Párrafo de lista Car"/>
    <w:aliases w:val="3 Car,Use Case List Paragraph Car,titulo 5 Car,Bullet 1 Car,Titulo 2 Car,Párrafo de Informe de Auditoría Car,lp1 Car,Lista vistosa - Énfasis 11 Car,Párrafo de lista Car Car Car Car,Footnote Car,List Paragraph2 Car,Informe Car"/>
    <w:link w:val="Prrafodelista"/>
    <w:uiPriority w:val="34"/>
    <w:rsid w:val="006459FB"/>
    <w:rPr>
      <w:color w:val="auto"/>
      <w:kern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4.bin"/><Relationship Id="rId21" Type="http://schemas.openxmlformats.org/officeDocument/2006/relationships/image" Target="media/image7.emf"/><Relationship Id="rId42" Type="http://schemas.openxmlformats.org/officeDocument/2006/relationships/package" Target="embeddings/Microsoft_Word_Document3.docx"/><Relationship Id="rId63" Type="http://schemas.openxmlformats.org/officeDocument/2006/relationships/oleObject" Target="embeddings/Microsoft_Word_97_-_2003_Document.doc"/><Relationship Id="rId84" Type="http://schemas.openxmlformats.org/officeDocument/2006/relationships/image" Target="media/image38.emf"/><Relationship Id="rId138" Type="http://schemas.openxmlformats.org/officeDocument/2006/relationships/package" Target="embeddings/Microsoft_Word_Document10.docx"/><Relationship Id="rId107" Type="http://schemas.openxmlformats.org/officeDocument/2006/relationships/oleObject" Target="embeddings/oleObject41.bin"/><Relationship Id="rId11" Type="http://schemas.openxmlformats.org/officeDocument/2006/relationships/image" Target="media/image2.emf"/><Relationship Id="rId32" Type="http://schemas.openxmlformats.org/officeDocument/2006/relationships/oleObject" Target="embeddings/oleObject9.bin"/><Relationship Id="rId53" Type="http://schemas.openxmlformats.org/officeDocument/2006/relationships/image" Target="media/image23.emf"/><Relationship Id="rId74" Type="http://schemas.openxmlformats.org/officeDocument/2006/relationships/image" Target="media/image33.emf"/><Relationship Id="rId128" Type="http://schemas.openxmlformats.org/officeDocument/2006/relationships/oleObject" Target="embeddings/oleObject49.bin"/><Relationship Id="rId5" Type="http://schemas.openxmlformats.org/officeDocument/2006/relationships/styles" Target="styles.xml"/><Relationship Id="rId90" Type="http://schemas.openxmlformats.org/officeDocument/2006/relationships/image" Target="media/image41.emf"/><Relationship Id="rId95" Type="http://schemas.openxmlformats.org/officeDocument/2006/relationships/oleObject" Target="embeddings/oleObject35.bin"/><Relationship Id="rId22" Type="http://schemas.openxmlformats.org/officeDocument/2006/relationships/oleObject" Target="embeddings/oleObject5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5.bin"/><Relationship Id="rId64" Type="http://schemas.openxmlformats.org/officeDocument/2006/relationships/image" Target="media/image28.emf"/><Relationship Id="rId69" Type="http://schemas.openxmlformats.org/officeDocument/2006/relationships/package" Target="embeddings/Microsoft_Word_Document4.docx"/><Relationship Id="rId113" Type="http://schemas.openxmlformats.org/officeDocument/2006/relationships/oleObject" Target="embeddings/oleObject43.bin"/><Relationship Id="rId118" Type="http://schemas.openxmlformats.org/officeDocument/2006/relationships/image" Target="media/image55.emf"/><Relationship Id="rId134" Type="http://schemas.openxmlformats.org/officeDocument/2006/relationships/oleObject" Target="embeddings/oleObject51.bin"/><Relationship Id="rId139" Type="http://schemas.openxmlformats.org/officeDocument/2006/relationships/header" Target="header1.xml"/><Relationship Id="rId80" Type="http://schemas.openxmlformats.org/officeDocument/2006/relationships/image" Target="media/image36.emf"/><Relationship Id="rId85" Type="http://schemas.openxmlformats.org/officeDocument/2006/relationships/oleObject" Target="embeddings/oleObject31.bin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1.bin"/><Relationship Id="rId59" Type="http://schemas.openxmlformats.org/officeDocument/2006/relationships/oleObject" Target="embeddings/oleObject21.bin"/><Relationship Id="rId103" Type="http://schemas.openxmlformats.org/officeDocument/2006/relationships/oleObject" Target="embeddings/oleObject39.bin"/><Relationship Id="rId108" Type="http://schemas.openxmlformats.org/officeDocument/2006/relationships/image" Target="media/image50.emf"/><Relationship Id="rId124" Type="http://schemas.openxmlformats.org/officeDocument/2006/relationships/image" Target="media/image58.emf"/><Relationship Id="rId129" Type="http://schemas.openxmlformats.org/officeDocument/2006/relationships/image" Target="media/image61.emf"/><Relationship Id="rId54" Type="http://schemas.openxmlformats.org/officeDocument/2006/relationships/oleObject" Target="embeddings/oleObject18.bin"/><Relationship Id="rId70" Type="http://schemas.openxmlformats.org/officeDocument/2006/relationships/image" Target="media/image31.emf"/><Relationship Id="rId75" Type="http://schemas.openxmlformats.org/officeDocument/2006/relationships/oleObject" Target="embeddings/oleObject27.bin"/><Relationship Id="rId91" Type="http://schemas.openxmlformats.org/officeDocument/2006/relationships/package" Target="embeddings/Microsoft_Word_Document6.docx"/><Relationship Id="rId96" Type="http://schemas.openxmlformats.org/officeDocument/2006/relationships/image" Target="media/image44.emf"/><Relationship Id="rId140" Type="http://schemas.openxmlformats.org/officeDocument/2006/relationships/header" Target="header2.xml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8.emf"/><Relationship Id="rId28" Type="http://schemas.openxmlformats.org/officeDocument/2006/relationships/oleObject" Target="embeddings/oleObject7.bin"/><Relationship Id="rId49" Type="http://schemas.openxmlformats.org/officeDocument/2006/relationships/image" Target="media/image21.emf"/><Relationship Id="rId114" Type="http://schemas.openxmlformats.org/officeDocument/2006/relationships/image" Target="media/image53.emf"/><Relationship Id="rId119" Type="http://schemas.openxmlformats.org/officeDocument/2006/relationships/oleObject" Target="embeddings/oleObject45.bin"/><Relationship Id="rId44" Type="http://schemas.openxmlformats.org/officeDocument/2006/relationships/oleObject" Target="embeddings/oleObject13.bin"/><Relationship Id="rId60" Type="http://schemas.openxmlformats.org/officeDocument/2006/relationships/image" Target="media/image26.emf"/><Relationship Id="rId65" Type="http://schemas.openxmlformats.org/officeDocument/2006/relationships/oleObject" Target="embeddings/oleObject23.bin"/><Relationship Id="rId81" Type="http://schemas.openxmlformats.org/officeDocument/2006/relationships/package" Target="embeddings/Microsoft_Word_Document5.docx"/><Relationship Id="rId86" Type="http://schemas.openxmlformats.org/officeDocument/2006/relationships/image" Target="media/image39.emf"/><Relationship Id="rId130" Type="http://schemas.openxmlformats.org/officeDocument/2006/relationships/oleObject" Target="embeddings/oleObject50.bin"/><Relationship Id="rId135" Type="http://schemas.openxmlformats.org/officeDocument/2006/relationships/image" Target="media/image64.emf"/><Relationship Id="rId13" Type="http://schemas.openxmlformats.org/officeDocument/2006/relationships/image" Target="media/image3.emf"/><Relationship Id="rId18" Type="http://schemas.openxmlformats.org/officeDocument/2006/relationships/oleObject" Target="embeddings/oleObject3.bin"/><Relationship Id="rId39" Type="http://schemas.openxmlformats.org/officeDocument/2006/relationships/image" Target="media/image16.emf"/><Relationship Id="rId109" Type="http://schemas.openxmlformats.org/officeDocument/2006/relationships/package" Target="embeddings/Microsoft_Word_Document7.docx"/><Relationship Id="rId34" Type="http://schemas.openxmlformats.org/officeDocument/2006/relationships/package" Target="embeddings/Microsoft_Word_Document2.docx"/><Relationship Id="rId50" Type="http://schemas.openxmlformats.org/officeDocument/2006/relationships/oleObject" Target="embeddings/oleObject16.bin"/><Relationship Id="rId55" Type="http://schemas.openxmlformats.org/officeDocument/2006/relationships/image" Target="media/image24.emf"/><Relationship Id="rId76" Type="http://schemas.openxmlformats.org/officeDocument/2006/relationships/image" Target="media/image34.emf"/><Relationship Id="rId97" Type="http://schemas.openxmlformats.org/officeDocument/2006/relationships/oleObject" Target="embeddings/oleObject36.bin"/><Relationship Id="rId104" Type="http://schemas.openxmlformats.org/officeDocument/2006/relationships/image" Target="media/image48.emf"/><Relationship Id="rId120" Type="http://schemas.openxmlformats.org/officeDocument/2006/relationships/image" Target="media/image56.emf"/><Relationship Id="rId125" Type="http://schemas.openxmlformats.org/officeDocument/2006/relationships/oleObject" Target="embeddings/oleObject48.bin"/><Relationship Id="rId141" Type="http://schemas.openxmlformats.org/officeDocument/2006/relationships/footer" Target="footer1.xml"/><Relationship Id="rId146" Type="http://schemas.openxmlformats.org/officeDocument/2006/relationships/glossaryDocument" Target="glossary/document.xml"/><Relationship Id="rId7" Type="http://schemas.openxmlformats.org/officeDocument/2006/relationships/webSettings" Target="webSettings.xml"/><Relationship Id="rId71" Type="http://schemas.openxmlformats.org/officeDocument/2006/relationships/oleObject" Target="embeddings/oleObject25.bin"/><Relationship Id="rId92" Type="http://schemas.openxmlformats.org/officeDocument/2006/relationships/image" Target="media/image42.emf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6.bin"/><Relationship Id="rId40" Type="http://schemas.openxmlformats.org/officeDocument/2006/relationships/oleObject" Target="embeddings/oleObject12.bin"/><Relationship Id="rId45" Type="http://schemas.openxmlformats.org/officeDocument/2006/relationships/image" Target="media/image19.emf"/><Relationship Id="rId66" Type="http://schemas.openxmlformats.org/officeDocument/2006/relationships/image" Target="media/image29.emf"/><Relationship Id="rId87" Type="http://schemas.openxmlformats.org/officeDocument/2006/relationships/oleObject" Target="embeddings/oleObject32.bin"/><Relationship Id="rId110" Type="http://schemas.openxmlformats.org/officeDocument/2006/relationships/image" Target="media/image51.emf"/><Relationship Id="rId115" Type="http://schemas.openxmlformats.org/officeDocument/2006/relationships/package" Target="embeddings/Microsoft_Word_Document8.docx"/><Relationship Id="rId131" Type="http://schemas.openxmlformats.org/officeDocument/2006/relationships/image" Target="media/image62.emf"/><Relationship Id="rId136" Type="http://schemas.openxmlformats.org/officeDocument/2006/relationships/oleObject" Target="embeddings/oleObject52.bin"/><Relationship Id="rId61" Type="http://schemas.openxmlformats.org/officeDocument/2006/relationships/oleObject" Target="embeddings/oleObject22.bin"/><Relationship Id="rId82" Type="http://schemas.openxmlformats.org/officeDocument/2006/relationships/image" Target="media/image37.emf"/><Relationship Id="rId19" Type="http://schemas.openxmlformats.org/officeDocument/2006/relationships/image" Target="media/image6.emf"/><Relationship Id="rId14" Type="http://schemas.openxmlformats.org/officeDocument/2006/relationships/package" Target="embeddings/Microsoft_Word_Document.docx"/><Relationship Id="rId30" Type="http://schemas.openxmlformats.org/officeDocument/2006/relationships/oleObject" Target="embeddings/oleObject8.bin"/><Relationship Id="rId35" Type="http://schemas.openxmlformats.org/officeDocument/2006/relationships/image" Target="media/image14.emf"/><Relationship Id="rId56" Type="http://schemas.openxmlformats.org/officeDocument/2006/relationships/oleObject" Target="embeddings/oleObject19.bin"/><Relationship Id="rId77" Type="http://schemas.openxmlformats.org/officeDocument/2006/relationships/oleObject" Target="embeddings/oleObject28.bin"/><Relationship Id="rId100" Type="http://schemas.openxmlformats.org/officeDocument/2006/relationships/image" Target="media/image46.emf"/><Relationship Id="rId105" Type="http://schemas.openxmlformats.org/officeDocument/2006/relationships/oleObject" Target="embeddings/oleObject40.bin"/><Relationship Id="rId126" Type="http://schemas.openxmlformats.org/officeDocument/2006/relationships/image" Target="media/image59.emf"/><Relationship Id="rId147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22.emf"/><Relationship Id="rId72" Type="http://schemas.openxmlformats.org/officeDocument/2006/relationships/image" Target="media/image32.emf"/><Relationship Id="rId93" Type="http://schemas.openxmlformats.org/officeDocument/2006/relationships/oleObject" Target="embeddings/oleObject34.bin"/><Relationship Id="rId98" Type="http://schemas.openxmlformats.org/officeDocument/2006/relationships/image" Target="media/image45.emf"/><Relationship Id="rId121" Type="http://schemas.openxmlformats.org/officeDocument/2006/relationships/oleObject" Target="embeddings/oleObject46.bin"/><Relationship Id="rId142" Type="http://schemas.openxmlformats.org/officeDocument/2006/relationships/footer" Target="footer2.xml"/><Relationship Id="rId3" Type="http://schemas.openxmlformats.org/officeDocument/2006/relationships/customXml" Target="../customXml/item3.xml"/><Relationship Id="rId25" Type="http://schemas.openxmlformats.org/officeDocument/2006/relationships/image" Target="media/image9.emf"/><Relationship Id="rId46" Type="http://schemas.openxmlformats.org/officeDocument/2006/relationships/oleObject" Target="embeddings/oleObject14.bin"/><Relationship Id="rId67" Type="http://schemas.openxmlformats.org/officeDocument/2006/relationships/oleObject" Target="embeddings/oleObject24.bin"/><Relationship Id="rId116" Type="http://schemas.openxmlformats.org/officeDocument/2006/relationships/image" Target="media/image54.emf"/><Relationship Id="rId137" Type="http://schemas.openxmlformats.org/officeDocument/2006/relationships/image" Target="media/image65.emf"/><Relationship Id="rId20" Type="http://schemas.openxmlformats.org/officeDocument/2006/relationships/oleObject" Target="embeddings/oleObject4.bin"/><Relationship Id="rId41" Type="http://schemas.openxmlformats.org/officeDocument/2006/relationships/image" Target="media/image17.emf"/><Relationship Id="rId62" Type="http://schemas.openxmlformats.org/officeDocument/2006/relationships/image" Target="media/image27.emf"/><Relationship Id="rId83" Type="http://schemas.openxmlformats.org/officeDocument/2006/relationships/oleObject" Target="embeddings/oleObject30.bin"/><Relationship Id="rId88" Type="http://schemas.openxmlformats.org/officeDocument/2006/relationships/image" Target="media/image40.emf"/><Relationship Id="rId111" Type="http://schemas.openxmlformats.org/officeDocument/2006/relationships/oleObject" Target="embeddings/oleObject42.bin"/><Relationship Id="rId132" Type="http://schemas.openxmlformats.org/officeDocument/2006/relationships/package" Target="embeddings/Microsoft_Word_Document9.docx"/><Relationship Id="rId15" Type="http://schemas.openxmlformats.org/officeDocument/2006/relationships/image" Target="media/image4.emf"/><Relationship Id="rId36" Type="http://schemas.openxmlformats.org/officeDocument/2006/relationships/oleObject" Target="embeddings/oleObject10.bin"/><Relationship Id="rId57" Type="http://schemas.openxmlformats.org/officeDocument/2006/relationships/image" Target="media/image25.emf"/><Relationship Id="rId106" Type="http://schemas.openxmlformats.org/officeDocument/2006/relationships/image" Target="media/image49.emf"/><Relationship Id="rId127" Type="http://schemas.openxmlformats.org/officeDocument/2006/relationships/image" Target="media/image60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52" Type="http://schemas.openxmlformats.org/officeDocument/2006/relationships/oleObject" Target="embeddings/oleObject17.bin"/><Relationship Id="rId73" Type="http://schemas.openxmlformats.org/officeDocument/2006/relationships/oleObject" Target="embeddings/oleObject26.bin"/><Relationship Id="rId78" Type="http://schemas.openxmlformats.org/officeDocument/2006/relationships/image" Target="media/image35.emf"/><Relationship Id="rId94" Type="http://schemas.openxmlformats.org/officeDocument/2006/relationships/image" Target="media/image43.emf"/><Relationship Id="rId99" Type="http://schemas.openxmlformats.org/officeDocument/2006/relationships/oleObject" Target="embeddings/oleObject37.bin"/><Relationship Id="rId101" Type="http://schemas.openxmlformats.org/officeDocument/2006/relationships/oleObject" Target="embeddings/oleObject38.bin"/><Relationship Id="rId122" Type="http://schemas.openxmlformats.org/officeDocument/2006/relationships/image" Target="media/image57.emf"/><Relationship Id="rId143" Type="http://schemas.openxmlformats.org/officeDocument/2006/relationships/header" Target="head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package" Target="embeddings/Microsoft_Word_Document1.docx"/><Relationship Id="rId47" Type="http://schemas.openxmlformats.org/officeDocument/2006/relationships/image" Target="media/image20.emf"/><Relationship Id="rId68" Type="http://schemas.openxmlformats.org/officeDocument/2006/relationships/image" Target="media/image30.emf"/><Relationship Id="rId89" Type="http://schemas.openxmlformats.org/officeDocument/2006/relationships/oleObject" Target="embeddings/oleObject33.bin"/><Relationship Id="rId112" Type="http://schemas.openxmlformats.org/officeDocument/2006/relationships/image" Target="media/image52.emf"/><Relationship Id="rId133" Type="http://schemas.openxmlformats.org/officeDocument/2006/relationships/image" Target="media/image63.emf"/><Relationship Id="rId16" Type="http://schemas.openxmlformats.org/officeDocument/2006/relationships/oleObject" Target="embeddings/oleObject2.bin"/><Relationship Id="rId37" Type="http://schemas.openxmlformats.org/officeDocument/2006/relationships/image" Target="media/image15.emf"/><Relationship Id="rId58" Type="http://schemas.openxmlformats.org/officeDocument/2006/relationships/oleObject" Target="embeddings/oleObject20.bin"/><Relationship Id="rId79" Type="http://schemas.openxmlformats.org/officeDocument/2006/relationships/oleObject" Target="embeddings/oleObject29.bin"/><Relationship Id="rId102" Type="http://schemas.openxmlformats.org/officeDocument/2006/relationships/image" Target="media/image47.emf"/><Relationship Id="rId123" Type="http://schemas.openxmlformats.org/officeDocument/2006/relationships/oleObject" Target="embeddings/oleObject47.bin"/><Relationship Id="rId144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ndersonSansW00-Basic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74D44"/>
    <w:rsid w:val="00084B01"/>
    <w:rsid w:val="000926D0"/>
    <w:rsid w:val="000E25B7"/>
    <w:rsid w:val="00110F29"/>
    <w:rsid w:val="0012690A"/>
    <w:rsid w:val="0014612E"/>
    <w:rsid w:val="001514A8"/>
    <w:rsid w:val="00162557"/>
    <w:rsid w:val="00277EA4"/>
    <w:rsid w:val="00394D87"/>
    <w:rsid w:val="003A6679"/>
    <w:rsid w:val="004065FB"/>
    <w:rsid w:val="00411528"/>
    <w:rsid w:val="0041421E"/>
    <w:rsid w:val="004233DF"/>
    <w:rsid w:val="0043410B"/>
    <w:rsid w:val="004425AF"/>
    <w:rsid w:val="0044620A"/>
    <w:rsid w:val="00452EC3"/>
    <w:rsid w:val="004545D8"/>
    <w:rsid w:val="004A5699"/>
    <w:rsid w:val="004A5B30"/>
    <w:rsid w:val="004B6372"/>
    <w:rsid w:val="004E44C8"/>
    <w:rsid w:val="004F55DC"/>
    <w:rsid w:val="00530D64"/>
    <w:rsid w:val="005505BB"/>
    <w:rsid w:val="00573131"/>
    <w:rsid w:val="005B2DF2"/>
    <w:rsid w:val="005F2590"/>
    <w:rsid w:val="00603C33"/>
    <w:rsid w:val="00643CA2"/>
    <w:rsid w:val="00665970"/>
    <w:rsid w:val="00686FCA"/>
    <w:rsid w:val="00693406"/>
    <w:rsid w:val="006E0E43"/>
    <w:rsid w:val="007053C1"/>
    <w:rsid w:val="007169F5"/>
    <w:rsid w:val="00753C7B"/>
    <w:rsid w:val="007749E1"/>
    <w:rsid w:val="00790D3F"/>
    <w:rsid w:val="007A224A"/>
    <w:rsid w:val="007D2F9C"/>
    <w:rsid w:val="007E303D"/>
    <w:rsid w:val="0088194B"/>
    <w:rsid w:val="008F4856"/>
    <w:rsid w:val="00913F15"/>
    <w:rsid w:val="00943153"/>
    <w:rsid w:val="009636A8"/>
    <w:rsid w:val="00967936"/>
    <w:rsid w:val="009D0918"/>
    <w:rsid w:val="009F7992"/>
    <w:rsid w:val="00A018C2"/>
    <w:rsid w:val="00A15B18"/>
    <w:rsid w:val="00A357D8"/>
    <w:rsid w:val="00AC6AE2"/>
    <w:rsid w:val="00B03ED7"/>
    <w:rsid w:val="00B14CD3"/>
    <w:rsid w:val="00B2171D"/>
    <w:rsid w:val="00B30556"/>
    <w:rsid w:val="00B94AA4"/>
    <w:rsid w:val="00BA38FF"/>
    <w:rsid w:val="00BB139F"/>
    <w:rsid w:val="00BC5997"/>
    <w:rsid w:val="00C03393"/>
    <w:rsid w:val="00C15A22"/>
    <w:rsid w:val="00CD5CA6"/>
    <w:rsid w:val="00CF1E4D"/>
    <w:rsid w:val="00D54C15"/>
    <w:rsid w:val="00D767EF"/>
    <w:rsid w:val="00DF6008"/>
    <w:rsid w:val="00E06146"/>
    <w:rsid w:val="00E13591"/>
    <w:rsid w:val="00E326C1"/>
    <w:rsid w:val="00E80DC6"/>
    <w:rsid w:val="00E92A02"/>
    <w:rsid w:val="00ED01DF"/>
    <w:rsid w:val="00EE51F3"/>
    <w:rsid w:val="00F24896"/>
    <w:rsid w:val="00F27662"/>
    <w:rsid w:val="00F5102D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schemas.microsoft.com/office/2006/documentManagement/types"/>
    <ds:schemaRef ds:uri="http://purl.org/dc/dcmitype/"/>
    <ds:schemaRef ds:uri="ee37f79b-3ad0-4b5e-a3c5-5ee2f73586f5"/>
    <ds:schemaRef ds:uri="http://schemas.openxmlformats.org/package/2006/metadata/core-properties"/>
    <ds:schemaRef ds:uri="d785ce3a-d0f6-4254-9e9a-80831dbe15e4"/>
    <ds:schemaRef ds:uri="http://purl.org/dc/terms/"/>
    <ds:schemaRef ds:uri="http://schemas.microsoft.com/office/2006/metadata/properties"/>
    <ds:schemaRef ds:uri="http://www.w3.org/XML/1998/namespace"/>
    <ds:schemaRef ds:uri="http://schemas.microsoft.com/office/infopath/2007/PartnerControls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6</Pages>
  <Words>1048</Words>
  <Characters>5767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2023-12-11T21:32:00Z</dcterms:created>
  <dcterms:modified xsi:type="dcterms:W3CDTF">2023-12-19T16:10:00Z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